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620E1" w14:textId="2EAA8E67" w:rsidR="00AE2002" w:rsidRPr="00265391" w:rsidRDefault="00A20C4B" w:rsidP="009C3835">
      <w:pPr>
        <w:rPr>
          <w:lang w:val="en-US"/>
        </w:rPr>
      </w:pPr>
      <w:r w:rsidRPr="00265391">
        <w:rPr>
          <w:noProof/>
          <w:lang w:val="en-US"/>
        </w:rPr>
        <w:drawing>
          <wp:anchor distT="0" distB="0" distL="114300" distR="114300" simplePos="0" relativeHeight="251661313" behindDoc="1" locked="0" layoutInCell="1" allowOverlap="1" wp14:anchorId="684BB794" wp14:editId="5EBFA27C">
            <wp:simplePos x="0" y="0"/>
            <wp:positionH relativeFrom="column">
              <wp:posOffset>-914400</wp:posOffset>
            </wp:positionH>
            <wp:positionV relativeFrom="page">
              <wp:posOffset>-47625</wp:posOffset>
            </wp:positionV>
            <wp:extent cx="7772400" cy="4318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72400" cy="431800"/>
                    </a:xfrm>
                    <a:prstGeom prst="rect">
                      <a:avLst/>
                    </a:prstGeom>
                  </pic:spPr>
                </pic:pic>
              </a:graphicData>
            </a:graphic>
            <wp14:sizeRelH relativeFrom="margin">
              <wp14:pctWidth>0</wp14:pctWidth>
            </wp14:sizeRelH>
            <wp14:sizeRelV relativeFrom="margin">
              <wp14:pctHeight>0</wp14:pctHeight>
            </wp14:sizeRelV>
          </wp:anchor>
        </w:drawing>
      </w:r>
      <w:r w:rsidR="005C3D9D" w:rsidRPr="00265391">
        <w:rPr>
          <w:noProof/>
          <w:lang w:val="en-US"/>
        </w:rPr>
        <mc:AlternateContent>
          <mc:Choice Requires="wps">
            <w:drawing>
              <wp:anchor distT="45720" distB="45720" distL="114300" distR="114300" simplePos="0" relativeHeight="251709441" behindDoc="0" locked="0" layoutInCell="1" allowOverlap="1" wp14:anchorId="40E15B73" wp14:editId="34BF066C">
                <wp:simplePos x="0" y="0"/>
                <wp:positionH relativeFrom="column">
                  <wp:posOffset>171450</wp:posOffset>
                </wp:positionH>
                <wp:positionV relativeFrom="paragraph">
                  <wp:posOffset>77470</wp:posOffset>
                </wp:positionV>
                <wp:extent cx="11525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590747E6" w14:textId="224F454F" w:rsidR="005C3D9D" w:rsidRPr="005C3D9D" w:rsidRDefault="005C3D9D" w:rsidP="005C3D9D">
                            <w:pPr>
                              <w:jc w:val="center"/>
                              <w:rPr>
                                <w:b/>
                                <w:bCs/>
                                <w:sz w:val="36"/>
                                <w:szCs w:val="36"/>
                              </w:rPr>
                            </w:pPr>
                            <w:r w:rsidRPr="005C3D9D">
                              <w:rPr>
                                <w:b/>
                                <w:bCs/>
                                <w:sz w:val="36"/>
                                <w:szCs w:val="36"/>
                              </w:rPr>
                              <w:t>[LOGO]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15B73" id="_x0000_t202" coordsize="21600,21600" o:spt="202" path="m,l,21600r21600,l21600,xe">
                <v:stroke joinstyle="miter"/>
                <v:path gradientshapeok="t" o:connecttype="rect"/>
              </v:shapetype>
              <v:shape id="Text Box 2" o:spid="_x0000_s1026" type="#_x0000_t202" style="position:absolute;margin-left:13.5pt;margin-top:6.1pt;width:90.75pt;height:110.6pt;z-index:2517094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" filled="f" stroked="f">
                <v:textbox style="mso-fit-shape-to-text:t">
                  <w:txbxContent>
                    <w:p w14:paraId="590747E6" w14:textId="224F454F" w:rsidR="005C3D9D" w:rsidRPr="005C3D9D" w:rsidRDefault="005C3D9D" w:rsidP="005C3D9D">
                      <w:pPr>
                        <w:jc w:val="center"/>
                        <w:rPr>
                          <w:b/>
                          <w:bCs/>
                          <w:sz w:val="36"/>
                          <w:szCs w:val="36"/>
                        </w:rPr>
                      </w:pPr>
                      <w:r w:rsidRPr="005C3D9D">
                        <w:rPr>
                          <w:b/>
                          <w:bCs/>
                          <w:sz w:val="36"/>
                          <w:szCs w:val="36"/>
                        </w:rPr>
                        <w:t>[LOGO]</w:t>
                      </w:r>
                    </w:p>
                  </w:txbxContent>
                </v:textbox>
                <w10:wrap type="square"/>
              </v:shape>
            </w:pict>
          </mc:Fallback>
        </mc:AlternateContent>
      </w:r>
      <w:r w:rsidR="005C3D9D" w:rsidRPr="00265391">
        <w:rPr>
          <w:noProof/>
          <w:lang w:val="en-US"/>
        </w:rPr>
        <w:drawing>
          <wp:anchor distT="0" distB="0" distL="114300" distR="114300" simplePos="0" relativeHeight="251680769" behindDoc="1" locked="0" layoutInCell="1" allowOverlap="1" wp14:anchorId="0085D72B" wp14:editId="2DF65AA5">
            <wp:simplePos x="0" y="0"/>
            <wp:positionH relativeFrom="column">
              <wp:posOffset>-303214</wp:posOffset>
            </wp:positionH>
            <wp:positionV relativeFrom="page">
              <wp:posOffset>915035</wp:posOffset>
            </wp:positionV>
            <wp:extent cx="2038350" cy="770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alphaModFix amt="35000"/>
                      <a:extLst>
                        <a:ext uri="{28A0092B-C50C-407E-A947-70E740481C1C}">
                          <a14:useLocalDpi xmlns:a14="http://schemas.microsoft.com/office/drawing/2010/main" val="0"/>
                        </a:ext>
                      </a:extLst>
                    </a:blip>
                    <a:srcRect l="18758" t="28791" r="19239" b="28023"/>
                    <a:stretch/>
                  </pic:blipFill>
                  <pic:spPr bwMode="auto">
                    <a:xfrm>
                      <a:off x="0" y="0"/>
                      <a:ext cx="2038350" cy="77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D9D" w:rsidRPr="00265391">
        <w:rPr>
          <w:rFonts w:eastAsia="Century Gothic" w:cs="Times New Roman"/>
          <w:noProof/>
          <w:color w:val="auto"/>
          <w:bdr w:val="none" w:sz="0" w:space="0" w:color="auto"/>
          <w:lang w:val="en-US"/>
        </w:rPr>
        <mc:AlternateContent>
          <mc:Choice Requires="wps">
            <w:drawing>
              <wp:anchor distT="45720" distB="45720" distL="114300" distR="114300" simplePos="0" relativeHeight="251707393" behindDoc="0" locked="0" layoutInCell="1" allowOverlap="1" wp14:anchorId="46F36A67" wp14:editId="4D2EB680">
                <wp:simplePos x="0" y="0"/>
                <wp:positionH relativeFrom="margin">
                  <wp:posOffset>3331210</wp:posOffset>
                </wp:positionH>
                <wp:positionV relativeFrom="paragraph">
                  <wp:posOffset>0</wp:posOffset>
                </wp:positionV>
                <wp:extent cx="2857500" cy="14046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E9F1C4B" w14:textId="77777777" w:rsidR="005C3D9D" w:rsidRPr="002C1630" w:rsidRDefault="005C3D9D" w:rsidP="005C3D9D">
                            <w:pPr>
                              <w:jc w:val="right"/>
                            </w:pPr>
                            <w:r>
                              <w:t>Company name</w:t>
                            </w:r>
                            <w:r>
                              <w:br/>
                              <w:t>Address</w:t>
                            </w:r>
                            <w:r>
                              <w:br/>
                              <w:t>Telephone number</w:t>
                            </w:r>
                            <w:r>
                              <w:br/>
                              <w:t xml:space="preserve">Website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36A67" id="Text Box 9" o:spid="_x0000_s1027" type="#_x0000_t202" style="position:absolute;margin-left:262.3pt;margin-top:0;width:225pt;height:110.6pt;z-index:25170739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vt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" stroked="f">
                <v:textbox style="mso-fit-shape-to-text:t">
                  <w:txbxContent>
                    <w:p w14:paraId="5E9F1C4B" w14:textId="77777777" w:rsidR="005C3D9D" w:rsidRPr="002C1630" w:rsidRDefault="005C3D9D" w:rsidP="005C3D9D">
                      <w:pPr>
                        <w:jc w:val="right"/>
                      </w:pPr>
                      <w:r>
                        <w:t>Company name</w:t>
                      </w:r>
                      <w:r>
                        <w:br/>
                        <w:t>Address</w:t>
                      </w:r>
                      <w:r>
                        <w:br/>
                        <w:t>Telephone number</w:t>
                      </w:r>
                      <w:r>
                        <w:br/>
                        <w:t xml:space="preserve">Website </w:t>
                      </w:r>
                    </w:p>
                  </w:txbxContent>
                </v:textbox>
                <w10:wrap type="square" anchorx="margin"/>
              </v:shape>
            </w:pict>
          </mc:Fallback>
        </mc:AlternateContent>
      </w:r>
    </w:p>
    <w:p w14:paraId="6918491A" w14:textId="3E00C3AC" w:rsidR="00AE2002" w:rsidRPr="00265391" w:rsidRDefault="00AE2002" w:rsidP="009C3835">
      <w:pPr>
        <w:rPr>
          <w:lang w:val="en-US"/>
        </w:rPr>
      </w:pPr>
    </w:p>
    <w:p w14:paraId="63B963D4" w14:textId="60E69487" w:rsidR="00894DDE" w:rsidRPr="00265391" w:rsidRDefault="00894DDE" w:rsidP="009C3835">
      <w:pPr>
        <w:rPr>
          <w:lang w:val="en-US"/>
        </w:rPr>
      </w:pPr>
    </w:p>
    <w:p w14:paraId="5A379FBE" w14:textId="77777777" w:rsidR="00894DDE" w:rsidRPr="00265391" w:rsidRDefault="00894DDE" w:rsidP="009C3835">
      <w:pPr>
        <w:rPr>
          <w:lang w:val="en-US"/>
        </w:rPr>
      </w:pPr>
    </w:p>
    <w:p w14:paraId="22F83329" w14:textId="77777777" w:rsidR="00894DDE" w:rsidRPr="00265391" w:rsidRDefault="00894DDE" w:rsidP="009C3835">
      <w:pPr>
        <w:rPr>
          <w:lang w:val="en-US"/>
        </w:rPr>
      </w:pPr>
    </w:p>
    <w:p w14:paraId="26CF7E64" w14:textId="77777777" w:rsidR="00894DDE" w:rsidRPr="00265391" w:rsidRDefault="00894DDE" w:rsidP="009C3835">
      <w:pPr>
        <w:rPr>
          <w:lang w:val="en-US"/>
        </w:rPr>
      </w:pPr>
    </w:p>
    <w:p w14:paraId="01309BA6" w14:textId="77777777" w:rsidR="00894DDE" w:rsidRPr="00265391" w:rsidRDefault="00894DDE" w:rsidP="009C3835">
      <w:pPr>
        <w:rPr>
          <w:lang w:val="en-US"/>
        </w:rPr>
      </w:pPr>
    </w:p>
    <w:p w14:paraId="40CFD033" w14:textId="77777777" w:rsidR="00894DDE" w:rsidRPr="00265391" w:rsidRDefault="00894DDE" w:rsidP="009C3835">
      <w:pPr>
        <w:rPr>
          <w:lang w:val="en-US"/>
        </w:rPr>
      </w:pPr>
    </w:p>
    <w:p w14:paraId="7F730466" w14:textId="77777777" w:rsidR="00A33C6F" w:rsidRPr="00265391" w:rsidRDefault="002A0C73" w:rsidP="009C3835">
      <w:pPr>
        <w:rPr>
          <w:lang w:val="en-US"/>
        </w:rPr>
      </w:pPr>
      <w:r w:rsidRPr="00265391">
        <w:rPr>
          <w:lang w:val="en-US"/>
        </w:rPr>
        <w:tab/>
      </w:r>
      <w:r w:rsidR="00795F91" w:rsidRPr="00265391">
        <w:rPr>
          <w:lang w:val="en-US"/>
        </w:rPr>
        <w:tab/>
      </w:r>
    </w:p>
    <w:p w14:paraId="7A7CBA7B" w14:textId="77777777" w:rsidR="00A439D5" w:rsidRPr="00265391" w:rsidRDefault="00795F91" w:rsidP="009C3835">
      <w:pPr>
        <w:rPr>
          <w:lang w:val="en-US"/>
        </w:rPr>
      </w:pPr>
      <w:r w:rsidRPr="00265391">
        <w:rPr>
          <w:lang w:val="en-US"/>
        </w:rPr>
        <w:tab/>
      </w:r>
    </w:p>
    <w:p w14:paraId="1E0B0396" w14:textId="77777777" w:rsidR="000E7C0A" w:rsidRPr="00265391" w:rsidRDefault="006543E3" w:rsidP="009C3835">
      <w:pPr>
        <w:rPr>
          <w:rFonts w:eastAsiaTheme="majorEastAsia" w:cstheme="majorBidi"/>
          <w:sz w:val="36"/>
          <w:szCs w:val="32"/>
          <w:lang w:val="en-US"/>
        </w:rPr>
      </w:pPr>
      <w:r w:rsidRPr="00265391">
        <w:rPr>
          <w:noProof/>
          <w:lang w:val="en-US"/>
        </w:rPr>
        <mc:AlternateContent>
          <mc:Choice Requires="wps">
            <w:drawing>
              <wp:anchor distT="0" distB="0" distL="114300" distR="114300" simplePos="0" relativeHeight="251658241" behindDoc="0" locked="0" layoutInCell="1" allowOverlap="1" wp14:anchorId="6AE94A07" wp14:editId="31585A1A">
                <wp:simplePos x="0" y="0"/>
                <wp:positionH relativeFrom="column">
                  <wp:posOffset>647700</wp:posOffset>
                </wp:positionH>
                <wp:positionV relativeFrom="page">
                  <wp:posOffset>3905249</wp:posOffset>
                </wp:positionV>
                <wp:extent cx="4300220" cy="1838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300220" cy="1838325"/>
                        </a:xfrm>
                        <a:prstGeom prst="rect">
                          <a:avLst/>
                        </a:prstGeom>
                        <a:noFill/>
                        <a:ln w="6350">
                          <a:noFill/>
                        </a:ln>
                      </wps:spPr>
                      <wps:txbx>
                        <w:txbxContent>
                          <w:p w14:paraId="7AB6B36F" w14:textId="29F8D1E2" w:rsidR="00D977CD" w:rsidRDefault="005C3D9D" w:rsidP="006543E3">
                            <w:pPr>
                              <w:pStyle w:val="ReportTitle"/>
                              <w:tabs>
                                <w:tab w:val="left" w:pos="0"/>
                              </w:tabs>
                            </w:pPr>
                            <w:r>
                              <w:t>REQUEST FOR PROPOSAL</w:t>
                            </w:r>
                          </w:p>
                          <w:p w14:paraId="092FE807" w14:textId="77777777" w:rsidR="005C3D9D" w:rsidRDefault="005C3D9D" w:rsidP="005C3D9D">
                            <w:pPr>
                              <w:pStyle w:val="ReportAuthor"/>
                            </w:pPr>
                            <w:r>
                              <w:t>BRAND NAME</w:t>
                            </w:r>
                            <w:r w:rsidRPr="005C3D9D">
                              <w:t xml:space="preserve"> </w:t>
                            </w:r>
                          </w:p>
                          <w:p w14:paraId="7E9DD2FF" w14:textId="258562E6" w:rsidR="005C3D9D" w:rsidRPr="00B214C4" w:rsidRDefault="005C3D9D" w:rsidP="005C3D9D">
                            <w:pPr>
                              <w:pStyle w:val="ReportAuthor"/>
                              <w:rPr>
                                <w:sz w:val="32"/>
                                <w:szCs w:val="32"/>
                              </w:rPr>
                            </w:pPr>
                            <w:r w:rsidRPr="00B214C4">
                              <w:rPr>
                                <w:sz w:val="32"/>
                                <w:szCs w:val="32"/>
                              </w:rPr>
                              <w:t>SERVICES BEING ASKED FOR</w:t>
                            </w:r>
                          </w:p>
                          <w:p w14:paraId="53ED8397" w14:textId="59DE221A" w:rsidR="005C3D9D" w:rsidRDefault="005C3D9D" w:rsidP="005C3D9D">
                            <w:pPr>
                              <w:pStyle w:val="ReportAuthor"/>
                            </w:pPr>
                          </w:p>
                          <w:p w14:paraId="39CF2F04" w14:textId="77777777" w:rsidR="005C3D9D" w:rsidRDefault="005C3D9D" w:rsidP="005C3D9D">
                            <w:pPr>
                              <w:pStyle w:val="ReportAuthor"/>
                            </w:pPr>
                          </w:p>
                          <w:p w14:paraId="53262B6C" w14:textId="77777777" w:rsidR="005C3D9D" w:rsidRPr="002C1630" w:rsidRDefault="005C3D9D" w:rsidP="005C3D9D">
                            <w:pPr>
                              <w:pStyle w:val="Heading1"/>
                              <w:jc w:val="center"/>
                            </w:pPr>
                            <w:r>
                              <w:t>Services being asked for</w:t>
                            </w:r>
                          </w:p>
                          <w:p w14:paraId="264C2B4F" w14:textId="77777777" w:rsidR="005C3D9D" w:rsidRPr="00E24C51" w:rsidRDefault="005C3D9D" w:rsidP="005C3D9D">
                            <w:pPr>
                              <w:pStyle w:val="ReportAuthor"/>
                            </w:pPr>
                          </w:p>
                          <w:p w14:paraId="49989BCD" w14:textId="77777777" w:rsidR="005C3D9D" w:rsidRPr="00E209A5" w:rsidRDefault="005C3D9D" w:rsidP="006543E3">
                            <w:pPr>
                              <w:pStyle w:val="ReportTitle"/>
                              <w:tabs>
                                <w:tab w:val="left" w:pos="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4A07" id="Text Box 1" o:spid="_x0000_s1028" type="#_x0000_t202" style="position:absolute;margin-left:51pt;margin-top:307.5pt;width:338.6pt;height:14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" filled="f" stroked="f" strokeweight=".5pt">
                <v:textbox>
                  <w:txbxContent>
                    <w:p w14:paraId="7AB6B36F" w14:textId="29F8D1E2" w:rsidR="00D977CD" w:rsidRDefault="005C3D9D" w:rsidP="006543E3">
                      <w:pPr>
                        <w:pStyle w:val="ReportTitle"/>
                        <w:tabs>
                          <w:tab w:val="left" w:pos="0"/>
                        </w:tabs>
                      </w:pPr>
                      <w:r>
                        <w:t>REQUEST FOR PROPOSAL</w:t>
                      </w:r>
                    </w:p>
                    <w:p w14:paraId="092FE807" w14:textId="77777777" w:rsidR="005C3D9D" w:rsidRDefault="005C3D9D" w:rsidP="005C3D9D">
                      <w:pPr>
                        <w:pStyle w:val="ReportAuthor"/>
                      </w:pPr>
                      <w:r>
                        <w:t>BRAND NAME</w:t>
                      </w:r>
                      <w:r w:rsidRPr="005C3D9D">
                        <w:t xml:space="preserve"> </w:t>
                      </w:r>
                    </w:p>
                    <w:p w14:paraId="7E9DD2FF" w14:textId="258562E6" w:rsidR="005C3D9D" w:rsidRPr="00B214C4" w:rsidRDefault="005C3D9D" w:rsidP="005C3D9D">
                      <w:pPr>
                        <w:pStyle w:val="ReportAuthor"/>
                        <w:rPr>
                          <w:sz w:val="32"/>
                          <w:szCs w:val="32"/>
                        </w:rPr>
                      </w:pPr>
                      <w:r w:rsidRPr="00B214C4">
                        <w:rPr>
                          <w:sz w:val="32"/>
                          <w:szCs w:val="32"/>
                        </w:rPr>
                        <w:t>SERVICES BEING ASKED FOR</w:t>
                      </w:r>
                    </w:p>
                    <w:p w14:paraId="53ED8397" w14:textId="59DE221A" w:rsidR="005C3D9D" w:rsidRDefault="005C3D9D" w:rsidP="005C3D9D">
                      <w:pPr>
                        <w:pStyle w:val="ReportAuthor"/>
                      </w:pPr>
                    </w:p>
                    <w:p w14:paraId="39CF2F04" w14:textId="77777777" w:rsidR="005C3D9D" w:rsidRDefault="005C3D9D" w:rsidP="005C3D9D">
                      <w:pPr>
                        <w:pStyle w:val="ReportAuthor"/>
                      </w:pPr>
                    </w:p>
                    <w:p w14:paraId="53262B6C" w14:textId="77777777" w:rsidR="005C3D9D" w:rsidRPr="002C1630" w:rsidRDefault="005C3D9D" w:rsidP="005C3D9D">
                      <w:pPr>
                        <w:pStyle w:val="Heading1"/>
                        <w:jc w:val="center"/>
                      </w:pPr>
                      <w:r>
                        <w:t>Services being asked for</w:t>
                      </w:r>
                    </w:p>
                    <w:p w14:paraId="264C2B4F" w14:textId="77777777" w:rsidR="005C3D9D" w:rsidRPr="00E24C51" w:rsidRDefault="005C3D9D" w:rsidP="005C3D9D">
                      <w:pPr>
                        <w:pStyle w:val="ReportAuthor"/>
                      </w:pPr>
                    </w:p>
                    <w:p w14:paraId="49989BCD" w14:textId="77777777" w:rsidR="005C3D9D" w:rsidRPr="00E209A5" w:rsidRDefault="005C3D9D" w:rsidP="006543E3">
                      <w:pPr>
                        <w:pStyle w:val="ReportTitle"/>
                        <w:tabs>
                          <w:tab w:val="left" w:pos="0"/>
                        </w:tabs>
                      </w:pPr>
                    </w:p>
                  </w:txbxContent>
                </v:textbox>
                <w10:wrap anchory="page"/>
              </v:shape>
            </w:pict>
          </mc:Fallback>
        </mc:AlternateContent>
      </w:r>
    </w:p>
    <w:p w14:paraId="2795518F" w14:textId="77777777" w:rsidR="000E7C0A" w:rsidRPr="00265391" w:rsidRDefault="000E7C0A" w:rsidP="009C3835">
      <w:pPr>
        <w:rPr>
          <w:lang w:val="en-US"/>
        </w:rPr>
      </w:pPr>
    </w:p>
    <w:p w14:paraId="26669A0A" w14:textId="77777777" w:rsidR="000E7C0A" w:rsidRPr="00265391" w:rsidRDefault="000E7C0A" w:rsidP="009C3835">
      <w:pPr>
        <w:rPr>
          <w:lang w:val="en-US"/>
        </w:rPr>
      </w:pPr>
    </w:p>
    <w:p w14:paraId="49304939" w14:textId="77777777" w:rsidR="009B2414" w:rsidRPr="00265391" w:rsidRDefault="009B2414" w:rsidP="006543E3">
      <w:pPr>
        <w:tabs>
          <w:tab w:val="left" w:pos="1276"/>
        </w:tabs>
        <w:rPr>
          <w:lang w:val="en-US"/>
        </w:rPr>
      </w:pPr>
    </w:p>
    <w:p w14:paraId="5C75F682" w14:textId="77777777" w:rsidR="009B2414" w:rsidRPr="00265391" w:rsidRDefault="009B2414" w:rsidP="006543E3">
      <w:pPr>
        <w:tabs>
          <w:tab w:val="left" w:pos="1276"/>
        </w:tabs>
        <w:rPr>
          <w:lang w:val="en-US"/>
        </w:rPr>
      </w:pPr>
    </w:p>
    <w:p w14:paraId="347EBB29" w14:textId="77777777" w:rsidR="009B2414" w:rsidRPr="00265391" w:rsidRDefault="009B2414" w:rsidP="006543E3">
      <w:pPr>
        <w:tabs>
          <w:tab w:val="left" w:pos="1276"/>
        </w:tabs>
        <w:rPr>
          <w:lang w:val="en-US"/>
        </w:rPr>
      </w:pPr>
    </w:p>
    <w:p w14:paraId="7CDED6E1" w14:textId="77777777" w:rsidR="009B2414" w:rsidRPr="00265391" w:rsidRDefault="009B2414" w:rsidP="006543E3">
      <w:pPr>
        <w:tabs>
          <w:tab w:val="left" w:pos="1276"/>
        </w:tabs>
        <w:rPr>
          <w:lang w:val="en-US"/>
        </w:rPr>
      </w:pPr>
    </w:p>
    <w:p w14:paraId="0BE65E6B" w14:textId="5F6C5356" w:rsidR="009B2414" w:rsidRPr="00265391" w:rsidRDefault="005C3D9D" w:rsidP="006543E3">
      <w:pPr>
        <w:tabs>
          <w:tab w:val="left" w:pos="1276"/>
        </w:tabs>
        <w:rPr>
          <w:lang w:val="en-US"/>
        </w:rPr>
      </w:pPr>
      <w:r w:rsidRPr="00265391">
        <w:rPr>
          <w:noProof/>
          <w:lang w:val="en-US"/>
        </w:rPr>
        <mc:AlternateContent>
          <mc:Choice Requires="wps">
            <w:drawing>
              <wp:anchor distT="0" distB="0" distL="114300" distR="114300" simplePos="0" relativeHeight="251682817" behindDoc="0" locked="0" layoutInCell="1" allowOverlap="1" wp14:anchorId="66228AE4" wp14:editId="4E82E997">
                <wp:simplePos x="0" y="0"/>
                <wp:positionH relativeFrom="column">
                  <wp:posOffset>657225</wp:posOffset>
                </wp:positionH>
                <wp:positionV relativeFrom="page">
                  <wp:posOffset>6076950</wp:posOffset>
                </wp:positionV>
                <wp:extent cx="4290695" cy="1600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90695" cy="1600200"/>
                        </a:xfrm>
                        <a:prstGeom prst="rect">
                          <a:avLst/>
                        </a:prstGeom>
                        <a:noFill/>
                        <a:ln w="6350">
                          <a:noFill/>
                        </a:ln>
                      </wps:spPr>
                      <wps:txbx>
                        <w:txbxContent>
                          <w:p w14:paraId="5CE3B380" w14:textId="77777777" w:rsidR="005C3D9D" w:rsidRPr="005C3D9D" w:rsidRDefault="005C3D9D" w:rsidP="005C3D9D">
                            <w:pPr>
                              <w:rPr>
                                <w:rStyle w:val="Strong"/>
                              </w:rPr>
                            </w:pPr>
                            <w:r w:rsidRPr="005C3D9D">
                              <w:rPr>
                                <w:rStyle w:val="Strong"/>
                              </w:rPr>
                              <w:t>Queries and submissions must be sent to: EMAIL</w:t>
                            </w:r>
                          </w:p>
                          <w:p w14:paraId="266A12A3" w14:textId="77777777" w:rsidR="005C3D9D" w:rsidRPr="005C3D9D" w:rsidRDefault="005C3D9D" w:rsidP="005C3D9D">
                            <w:pPr>
                              <w:rPr>
                                <w:rStyle w:val="Strong"/>
                              </w:rPr>
                            </w:pPr>
                          </w:p>
                          <w:p w14:paraId="4E59C896" w14:textId="77777777" w:rsidR="005C3D9D" w:rsidRPr="005C3D9D" w:rsidRDefault="005C3D9D" w:rsidP="005C3D9D">
                            <w:pPr>
                              <w:rPr>
                                <w:rStyle w:val="Strong"/>
                              </w:rPr>
                            </w:pPr>
                            <w:r w:rsidRPr="005C3D9D">
                              <w:rPr>
                                <w:rStyle w:val="Strong"/>
                              </w:rPr>
                              <w:t>Issue date: DATE</w:t>
                            </w:r>
                          </w:p>
                          <w:p w14:paraId="22204216" w14:textId="6571065F" w:rsidR="00F67913" w:rsidRPr="00B56D3A" w:rsidRDefault="005C3D9D" w:rsidP="005C3D9D">
                            <w:pPr>
                              <w:rPr>
                                <w:rStyle w:val="Strong"/>
                              </w:rPr>
                            </w:pPr>
                            <w:r w:rsidRPr="005C3D9D">
                              <w:rPr>
                                <w:rStyle w:val="Strong"/>
                              </w:rPr>
                              <w:t>Closing date and time: DATE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8AE4" id="Text Box 29" o:spid="_x0000_s1029" type="#_x0000_t202" style="position:absolute;margin-left:51.75pt;margin-top:478.5pt;width:337.85pt;height:126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FVHAIAADQ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" filled="f" stroked="f" strokeweight=".5pt">
                <v:textbox>
                  <w:txbxContent>
                    <w:p w14:paraId="5CE3B380" w14:textId="77777777" w:rsidR="005C3D9D" w:rsidRPr="005C3D9D" w:rsidRDefault="005C3D9D" w:rsidP="005C3D9D">
                      <w:pPr>
                        <w:rPr>
                          <w:rStyle w:val="Strong"/>
                        </w:rPr>
                      </w:pPr>
                      <w:r w:rsidRPr="005C3D9D">
                        <w:rPr>
                          <w:rStyle w:val="Strong"/>
                        </w:rPr>
                        <w:t>Queries and submissions must be sent to: EMAIL</w:t>
                      </w:r>
                    </w:p>
                    <w:p w14:paraId="266A12A3" w14:textId="77777777" w:rsidR="005C3D9D" w:rsidRPr="005C3D9D" w:rsidRDefault="005C3D9D" w:rsidP="005C3D9D">
                      <w:pPr>
                        <w:rPr>
                          <w:rStyle w:val="Strong"/>
                        </w:rPr>
                      </w:pPr>
                    </w:p>
                    <w:p w14:paraId="4E59C896" w14:textId="77777777" w:rsidR="005C3D9D" w:rsidRPr="005C3D9D" w:rsidRDefault="005C3D9D" w:rsidP="005C3D9D">
                      <w:pPr>
                        <w:rPr>
                          <w:rStyle w:val="Strong"/>
                        </w:rPr>
                      </w:pPr>
                      <w:r w:rsidRPr="005C3D9D">
                        <w:rPr>
                          <w:rStyle w:val="Strong"/>
                        </w:rPr>
                        <w:t>Issue date: DATE</w:t>
                      </w:r>
                    </w:p>
                    <w:p w14:paraId="22204216" w14:textId="6571065F" w:rsidR="00F67913" w:rsidRPr="00B56D3A" w:rsidRDefault="005C3D9D" w:rsidP="005C3D9D">
                      <w:pPr>
                        <w:rPr>
                          <w:rStyle w:val="Strong"/>
                        </w:rPr>
                      </w:pPr>
                      <w:r w:rsidRPr="005C3D9D">
                        <w:rPr>
                          <w:rStyle w:val="Strong"/>
                        </w:rPr>
                        <w:t>Closing date and time: DATE AND TIME</w:t>
                      </w:r>
                    </w:p>
                  </w:txbxContent>
                </v:textbox>
                <w10:wrap anchory="page"/>
              </v:shape>
            </w:pict>
          </mc:Fallback>
        </mc:AlternateContent>
      </w:r>
    </w:p>
    <w:p w14:paraId="1FC0D8E8" w14:textId="7C25FE90" w:rsidR="000E7C0A" w:rsidRPr="00265391" w:rsidRDefault="000E7C0A" w:rsidP="006543E3">
      <w:pPr>
        <w:tabs>
          <w:tab w:val="left" w:pos="1276"/>
        </w:tabs>
        <w:rPr>
          <w:lang w:val="en-US"/>
        </w:rPr>
        <w:sectPr w:rsidR="000E7C0A" w:rsidRPr="00265391" w:rsidSect="00265391">
          <w:headerReference w:type="default" r:id="rId15"/>
          <w:headerReference w:type="first" r:id="rId16"/>
          <w:pgSz w:w="12240" w:h="15840" w:code="1"/>
          <w:pgMar w:top="1440" w:right="1440" w:bottom="1440" w:left="1440" w:header="567" w:footer="454" w:gutter="0"/>
          <w:cols w:space="708"/>
          <w:docGrid w:linePitch="360"/>
        </w:sectPr>
      </w:pPr>
    </w:p>
    <w:p w14:paraId="023A1714" w14:textId="3F49A779" w:rsidR="005C3D9D" w:rsidRPr="00265391" w:rsidRDefault="005C3D9D" w:rsidP="005C3D9D">
      <w:pPr>
        <w:pStyle w:val="H1Deep"/>
        <w:rPr>
          <w:bdr w:val="none" w:sz="0" w:space="0" w:color="auto"/>
          <w:lang w:val="en-US"/>
        </w:rPr>
      </w:pPr>
      <w:r w:rsidRPr="00265391">
        <w:rPr>
          <w:bdr w:val="none" w:sz="0" w:space="0" w:color="auto"/>
          <w:lang w:val="en-US"/>
        </w:rPr>
        <w:lastRenderedPageBreak/>
        <w:t>Background</w:t>
      </w:r>
    </w:p>
    <w:p w14:paraId="09941709"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This section should give agencies all the information they need to know about your company, so that they can decide if you are both a good fit for each other.</w:t>
      </w:r>
    </w:p>
    <w:p w14:paraId="114473AA" w14:textId="77777777" w:rsidR="005C3D9D" w:rsidRPr="00265391" w:rsidRDefault="005C3D9D" w:rsidP="00B214C4">
      <w:pPr>
        <w:numPr>
          <w:ilvl w:val="0"/>
          <w:numId w:val="1"/>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When the company was founded and why</w:t>
      </w:r>
    </w:p>
    <w:p w14:paraId="0A15FE7E" w14:textId="77777777" w:rsidR="005C3D9D" w:rsidRPr="00265391" w:rsidRDefault="005C3D9D" w:rsidP="00B214C4">
      <w:pPr>
        <w:numPr>
          <w:ilvl w:val="0"/>
          <w:numId w:val="1"/>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What products/ services do you sell</w:t>
      </w:r>
    </w:p>
    <w:p w14:paraId="08D0E5C8" w14:textId="77777777" w:rsidR="005C3D9D" w:rsidRPr="00265391" w:rsidRDefault="005C3D9D" w:rsidP="00B214C4">
      <w:pPr>
        <w:numPr>
          <w:ilvl w:val="0"/>
          <w:numId w:val="1"/>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Any USPs that differentiate you from competitors</w:t>
      </w:r>
    </w:p>
    <w:p w14:paraId="510BD5C0" w14:textId="77777777" w:rsidR="005C3D9D" w:rsidRPr="00265391" w:rsidRDefault="005C3D9D" w:rsidP="00B214C4">
      <w:pPr>
        <w:numPr>
          <w:ilvl w:val="0"/>
          <w:numId w:val="1"/>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Company mission and values.</w:t>
      </w:r>
    </w:p>
    <w:p w14:paraId="4E140FC3" w14:textId="77777777" w:rsidR="005C3D9D" w:rsidRPr="00265391" w:rsidRDefault="005C3D9D" w:rsidP="005C3D9D">
      <w:pPr>
        <w:keepNext/>
        <w:keepLines/>
        <w:spacing w:before="40" w:after="0"/>
        <w:outlineLvl w:val="1"/>
        <w:rPr>
          <w:rFonts w:eastAsia="Times New Roman" w:cs="Times New Roman"/>
          <w:color w:val="002940"/>
          <w:sz w:val="26"/>
          <w:szCs w:val="26"/>
          <w:bdr w:val="none" w:sz="0" w:space="0" w:color="auto"/>
          <w:lang w:val="en-US"/>
        </w:rPr>
      </w:pPr>
      <w:r w:rsidRPr="00265391">
        <w:rPr>
          <w:rFonts w:eastAsia="Times New Roman" w:cs="Times New Roman"/>
          <w:color w:val="002940"/>
          <w:sz w:val="26"/>
          <w:szCs w:val="26"/>
          <w:bdr w:val="none" w:sz="0" w:space="0" w:color="auto"/>
          <w:lang w:val="en-US"/>
        </w:rPr>
        <w:t>Strengths and challenges</w:t>
      </w:r>
    </w:p>
    <w:p w14:paraId="72AD884C" w14:textId="702B6B78"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Include any company strengths you want to </w:t>
      </w:r>
      <w:r w:rsidR="00DE1AC3" w:rsidRPr="00265391">
        <w:rPr>
          <w:rFonts w:eastAsia="Century Gothic" w:cs="Times New Roman"/>
          <w:color w:val="auto"/>
          <w:bdr w:val="none" w:sz="0" w:space="0" w:color="auto"/>
          <w:lang w:val="en-US"/>
        </w:rPr>
        <w:t>capitalize</w:t>
      </w:r>
      <w:r w:rsidRPr="00265391">
        <w:rPr>
          <w:rFonts w:eastAsia="Century Gothic" w:cs="Times New Roman"/>
          <w:color w:val="auto"/>
          <w:bdr w:val="none" w:sz="0" w:space="0" w:color="auto"/>
          <w:lang w:val="en-US"/>
        </w:rPr>
        <w:t xml:space="preserve"> on, as this can influence the proposed strategy</w:t>
      </w:r>
      <w:r w:rsidRPr="00265391">
        <w:rPr>
          <w:rFonts w:eastAsia="Century Gothic" w:cs="Times New Roman"/>
          <w:i/>
          <w:iCs/>
          <w:color w:val="auto"/>
          <w:bdr w:val="none" w:sz="0" w:space="0" w:color="auto"/>
          <w:lang w:val="en-US"/>
        </w:rPr>
        <w:t>.</w:t>
      </w:r>
      <w:r w:rsidRPr="00265391">
        <w:rPr>
          <w:rFonts w:eastAsia="Century Gothic" w:cs="Times New Roman"/>
          <w:color w:val="auto"/>
          <w:bdr w:val="none" w:sz="0" w:space="0" w:color="auto"/>
          <w:lang w:val="en-US"/>
        </w:rPr>
        <w:t xml:space="preserve"> It is also important to note any challenges as some agencies may not be equipped to deal, or prefer to work, with possible problems.</w:t>
      </w:r>
    </w:p>
    <w:p w14:paraId="0652D15C"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Examples of strengths include awards and certifications, large market share, exclusive offerings, brand partnerships.</w:t>
      </w:r>
    </w:p>
    <w:p w14:paraId="323672BE"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Examples of challenges include technical issues, limited development resources, low conversion rates, limited brand awareness.</w:t>
      </w:r>
    </w:p>
    <w:p w14:paraId="6DDC9EF7" w14:textId="77777777" w:rsidR="005C3D9D" w:rsidRPr="00265391" w:rsidRDefault="005C3D9D" w:rsidP="005C3D9D">
      <w:pPr>
        <w:pStyle w:val="H2Deep"/>
        <w:rPr>
          <w:bdr w:val="none" w:sz="0" w:space="0" w:color="auto"/>
          <w:lang w:val="en-US"/>
        </w:rPr>
      </w:pPr>
      <w:r w:rsidRPr="00265391">
        <w:rPr>
          <w:bdr w:val="none" w:sz="0" w:space="0" w:color="auto"/>
          <w:lang w:val="en-US"/>
        </w:rPr>
        <w:t>International presence</w:t>
      </w:r>
    </w:p>
    <w:p w14:paraId="43CB4F8F"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In this section, provide an overview of your brand’s international presence including:</w:t>
      </w:r>
    </w:p>
    <w:p w14:paraId="69B7F517" w14:textId="77777777" w:rsidR="005C3D9D" w:rsidRPr="00265391" w:rsidRDefault="005C3D9D" w:rsidP="00B214C4">
      <w:pPr>
        <w:numPr>
          <w:ilvl w:val="0"/>
          <w:numId w:val="2"/>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Which markets you currently operate in</w:t>
      </w:r>
    </w:p>
    <w:p w14:paraId="514272E2" w14:textId="00663CA8" w:rsidR="005C3D9D" w:rsidRPr="00265391" w:rsidRDefault="005C3D9D" w:rsidP="00B214C4">
      <w:pPr>
        <w:numPr>
          <w:ilvl w:val="0"/>
          <w:numId w:val="2"/>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The site structure and domain of </w:t>
      </w:r>
      <w:r w:rsidR="00DE1AC3" w:rsidRPr="00265391">
        <w:rPr>
          <w:rFonts w:eastAsia="Century Gothic" w:cs="Times New Roman"/>
          <w:color w:val="auto"/>
          <w:bdr w:val="none" w:sz="0" w:space="0" w:color="auto"/>
          <w:lang w:val="en-US"/>
        </w:rPr>
        <w:t>localized</w:t>
      </w:r>
      <w:r w:rsidRPr="00265391">
        <w:rPr>
          <w:rFonts w:eastAsia="Century Gothic" w:cs="Times New Roman"/>
          <w:color w:val="auto"/>
          <w:bdr w:val="none" w:sz="0" w:space="0" w:color="auto"/>
          <w:lang w:val="en-US"/>
        </w:rPr>
        <w:t xml:space="preserve"> sites </w:t>
      </w:r>
    </w:p>
    <w:p w14:paraId="7D3E27C8" w14:textId="77777777" w:rsidR="005C3D9D" w:rsidRPr="00265391" w:rsidRDefault="005C3D9D" w:rsidP="00B214C4">
      <w:pPr>
        <w:numPr>
          <w:ilvl w:val="0"/>
          <w:numId w:val="2"/>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Any market specific KPIs and goals</w:t>
      </w:r>
    </w:p>
    <w:p w14:paraId="54892222" w14:textId="77777777" w:rsidR="005C3D9D" w:rsidRPr="00265391" w:rsidRDefault="005C3D9D" w:rsidP="00B214C4">
      <w:pPr>
        <w:numPr>
          <w:ilvl w:val="0"/>
          <w:numId w:val="2"/>
        </w:numPr>
        <w:contextualSpacing/>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Any international expansion plans. </w:t>
      </w:r>
    </w:p>
    <w:p w14:paraId="2BEF6392" w14:textId="77777777" w:rsidR="005C3D9D" w:rsidRPr="00265391" w:rsidRDefault="005C3D9D" w:rsidP="005C3D9D">
      <w:pPr>
        <w:keepNext/>
        <w:keepLines/>
        <w:spacing w:before="40" w:after="0"/>
        <w:outlineLvl w:val="1"/>
        <w:rPr>
          <w:rFonts w:eastAsia="Times New Roman" w:cs="Times New Roman"/>
          <w:color w:val="002940"/>
          <w:sz w:val="26"/>
          <w:szCs w:val="26"/>
          <w:bdr w:val="none" w:sz="0" w:space="0" w:color="auto"/>
          <w:lang w:val="en-US"/>
        </w:rPr>
      </w:pPr>
      <w:r w:rsidRPr="00265391">
        <w:rPr>
          <w:rFonts w:eastAsia="Times New Roman" w:cs="Times New Roman"/>
          <w:color w:val="002940"/>
          <w:sz w:val="26"/>
          <w:szCs w:val="26"/>
          <w:bdr w:val="none" w:sz="0" w:space="0" w:color="auto"/>
          <w:lang w:val="en-US"/>
        </w:rPr>
        <w:t>Target audience</w:t>
      </w:r>
    </w:p>
    <w:p w14:paraId="19CB9D20" w14:textId="27FB4EA6"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Provide qualitative and quantitative information on who your current and ideal target audiences are. Give as much detail as possible, including audience personas, customer journey maps, demographics, interests and hobbies, purchase </w:t>
      </w:r>
      <w:r w:rsidR="00DE1AC3" w:rsidRPr="00265391">
        <w:rPr>
          <w:rFonts w:eastAsia="Century Gothic" w:cs="Times New Roman"/>
          <w:color w:val="auto"/>
          <w:bdr w:val="none" w:sz="0" w:space="0" w:color="auto"/>
          <w:lang w:val="en-US"/>
        </w:rPr>
        <w:t>behavior</w:t>
      </w:r>
      <w:r w:rsidRPr="00265391">
        <w:rPr>
          <w:rFonts w:eastAsia="Century Gothic" w:cs="Times New Roman"/>
          <w:color w:val="auto"/>
          <w:bdr w:val="none" w:sz="0" w:space="0" w:color="auto"/>
          <w:lang w:val="en-US"/>
        </w:rPr>
        <w:t xml:space="preserve">. </w:t>
      </w:r>
    </w:p>
    <w:p w14:paraId="33579A3C" w14:textId="77777777" w:rsidR="005C3D9D" w:rsidRPr="00265391" w:rsidRDefault="005C3D9D" w:rsidP="005C3D9D">
      <w:pPr>
        <w:keepNext/>
        <w:keepLines/>
        <w:spacing w:before="40" w:after="0"/>
        <w:outlineLvl w:val="1"/>
        <w:rPr>
          <w:rFonts w:eastAsia="Times New Roman" w:cs="Times New Roman"/>
          <w:color w:val="002940"/>
          <w:sz w:val="26"/>
          <w:szCs w:val="26"/>
          <w:bdr w:val="none" w:sz="0" w:space="0" w:color="auto"/>
          <w:lang w:val="en-US"/>
        </w:rPr>
      </w:pPr>
      <w:r w:rsidRPr="00265391">
        <w:rPr>
          <w:rFonts w:eastAsia="Times New Roman" w:cs="Times New Roman"/>
          <w:color w:val="002940"/>
          <w:sz w:val="26"/>
          <w:szCs w:val="26"/>
          <w:bdr w:val="none" w:sz="0" w:space="0" w:color="auto"/>
          <w:lang w:val="en-US"/>
        </w:rPr>
        <w:t>Business goals</w:t>
      </w:r>
    </w:p>
    <w:p w14:paraId="42C4BFD2"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In this section, you should outline your wider business goals and what you want to achieve from your marketing activity over the next 12 months. Examples of business goals include increased revenue, increased market share, higher customer retention levels. </w:t>
      </w:r>
    </w:p>
    <w:p w14:paraId="621F645B" w14:textId="77777777" w:rsidR="00B214C4" w:rsidRPr="00265391" w:rsidRDefault="00B214C4" w:rsidP="005C3D9D">
      <w:pPr>
        <w:pStyle w:val="H1Vivid"/>
        <w:rPr>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10FFB4D5" w14:textId="77777777" w:rsidR="005C3D9D" w:rsidRPr="00265391" w:rsidRDefault="005C3D9D" w:rsidP="005C3D9D">
      <w:pPr>
        <w:pStyle w:val="H1Vivid"/>
        <w:rPr>
          <w:bdr w:val="none" w:sz="0" w:space="0" w:color="auto"/>
          <w:lang w:val="en-US"/>
        </w:rPr>
      </w:pPr>
      <w:r w:rsidRPr="00265391">
        <w:rPr>
          <w:bdr w:val="none" w:sz="0" w:space="0" w:color="auto"/>
          <w:lang w:val="en-US"/>
        </w:rPr>
        <w:lastRenderedPageBreak/>
        <w:t>Scope of work</w:t>
      </w:r>
    </w:p>
    <w:p w14:paraId="3CC9052E"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This section should contain all the information required to allow agencies to know exactly what you want. </w:t>
      </w:r>
    </w:p>
    <w:p w14:paraId="06D8793A"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Outline the services required and what you are hoping to achieve with the project, in priority order.</w:t>
      </w:r>
    </w:p>
    <w:p w14:paraId="39AF4C6F" w14:textId="77777777" w:rsidR="005C3D9D" w:rsidRPr="00265391" w:rsidRDefault="005C3D9D" w:rsidP="005C3D9D">
      <w:pPr>
        <w:pStyle w:val="H2Vivid"/>
        <w:rPr>
          <w:bdr w:val="none" w:sz="0" w:space="0" w:color="auto"/>
          <w:lang w:val="en-US"/>
        </w:rPr>
      </w:pPr>
      <w:r w:rsidRPr="00265391">
        <w:rPr>
          <w:bdr w:val="none" w:sz="0" w:space="0" w:color="auto"/>
          <w:lang w:val="en-US"/>
        </w:rPr>
        <w:t>Service 1 required</w:t>
      </w:r>
    </w:p>
    <w:p w14:paraId="1514182B" w14:textId="77777777" w:rsidR="005C3D9D" w:rsidRPr="00265391" w:rsidRDefault="005C3D9D" w:rsidP="005C3D9D">
      <w:pPr>
        <w:keepNext/>
        <w:keepLines/>
        <w:spacing w:before="40" w:after="0"/>
        <w:outlineLvl w:val="2"/>
        <w:rPr>
          <w:rFonts w:eastAsia="Times New Roman" w:cs="Times New Roman"/>
          <w:color w:val="001B2A"/>
          <w:sz w:val="24"/>
          <w:szCs w:val="24"/>
          <w:bdr w:val="none" w:sz="0" w:space="0" w:color="auto"/>
          <w:lang w:val="en-US"/>
        </w:rPr>
      </w:pPr>
      <w:r w:rsidRPr="00265391">
        <w:rPr>
          <w:rFonts w:eastAsia="Times New Roman" w:cs="Times New Roman"/>
          <w:color w:val="001B2A"/>
          <w:sz w:val="24"/>
          <w:szCs w:val="24"/>
          <w:bdr w:val="none" w:sz="0" w:space="0" w:color="auto"/>
          <w:lang w:val="en-US"/>
        </w:rPr>
        <w:t>Service 1 scope</w:t>
      </w:r>
    </w:p>
    <w:p w14:paraId="3EEFD4EE" w14:textId="77777777" w:rsidR="005C3D9D" w:rsidRPr="00265391" w:rsidRDefault="005C3D9D" w:rsidP="005C3D9D">
      <w:pPr>
        <w:keepNext/>
        <w:keepLines/>
        <w:spacing w:before="40" w:after="0"/>
        <w:outlineLvl w:val="2"/>
        <w:rPr>
          <w:rFonts w:eastAsia="Times New Roman" w:cs="Times New Roman"/>
          <w:color w:val="001B2A"/>
          <w:sz w:val="24"/>
          <w:szCs w:val="24"/>
          <w:bdr w:val="none" w:sz="0" w:space="0" w:color="auto"/>
          <w:lang w:val="en-US"/>
        </w:rPr>
      </w:pPr>
      <w:r w:rsidRPr="00265391">
        <w:rPr>
          <w:rFonts w:eastAsia="Times New Roman" w:cs="Times New Roman"/>
          <w:color w:val="001B2A"/>
          <w:sz w:val="24"/>
          <w:szCs w:val="24"/>
          <w:bdr w:val="none" w:sz="0" w:space="0" w:color="auto"/>
          <w:lang w:val="en-US"/>
        </w:rPr>
        <w:t>Service 1 considerations</w:t>
      </w:r>
    </w:p>
    <w:p w14:paraId="11C887DB" w14:textId="77777777" w:rsidR="005C3D9D" w:rsidRPr="00265391" w:rsidRDefault="005C3D9D" w:rsidP="005C3D9D">
      <w:pPr>
        <w:keepNext/>
        <w:keepLines/>
        <w:spacing w:before="40" w:after="0"/>
        <w:outlineLvl w:val="2"/>
        <w:rPr>
          <w:rFonts w:eastAsia="Times New Roman" w:cs="Times New Roman"/>
          <w:color w:val="001B2A"/>
          <w:sz w:val="24"/>
          <w:szCs w:val="24"/>
          <w:bdr w:val="none" w:sz="0" w:space="0" w:color="auto"/>
          <w:lang w:val="en-US"/>
        </w:rPr>
      </w:pPr>
      <w:r w:rsidRPr="00265391">
        <w:rPr>
          <w:rFonts w:eastAsia="Times New Roman" w:cs="Times New Roman"/>
          <w:color w:val="001B2A"/>
          <w:sz w:val="24"/>
          <w:szCs w:val="24"/>
          <w:bdr w:val="none" w:sz="0" w:space="0" w:color="auto"/>
          <w:lang w:val="en-US"/>
        </w:rPr>
        <w:t>Service 1 KPIs and goals</w:t>
      </w:r>
    </w:p>
    <w:p w14:paraId="5510846B" w14:textId="77777777" w:rsidR="005C3D9D" w:rsidRPr="00265391" w:rsidRDefault="005C3D9D" w:rsidP="005C3D9D">
      <w:pPr>
        <w:rPr>
          <w:rFonts w:eastAsia="Century Gothic" w:cs="Times New Roman"/>
          <w:color w:val="auto"/>
          <w:bdr w:val="none" w:sz="0" w:space="0" w:color="auto"/>
          <w:lang w:val="en-US"/>
        </w:rPr>
      </w:pPr>
    </w:p>
    <w:p w14:paraId="75B4EEFC" w14:textId="77777777" w:rsidR="005C3D9D" w:rsidRPr="00265391" w:rsidRDefault="005C3D9D" w:rsidP="005C3D9D">
      <w:pPr>
        <w:pStyle w:val="H2Vivid"/>
        <w:rPr>
          <w:bdr w:val="none" w:sz="0" w:space="0" w:color="auto"/>
          <w:lang w:val="en-US"/>
        </w:rPr>
      </w:pPr>
      <w:r w:rsidRPr="00265391">
        <w:rPr>
          <w:bdr w:val="none" w:sz="0" w:space="0" w:color="auto"/>
          <w:lang w:val="en-US"/>
        </w:rPr>
        <w:t>Service 2 required</w:t>
      </w:r>
    </w:p>
    <w:p w14:paraId="39412BE3" w14:textId="77777777" w:rsidR="005C3D9D" w:rsidRPr="00265391" w:rsidRDefault="005C3D9D" w:rsidP="005C3D9D">
      <w:pPr>
        <w:keepNext/>
        <w:keepLines/>
        <w:spacing w:before="40" w:after="0"/>
        <w:outlineLvl w:val="2"/>
        <w:rPr>
          <w:rFonts w:eastAsia="Times New Roman" w:cs="Times New Roman"/>
          <w:color w:val="001B2A"/>
          <w:sz w:val="24"/>
          <w:szCs w:val="24"/>
          <w:bdr w:val="none" w:sz="0" w:space="0" w:color="auto"/>
          <w:lang w:val="en-US"/>
        </w:rPr>
      </w:pPr>
      <w:r w:rsidRPr="00265391">
        <w:rPr>
          <w:rFonts w:eastAsia="Times New Roman" w:cs="Times New Roman"/>
          <w:color w:val="001B2A"/>
          <w:sz w:val="24"/>
          <w:szCs w:val="24"/>
          <w:bdr w:val="none" w:sz="0" w:space="0" w:color="auto"/>
          <w:lang w:val="en-US"/>
        </w:rPr>
        <w:t>Service 2 scope</w:t>
      </w:r>
    </w:p>
    <w:p w14:paraId="143D8480" w14:textId="77777777" w:rsidR="005C3D9D" w:rsidRPr="00265391" w:rsidRDefault="005C3D9D" w:rsidP="005C3D9D">
      <w:pPr>
        <w:keepNext/>
        <w:keepLines/>
        <w:spacing w:before="40" w:after="0"/>
        <w:outlineLvl w:val="2"/>
        <w:rPr>
          <w:rFonts w:eastAsia="Times New Roman" w:cs="Times New Roman"/>
          <w:color w:val="001B2A"/>
          <w:sz w:val="24"/>
          <w:szCs w:val="24"/>
          <w:bdr w:val="none" w:sz="0" w:space="0" w:color="auto"/>
          <w:lang w:val="en-US"/>
        </w:rPr>
      </w:pPr>
      <w:r w:rsidRPr="00265391">
        <w:rPr>
          <w:rFonts w:eastAsia="Times New Roman" w:cs="Times New Roman"/>
          <w:color w:val="001B2A"/>
          <w:sz w:val="24"/>
          <w:szCs w:val="24"/>
          <w:bdr w:val="none" w:sz="0" w:space="0" w:color="auto"/>
          <w:lang w:val="en-US"/>
        </w:rPr>
        <w:t>Service 2 considerations</w:t>
      </w:r>
    </w:p>
    <w:p w14:paraId="1710DE98" w14:textId="77777777" w:rsidR="005C3D9D" w:rsidRPr="00265391" w:rsidRDefault="005C3D9D" w:rsidP="005C3D9D">
      <w:pPr>
        <w:keepNext/>
        <w:keepLines/>
        <w:spacing w:before="40" w:after="0"/>
        <w:outlineLvl w:val="2"/>
        <w:rPr>
          <w:rFonts w:eastAsia="Times New Roman" w:cs="Times New Roman"/>
          <w:color w:val="001B2A"/>
          <w:sz w:val="24"/>
          <w:szCs w:val="24"/>
          <w:bdr w:val="none" w:sz="0" w:space="0" w:color="auto"/>
          <w:lang w:val="en-US"/>
        </w:rPr>
      </w:pPr>
      <w:r w:rsidRPr="00265391">
        <w:rPr>
          <w:rFonts w:eastAsia="Times New Roman" w:cs="Times New Roman"/>
          <w:color w:val="001B2A"/>
          <w:sz w:val="24"/>
          <w:szCs w:val="24"/>
          <w:bdr w:val="none" w:sz="0" w:space="0" w:color="auto"/>
          <w:lang w:val="en-US"/>
        </w:rPr>
        <w:t>Service 2 KPIs and goals</w:t>
      </w:r>
    </w:p>
    <w:p w14:paraId="7D383A9E" w14:textId="77777777" w:rsidR="005C3D9D" w:rsidRPr="00265391" w:rsidRDefault="005C3D9D" w:rsidP="005C3D9D">
      <w:pPr>
        <w:keepNext/>
        <w:keepLines/>
        <w:spacing w:before="40" w:after="0"/>
        <w:outlineLvl w:val="1"/>
        <w:rPr>
          <w:rFonts w:eastAsia="Times New Roman" w:cs="Times New Roman"/>
          <w:color w:val="002940"/>
          <w:sz w:val="26"/>
          <w:szCs w:val="26"/>
          <w:bdr w:val="none" w:sz="0" w:space="0" w:color="auto"/>
          <w:lang w:val="en-US"/>
        </w:rPr>
      </w:pPr>
    </w:p>
    <w:p w14:paraId="712DB196" w14:textId="77777777" w:rsidR="005C3D9D" w:rsidRPr="00265391" w:rsidRDefault="005C3D9D" w:rsidP="005C3D9D">
      <w:pPr>
        <w:pStyle w:val="H2Vivid"/>
        <w:rPr>
          <w:bdr w:val="none" w:sz="0" w:space="0" w:color="auto"/>
          <w:lang w:val="en-US"/>
        </w:rPr>
      </w:pPr>
      <w:r w:rsidRPr="00265391">
        <w:rPr>
          <w:bdr w:val="none" w:sz="0" w:space="0" w:color="auto"/>
          <w:lang w:val="en-US"/>
        </w:rPr>
        <w:t>Service 3 etc.</w:t>
      </w:r>
    </w:p>
    <w:p w14:paraId="0102C0CE" w14:textId="77777777" w:rsidR="005C3D9D" w:rsidRPr="00265391" w:rsidRDefault="005C3D9D" w:rsidP="005C3D9D">
      <w:pPr>
        <w:rPr>
          <w:rFonts w:eastAsia="Century Gothic" w:cs="Times New Roman"/>
          <w:color w:val="auto"/>
          <w:bdr w:val="none" w:sz="0" w:space="0" w:color="auto"/>
          <w:lang w:val="en-US"/>
        </w:rPr>
      </w:pPr>
    </w:p>
    <w:p w14:paraId="6665A1F3" w14:textId="77777777" w:rsidR="005C3D9D" w:rsidRPr="00265391" w:rsidRDefault="005C3D9D" w:rsidP="005C3D9D">
      <w:pPr>
        <w:pStyle w:val="H1Deep"/>
        <w:rPr>
          <w:bdr w:val="none" w:sz="0" w:space="0" w:color="auto"/>
          <w:lang w:val="en-US"/>
        </w:rPr>
        <w:sectPr w:rsidR="005C3D9D" w:rsidRPr="00265391" w:rsidSect="00A20C4B">
          <w:pgSz w:w="12240" w:h="15840" w:code="1"/>
          <w:pgMar w:top="1440" w:right="1440" w:bottom="1440" w:left="1440" w:header="708" w:footer="708" w:gutter="0"/>
          <w:cols w:space="708"/>
          <w:docGrid w:linePitch="360"/>
        </w:sectPr>
      </w:pPr>
    </w:p>
    <w:p w14:paraId="61AB554F" w14:textId="77777777" w:rsidR="005C3D9D" w:rsidRPr="00265391" w:rsidRDefault="005C3D9D" w:rsidP="005C3D9D">
      <w:pPr>
        <w:pStyle w:val="H1Deep"/>
        <w:rPr>
          <w:bdr w:val="none" w:sz="0" w:space="0" w:color="auto"/>
          <w:lang w:val="en-US"/>
        </w:rPr>
      </w:pPr>
      <w:r w:rsidRPr="00265391">
        <w:rPr>
          <w:bdr w:val="none" w:sz="0" w:space="0" w:color="auto"/>
          <w:lang w:val="en-US"/>
        </w:rPr>
        <w:lastRenderedPageBreak/>
        <w:t>What are you looking for in an agency?</w:t>
      </w:r>
    </w:p>
    <w:p w14:paraId="04F49391"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This section should be as specific as possible.</w:t>
      </w:r>
    </w:p>
    <w:p w14:paraId="35CDD4C7"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Examples include team size, accreditations, tools used, values, etc. </w:t>
      </w:r>
    </w:p>
    <w:p w14:paraId="3468AB7D" w14:textId="77777777" w:rsidR="005C3D9D" w:rsidRPr="00265391" w:rsidRDefault="005C3D9D" w:rsidP="005C3D9D">
      <w:pPr>
        <w:pStyle w:val="H2Deep"/>
        <w:rPr>
          <w:bdr w:val="none" w:sz="0" w:space="0" w:color="auto"/>
          <w:lang w:val="en-US"/>
        </w:rPr>
      </w:pPr>
      <w:r w:rsidRPr="00265391">
        <w:rPr>
          <w:bdr w:val="none" w:sz="0" w:space="0" w:color="auto"/>
          <w:lang w:val="en-US"/>
        </w:rPr>
        <w:t>Timeline and budget</w:t>
      </w:r>
    </w:p>
    <w:p w14:paraId="2E87A20B"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Schedule including when RFPs sent out, when proposals are due, selection dates, presentation dates, announcement dates, start dates.</w:t>
      </w:r>
    </w:p>
    <w:p w14:paraId="24604C5A" w14:textId="77777777" w:rsidR="005C3D9D" w:rsidRPr="00265391" w:rsidRDefault="005C3D9D" w:rsidP="00B214C4">
      <w:pPr>
        <w:pStyle w:val="ListParagraph"/>
        <w:numPr>
          <w:ilvl w:val="0"/>
          <w:numId w:val="3"/>
        </w:num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RFP issued: date</w:t>
      </w:r>
    </w:p>
    <w:p w14:paraId="1D5DCFB2" w14:textId="77777777" w:rsidR="005C3D9D" w:rsidRPr="00265391" w:rsidRDefault="005C3D9D" w:rsidP="00B214C4">
      <w:pPr>
        <w:pStyle w:val="ListParagraph"/>
        <w:numPr>
          <w:ilvl w:val="0"/>
          <w:numId w:val="3"/>
        </w:num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Proposals due: date</w:t>
      </w:r>
    </w:p>
    <w:p w14:paraId="32F59F94" w14:textId="77777777" w:rsidR="005C3D9D" w:rsidRPr="00265391" w:rsidRDefault="005C3D9D" w:rsidP="00B214C4">
      <w:pPr>
        <w:pStyle w:val="ListParagraph"/>
        <w:numPr>
          <w:ilvl w:val="0"/>
          <w:numId w:val="3"/>
        </w:num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Selection announced: date</w:t>
      </w:r>
    </w:p>
    <w:p w14:paraId="13F7C849" w14:textId="77777777" w:rsidR="005C3D9D" w:rsidRPr="00265391" w:rsidRDefault="005C3D9D" w:rsidP="00B214C4">
      <w:pPr>
        <w:pStyle w:val="ListParagraph"/>
        <w:numPr>
          <w:ilvl w:val="0"/>
          <w:numId w:val="3"/>
        </w:num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Presentations: date</w:t>
      </w:r>
    </w:p>
    <w:p w14:paraId="23CB51FE" w14:textId="77777777" w:rsidR="005C3D9D" w:rsidRPr="00265391" w:rsidRDefault="005C3D9D" w:rsidP="00B214C4">
      <w:pPr>
        <w:pStyle w:val="ListParagraph"/>
        <w:numPr>
          <w:ilvl w:val="0"/>
          <w:numId w:val="3"/>
        </w:num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Agency selected: date</w:t>
      </w:r>
    </w:p>
    <w:p w14:paraId="4A153CF6" w14:textId="77777777" w:rsidR="005C3D9D" w:rsidRPr="00265391" w:rsidRDefault="005C3D9D" w:rsidP="00B214C4">
      <w:pPr>
        <w:pStyle w:val="ListParagraph"/>
        <w:numPr>
          <w:ilvl w:val="0"/>
          <w:numId w:val="3"/>
        </w:num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Work starts: date</w:t>
      </w:r>
    </w:p>
    <w:p w14:paraId="2BD09258"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Include submission guidelines, how to ask questions, acknowledgement of RFP deadline, etc.</w:t>
      </w:r>
    </w:p>
    <w:p w14:paraId="7B8AFFCC" w14:textId="77777777" w:rsidR="005C3D9D" w:rsidRPr="00265391" w:rsidRDefault="005C3D9D" w:rsidP="00B214C4">
      <w:pPr>
        <w:pStyle w:val="H2Deep"/>
        <w:rPr>
          <w:bdr w:val="none" w:sz="0" w:space="0" w:color="auto"/>
          <w:lang w:val="en-US"/>
        </w:rPr>
      </w:pPr>
      <w:r w:rsidRPr="00265391">
        <w:rPr>
          <w:bdr w:val="none" w:sz="0" w:space="0" w:color="auto"/>
          <w:lang w:val="en-US"/>
        </w:rPr>
        <w:t>Current activity</w:t>
      </w:r>
    </w:p>
    <w:p w14:paraId="1E844067" w14:textId="77777777" w:rsidR="005C3D9D" w:rsidRPr="00265391" w:rsidRDefault="005C3D9D" w:rsidP="00B214C4">
      <w:pPr>
        <w:pStyle w:val="Subtitle1"/>
        <w:rPr>
          <w:lang w:val="en-US"/>
        </w:rPr>
      </w:pPr>
      <w:r w:rsidRPr="00265391">
        <w:rPr>
          <w:lang w:val="en-US"/>
        </w:rPr>
        <w:t xml:space="preserve">Current marketing strategy </w:t>
      </w:r>
    </w:p>
    <w:p w14:paraId="52A77CAB" w14:textId="77777777" w:rsidR="005C3D9D" w:rsidRPr="00265391" w:rsidRDefault="005C3D9D" w:rsidP="00B214C4">
      <w:pPr>
        <w:pStyle w:val="Subtitle1"/>
        <w:rPr>
          <w:lang w:val="en-US"/>
        </w:rPr>
      </w:pPr>
      <w:r w:rsidRPr="00265391">
        <w:rPr>
          <w:lang w:val="en-US"/>
        </w:rPr>
        <w:t>KPIs and success metrics used</w:t>
      </w:r>
    </w:p>
    <w:p w14:paraId="7E66905F" w14:textId="77777777" w:rsidR="005C3D9D" w:rsidRPr="00265391" w:rsidRDefault="005C3D9D" w:rsidP="00B214C4">
      <w:pPr>
        <w:pStyle w:val="Subtitle1"/>
        <w:rPr>
          <w:lang w:val="en-US"/>
        </w:rPr>
      </w:pPr>
      <w:r w:rsidRPr="00265391">
        <w:rPr>
          <w:lang w:val="en-US"/>
        </w:rPr>
        <w:t>Tools, tech, software</w:t>
      </w:r>
    </w:p>
    <w:p w14:paraId="3FBD8E10" w14:textId="77777777" w:rsidR="005C3D9D" w:rsidRPr="00265391" w:rsidRDefault="005C3D9D" w:rsidP="00B214C4">
      <w:pPr>
        <w:pStyle w:val="Subtitle1"/>
        <w:rPr>
          <w:lang w:val="en-US"/>
        </w:rPr>
      </w:pPr>
      <w:r w:rsidRPr="00265391">
        <w:rPr>
          <w:lang w:val="en-US"/>
        </w:rPr>
        <w:t xml:space="preserve">Analytics data </w:t>
      </w:r>
    </w:p>
    <w:p w14:paraId="65FFD7E6" w14:textId="77777777" w:rsidR="005C3D9D" w:rsidRPr="00265391" w:rsidRDefault="005C3D9D" w:rsidP="00B214C4">
      <w:pPr>
        <w:pStyle w:val="Subtitle1"/>
        <w:rPr>
          <w:lang w:val="en-US"/>
        </w:rPr>
      </w:pPr>
      <w:r w:rsidRPr="00265391">
        <w:rPr>
          <w:lang w:val="en-US"/>
        </w:rPr>
        <w:t>Stakeholders</w:t>
      </w:r>
    </w:p>
    <w:p w14:paraId="230A7576" w14:textId="77777777" w:rsidR="005C3D9D" w:rsidRPr="00265391" w:rsidRDefault="005C3D9D" w:rsidP="00B214C4">
      <w:pPr>
        <w:pStyle w:val="Subtitle1"/>
        <w:rPr>
          <w:lang w:val="en-US"/>
        </w:rPr>
      </w:pPr>
      <w:r w:rsidRPr="00265391">
        <w:rPr>
          <w:lang w:val="en-US"/>
        </w:rPr>
        <w:t>Project lead/ key point of contact</w:t>
      </w:r>
    </w:p>
    <w:p w14:paraId="634900B7"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Name:</w:t>
      </w:r>
    </w:p>
    <w:p w14:paraId="02AD45F3"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Job title:</w:t>
      </w:r>
    </w:p>
    <w:p w14:paraId="4C612A1B"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Responsibilities:</w:t>
      </w:r>
    </w:p>
    <w:p w14:paraId="46993BCE"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Contact details:</w:t>
      </w:r>
    </w:p>
    <w:p w14:paraId="7F983130" w14:textId="77777777" w:rsidR="005C3D9D" w:rsidRPr="00265391" w:rsidRDefault="005C3D9D" w:rsidP="00B214C4">
      <w:pPr>
        <w:pStyle w:val="Subtitle1"/>
        <w:rPr>
          <w:lang w:val="en-US"/>
        </w:rPr>
      </w:pPr>
      <w:r w:rsidRPr="00265391">
        <w:rPr>
          <w:lang w:val="en-US"/>
        </w:rPr>
        <w:t>Core team</w:t>
      </w:r>
    </w:p>
    <w:p w14:paraId="0CA3F919"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Name:</w:t>
      </w:r>
    </w:p>
    <w:p w14:paraId="0997F4E6"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lastRenderedPageBreak/>
        <w:t>Job title:</w:t>
      </w:r>
    </w:p>
    <w:p w14:paraId="259AD39A"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Responsibilities:</w:t>
      </w:r>
    </w:p>
    <w:p w14:paraId="3FB48FB1"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Contact details:</w:t>
      </w:r>
    </w:p>
    <w:p w14:paraId="0CF93D7D" w14:textId="77777777" w:rsidR="005C3D9D" w:rsidRPr="00265391" w:rsidRDefault="005C3D9D" w:rsidP="005C3D9D">
      <w:pPr>
        <w:rPr>
          <w:rFonts w:eastAsia="Century Gothic" w:cs="Times New Roman"/>
          <w:color w:val="auto"/>
          <w:bdr w:val="none" w:sz="0" w:space="0" w:color="auto"/>
          <w:lang w:val="en-US"/>
        </w:rPr>
      </w:pPr>
    </w:p>
    <w:p w14:paraId="50B8A320"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Name:</w:t>
      </w:r>
    </w:p>
    <w:p w14:paraId="5656DDBD"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Job title:</w:t>
      </w:r>
    </w:p>
    <w:p w14:paraId="5D8570B4"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Responsibilities:</w:t>
      </w:r>
    </w:p>
    <w:p w14:paraId="63418972"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Contact details:</w:t>
      </w:r>
    </w:p>
    <w:p w14:paraId="6442D55F" w14:textId="77777777" w:rsidR="005C3D9D" w:rsidRPr="00265391" w:rsidRDefault="005C3D9D" w:rsidP="005C3D9D">
      <w:pPr>
        <w:rPr>
          <w:rFonts w:eastAsia="Century Gothic" w:cs="Times New Roman"/>
          <w:color w:val="auto"/>
          <w:bdr w:val="none" w:sz="0" w:space="0" w:color="auto"/>
          <w:lang w:val="en-US"/>
        </w:rPr>
      </w:pPr>
    </w:p>
    <w:p w14:paraId="73007A1F" w14:textId="77777777" w:rsidR="005C3D9D" w:rsidRPr="00265391" w:rsidRDefault="005C3D9D" w:rsidP="00B214C4">
      <w:pPr>
        <w:pStyle w:val="Subtitle1"/>
        <w:rPr>
          <w:lang w:val="en-US"/>
        </w:rPr>
      </w:pPr>
      <w:r w:rsidRPr="00265391">
        <w:rPr>
          <w:lang w:val="en-US"/>
        </w:rPr>
        <w:t>Extended stakeholders</w:t>
      </w:r>
    </w:p>
    <w:p w14:paraId="7459E494"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Name:</w:t>
      </w:r>
    </w:p>
    <w:p w14:paraId="37A30291"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Job title:</w:t>
      </w:r>
    </w:p>
    <w:p w14:paraId="03A657CF"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Responsibilities:</w:t>
      </w:r>
    </w:p>
    <w:p w14:paraId="5B5BC786" w14:textId="77777777" w:rsidR="00B214C4" w:rsidRPr="00265391" w:rsidRDefault="005C3D9D" w:rsidP="00B214C4">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Contact details:</w:t>
      </w:r>
    </w:p>
    <w:p w14:paraId="5586BD52" w14:textId="770D7C05" w:rsidR="005C3D9D" w:rsidRPr="00265391" w:rsidRDefault="005C3D9D" w:rsidP="00B214C4">
      <w:pPr>
        <w:pStyle w:val="H2Deep"/>
        <w:rPr>
          <w:bdr w:val="none" w:sz="0" w:space="0" w:color="auto"/>
          <w:lang w:val="en-US"/>
        </w:rPr>
      </w:pPr>
      <w:r w:rsidRPr="00265391">
        <w:rPr>
          <w:bdr w:val="none" w:sz="0" w:space="0" w:color="auto"/>
          <w:lang w:val="en-US"/>
        </w:rPr>
        <w:t>Digital agency service requirements</w:t>
      </w:r>
    </w:p>
    <w:p w14:paraId="2D19D638"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In this section, outline each service you require and what you are hoping to achieve from each channel. Include any account restrictions, budgets, objectives and KPIs.</w:t>
      </w:r>
    </w:p>
    <w:p w14:paraId="533BFD9B" w14:textId="77777777" w:rsidR="005C3D9D" w:rsidRPr="00265391" w:rsidRDefault="005C3D9D" w:rsidP="00B214C4">
      <w:pPr>
        <w:pStyle w:val="Subtitle1"/>
        <w:rPr>
          <w:lang w:val="en-US"/>
        </w:rPr>
      </w:pPr>
      <w:r w:rsidRPr="00265391">
        <w:rPr>
          <w:lang w:val="en-US"/>
        </w:rPr>
        <w:t>Scoring/ evaluation</w:t>
      </w:r>
    </w:p>
    <w:p w14:paraId="3F7D064A"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 xml:space="preserve">Detail any scoring or weighting systems that will be used to evaluate the RFP. </w:t>
      </w:r>
    </w:p>
    <w:p w14:paraId="3A671CB3" w14:textId="77777777" w:rsidR="005C3D9D" w:rsidRPr="00265391" w:rsidRDefault="005C3D9D" w:rsidP="00B214C4">
      <w:pPr>
        <w:pStyle w:val="Subtitle1"/>
        <w:rPr>
          <w:lang w:val="en-US"/>
        </w:rPr>
      </w:pPr>
      <w:r w:rsidRPr="00265391">
        <w:rPr>
          <w:lang w:val="en-US"/>
        </w:rPr>
        <w:t xml:space="preserve">Questions </w:t>
      </w:r>
    </w:p>
    <w:p w14:paraId="20C4D45F"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Any questions that allow you to assess suitability of the vendor.</w:t>
      </w:r>
    </w:p>
    <w:p w14:paraId="3A141615" w14:textId="77777777" w:rsidR="005C3D9D" w:rsidRPr="00265391" w:rsidRDefault="005C3D9D" w:rsidP="005C3D9D">
      <w:pPr>
        <w:rPr>
          <w:rFonts w:eastAsia="Century Gothic" w:cs="Times New Roman"/>
          <w:color w:val="auto"/>
          <w:bdr w:val="none" w:sz="0" w:space="0" w:color="auto"/>
          <w:lang w:val="en-US"/>
        </w:rPr>
      </w:pPr>
    </w:p>
    <w:p w14:paraId="2F9FE7BD" w14:textId="77777777" w:rsidR="005C3D9D" w:rsidRPr="00265391" w:rsidRDefault="005C3D9D" w:rsidP="00B214C4">
      <w:pPr>
        <w:pStyle w:val="H2Deep"/>
        <w:rPr>
          <w:bdr w:val="none" w:sz="0" w:space="0" w:color="auto"/>
          <w:lang w:val="en-US"/>
        </w:rPr>
      </w:pPr>
      <w:r w:rsidRPr="00265391">
        <w:rPr>
          <w:bdr w:val="none" w:sz="0" w:space="0" w:color="auto"/>
          <w:lang w:val="en-US"/>
        </w:rPr>
        <w:t>Submission requirements</w:t>
      </w:r>
    </w:p>
    <w:p w14:paraId="248A1BC6"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This section should outline any required information the agency needs to include but does not have a specific question assigned within the RFP – for example, case studies.</w:t>
      </w:r>
    </w:p>
    <w:p w14:paraId="615833CC" w14:textId="77777777" w:rsidR="005C3D9D" w:rsidRPr="00265391" w:rsidRDefault="005C3D9D" w:rsidP="005C3D9D">
      <w:pPr>
        <w:rPr>
          <w:rFonts w:eastAsia="Century Gothic" w:cs="Times New Roman"/>
          <w:color w:val="auto"/>
          <w:bdr w:val="none" w:sz="0" w:space="0" w:color="auto"/>
          <w:lang w:val="en-US"/>
        </w:rPr>
      </w:pPr>
    </w:p>
    <w:p w14:paraId="0FC81425" w14:textId="77777777" w:rsidR="005C3D9D" w:rsidRPr="00265391" w:rsidRDefault="005C3D9D" w:rsidP="00B214C4">
      <w:pPr>
        <w:pStyle w:val="Subtitle1"/>
        <w:rPr>
          <w:lang w:val="en-US"/>
        </w:rPr>
      </w:pPr>
      <w:r w:rsidRPr="00265391">
        <w:rPr>
          <w:lang w:val="en-US"/>
        </w:rPr>
        <w:t>Agency credentials</w:t>
      </w:r>
    </w:p>
    <w:p w14:paraId="09B98CA9"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lastRenderedPageBreak/>
        <w:t>Use this section to ask any questions you have on the agency’s credentials, such as client retention rate or annual turnover e.g.:</w:t>
      </w:r>
    </w:p>
    <w:p w14:paraId="2E55F23B" w14:textId="77777777" w:rsidR="005C3D9D" w:rsidRPr="00265391" w:rsidRDefault="005C3D9D" w:rsidP="00B214C4">
      <w:pPr>
        <w:pStyle w:val="ListParagraph"/>
        <w:numPr>
          <w:ilvl w:val="0"/>
          <w:numId w:val="4"/>
        </w:numPr>
        <w:rPr>
          <w:bdr w:val="none" w:sz="0" w:space="0" w:color="auto"/>
          <w:lang w:val="en-US"/>
        </w:rPr>
      </w:pPr>
      <w:r w:rsidRPr="00265391">
        <w:rPr>
          <w:bdr w:val="none" w:sz="0" w:space="0" w:color="auto"/>
          <w:lang w:val="en-US"/>
        </w:rPr>
        <w:t>How many clients do you currently have and how does this compare to last year?</w:t>
      </w:r>
    </w:p>
    <w:p w14:paraId="323A9C2C" w14:textId="77777777" w:rsidR="005C3D9D" w:rsidRPr="00265391" w:rsidRDefault="005C3D9D" w:rsidP="00B214C4">
      <w:pPr>
        <w:pStyle w:val="ListParagraph"/>
        <w:numPr>
          <w:ilvl w:val="0"/>
          <w:numId w:val="4"/>
        </w:numPr>
        <w:rPr>
          <w:bdr w:val="none" w:sz="0" w:space="0" w:color="auto"/>
          <w:lang w:val="en-US"/>
        </w:rPr>
      </w:pPr>
      <w:r w:rsidRPr="00265391">
        <w:rPr>
          <w:bdr w:val="none" w:sz="0" w:space="0" w:color="auto"/>
          <w:lang w:val="en-US"/>
        </w:rPr>
        <w:t>What is your overall client retention rate and how does this compare to last year?</w:t>
      </w:r>
    </w:p>
    <w:p w14:paraId="0D861C8E" w14:textId="77777777" w:rsidR="005C3D9D" w:rsidRPr="00265391" w:rsidRDefault="005C3D9D" w:rsidP="00B214C4">
      <w:pPr>
        <w:pStyle w:val="ListParagraph"/>
        <w:numPr>
          <w:ilvl w:val="0"/>
          <w:numId w:val="4"/>
        </w:numPr>
        <w:rPr>
          <w:bdr w:val="none" w:sz="0" w:space="0" w:color="auto"/>
          <w:lang w:val="en-US"/>
        </w:rPr>
      </w:pPr>
      <w:r w:rsidRPr="00265391">
        <w:rPr>
          <w:bdr w:val="none" w:sz="0" w:space="0" w:color="auto"/>
          <w:lang w:val="en-US"/>
        </w:rPr>
        <w:t>What is your annual turnover and net profit?</w:t>
      </w:r>
    </w:p>
    <w:p w14:paraId="6D021B85" w14:textId="77777777" w:rsidR="005C3D9D" w:rsidRPr="00265391" w:rsidRDefault="005C3D9D" w:rsidP="00B214C4">
      <w:pPr>
        <w:pStyle w:val="Subtitle1"/>
        <w:rPr>
          <w:lang w:val="en-US"/>
        </w:rPr>
      </w:pPr>
      <w:r w:rsidRPr="00265391">
        <w:rPr>
          <w:lang w:val="en-US"/>
        </w:rPr>
        <w:t>Data protection</w:t>
      </w:r>
    </w:p>
    <w:p w14:paraId="04E6B668"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regarding the handling and processing of data e.g.:</w:t>
      </w:r>
    </w:p>
    <w:p w14:paraId="21F05547" w14:textId="77777777" w:rsidR="005C3D9D" w:rsidRPr="00265391" w:rsidRDefault="005C3D9D" w:rsidP="00B214C4">
      <w:pPr>
        <w:pStyle w:val="ListParagraph"/>
        <w:numPr>
          <w:ilvl w:val="0"/>
          <w:numId w:val="5"/>
        </w:numPr>
        <w:rPr>
          <w:bdr w:val="none" w:sz="0" w:space="0" w:color="auto"/>
          <w:lang w:val="en-US"/>
        </w:rPr>
      </w:pPr>
      <w:r w:rsidRPr="00265391">
        <w:rPr>
          <w:bdr w:val="none" w:sz="0" w:space="0" w:color="auto"/>
          <w:lang w:val="en-US"/>
        </w:rPr>
        <w:t>What processes do you have in place to ensure that our data will remain secure?</w:t>
      </w:r>
    </w:p>
    <w:p w14:paraId="1C043FB0" w14:textId="2DBF8A58" w:rsidR="005C3D9D" w:rsidRPr="00265391" w:rsidRDefault="005C3D9D" w:rsidP="00B214C4">
      <w:pPr>
        <w:pStyle w:val="ListParagraph"/>
        <w:numPr>
          <w:ilvl w:val="0"/>
          <w:numId w:val="5"/>
        </w:numPr>
        <w:rPr>
          <w:bdr w:val="none" w:sz="0" w:space="0" w:color="auto"/>
          <w:lang w:val="en-US"/>
        </w:rPr>
      </w:pPr>
      <w:r w:rsidRPr="00265391">
        <w:rPr>
          <w:bdr w:val="none" w:sz="0" w:space="0" w:color="auto"/>
          <w:lang w:val="en-US"/>
        </w:rPr>
        <w:t xml:space="preserve">Do you have a recovery </w:t>
      </w:r>
      <w:r w:rsidR="00DE1AC3" w:rsidRPr="00265391">
        <w:rPr>
          <w:bdr w:val="none" w:sz="0" w:space="0" w:color="auto"/>
          <w:lang w:val="en-US"/>
        </w:rPr>
        <w:t>program</w:t>
      </w:r>
      <w:r w:rsidRPr="00265391">
        <w:rPr>
          <w:bdr w:val="none" w:sz="0" w:space="0" w:color="auto"/>
          <w:lang w:val="en-US"/>
        </w:rPr>
        <w:t xml:space="preserve"> in place? If so, please provide details</w:t>
      </w:r>
    </w:p>
    <w:p w14:paraId="6A0C13EF" w14:textId="77777777" w:rsidR="005C3D9D" w:rsidRPr="00265391" w:rsidRDefault="005C3D9D" w:rsidP="00B214C4">
      <w:pPr>
        <w:pStyle w:val="Subtitle1"/>
        <w:rPr>
          <w:lang w:val="en-US"/>
        </w:rPr>
      </w:pPr>
      <w:r w:rsidRPr="00265391">
        <w:rPr>
          <w:lang w:val="en-US"/>
        </w:rPr>
        <w:t>The team</w:t>
      </w:r>
    </w:p>
    <w:p w14:paraId="6C659F39"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about the agency account team e.g.:</w:t>
      </w:r>
    </w:p>
    <w:p w14:paraId="119A4106" w14:textId="77777777" w:rsidR="005C3D9D" w:rsidRPr="00265391" w:rsidRDefault="005C3D9D" w:rsidP="00B214C4">
      <w:pPr>
        <w:pStyle w:val="ListParagraph"/>
        <w:numPr>
          <w:ilvl w:val="0"/>
          <w:numId w:val="6"/>
        </w:numPr>
        <w:rPr>
          <w:bdr w:val="none" w:sz="0" w:space="0" w:color="auto"/>
          <w:lang w:val="en-US"/>
        </w:rPr>
      </w:pPr>
      <w:r w:rsidRPr="00265391">
        <w:rPr>
          <w:bdr w:val="none" w:sz="0" w:space="0" w:color="auto"/>
          <w:lang w:val="en-US"/>
        </w:rPr>
        <w:t xml:space="preserve">Please outline your proposed account team structure </w:t>
      </w:r>
    </w:p>
    <w:p w14:paraId="65BD4BA2" w14:textId="77777777" w:rsidR="005C3D9D" w:rsidRPr="00265391" w:rsidRDefault="005C3D9D" w:rsidP="00B214C4">
      <w:pPr>
        <w:pStyle w:val="ListParagraph"/>
        <w:numPr>
          <w:ilvl w:val="0"/>
          <w:numId w:val="6"/>
        </w:numPr>
        <w:rPr>
          <w:bdr w:val="none" w:sz="0" w:space="0" w:color="auto"/>
          <w:lang w:val="en-US"/>
        </w:rPr>
      </w:pPr>
      <w:r w:rsidRPr="00265391">
        <w:rPr>
          <w:bdr w:val="none" w:sz="0" w:space="0" w:color="auto"/>
          <w:lang w:val="en-US"/>
        </w:rPr>
        <w:t>What is your team size and staff turnover</w:t>
      </w:r>
    </w:p>
    <w:p w14:paraId="2A0B787E" w14:textId="77777777" w:rsidR="005C3D9D" w:rsidRPr="00265391" w:rsidRDefault="005C3D9D" w:rsidP="00B214C4">
      <w:pPr>
        <w:pStyle w:val="ListParagraph"/>
        <w:numPr>
          <w:ilvl w:val="0"/>
          <w:numId w:val="6"/>
        </w:numPr>
        <w:rPr>
          <w:bdr w:val="none" w:sz="0" w:space="0" w:color="auto"/>
          <w:lang w:val="en-US"/>
        </w:rPr>
      </w:pPr>
      <w:r w:rsidRPr="00265391">
        <w:rPr>
          <w:bdr w:val="none" w:sz="0" w:space="0" w:color="auto"/>
          <w:lang w:val="en-US"/>
        </w:rPr>
        <w:t xml:space="preserve">What is your approach to training staff </w:t>
      </w:r>
    </w:p>
    <w:p w14:paraId="151A502B" w14:textId="77777777" w:rsidR="005C3D9D" w:rsidRPr="00265391" w:rsidRDefault="005C3D9D" w:rsidP="005C3D9D">
      <w:pPr>
        <w:keepNext/>
        <w:keepLines/>
        <w:spacing w:before="40" w:after="0"/>
        <w:outlineLvl w:val="1"/>
        <w:rPr>
          <w:rFonts w:eastAsia="Times New Roman" w:cs="Times New Roman"/>
          <w:color w:val="002940"/>
          <w:sz w:val="26"/>
          <w:szCs w:val="26"/>
          <w:bdr w:val="none" w:sz="0" w:space="0" w:color="auto"/>
          <w:lang w:val="en-US"/>
        </w:rPr>
      </w:pPr>
    </w:p>
    <w:p w14:paraId="6959E427" w14:textId="77777777" w:rsidR="00B214C4" w:rsidRPr="00265391" w:rsidRDefault="00B214C4" w:rsidP="005C3D9D">
      <w:pPr>
        <w:keepNext/>
        <w:keepLines/>
        <w:tabs>
          <w:tab w:val="left" w:pos="2282"/>
        </w:tab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2D8245A8" w14:textId="77777777" w:rsidR="005C3D9D" w:rsidRPr="00265391" w:rsidRDefault="005C3D9D" w:rsidP="00B214C4">
      <w:pPr>
        <w:pStyle w:val="H1Vivid"/>
        <w:rPr>
          <w:bdr w:val="none" w:sz="0" w:space="0" w:color="auto"/>
          <w:lang w:val="en-US"/>
        </w:rPr>
      </w:pPr>
      <w:r w:rsidRPr="00265391">
        <w:rPr>
          <w:bdr w:val="none" w:sz="0" w:space="0" w:color="auto"/>
          <w:lang w:val="en-US"/>
        </w:rPr>
        <w:lastRenderedPageBreak/>
        <w:t>Servicing</w:t>
      </w:r>
      <w:r w:rsidRPr="00265391">
        <w:rPr>
          <w:bdr w:val="none" w:sz="0" w:space="0" w:color="auto"/>
          <w:lang w:val="en-US"/>
        </w:rPr>
        <w:tab/>
      </w:r>
    </w:p>
    <w:p w14:paraId="79B7152B"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regarding the onboarding process, service level agreement, and project management e.g.:</w:t>
      </w:r>
    </w:p>
    <w:p w14:paraId="7FB41C56" w14:textId="77777777" w:rsidR="005C3D9D" w:rsidRPr="00265391" w:rsidRDefault="005C3D9D" w:rsidP="00B214C4">
      <w:pPr>
        <w:pStyle w:val="ListParagraph"/>
        <w:numPr>
          <w:ilvl w:val="0"/>
          <w:numId w:val="7"/>
        </w:numPr>
        <w:rPr>
          <w:bdr w:val="none" w:sz="0" w:space="0" w:color="auto"/>
          <w:lang w:val="en-US"/>
        </w:rPr>
      </w:pPr>
      <w:r w:rsidRPr="00265391">
        <w:rPr>
          <w:bdr w:val="none" w:sz="0" w:space="0" w:color="auto"/>
          <w:lang w:val="en-US"/>
        </w:rPr>
        <w:t>Outside of the proposed day to day activity, what additional value can your agency add to our business?</w:t>
      </w:r>
    </w:p>
    <w:p w14:paraId="3BB00A0D" w14:textId="77777777" w:rsidR="005C3D9D" w:rsidRPr="00265391" w:rsidRDefault="005C3D9D" w:rsidP="00B214C4">
      <w:pPr>
        <w:pStyle w:val="ListParagraph"/>
        <w:numPr>
          <w:ilvl w:val="0"/>
          <w:numId w:val="7"/>
        </w:numPr>
        <w:rPr>
          <w:bdr w:val="none" w:sz="0" w:space="0" w:color="auto"/>
          <w:lang w:val="en-US"/>
        </w:rPr>
      </w:pPr>
      <w:r w:rsidRPr="00265391">
        <w:rPr>
          <w:bdr w:val="none" w:sz="0" w:space="0" w:color="auto"/>
          <w:lang w:val="en-US"/>
        </w:rPr>
        <w:t>How do you intend to go above and beyond to help us reach our goals? Please provide case studies and examples</w:t>
      </w:r>
    </w:p>
    <w:p w14:paraId="6B7E6378" w14:textId="77777777" w:rsidR="005C3D9D" w:rsidRPr="00265391" w:rsidRDefault="005C3D9D" w:rsidP="00B214C4">
      <w:pPr>
        <w:pStyle w:val="ListParagraph"/>
        <w:numPr>
          <w:ilvl w:val="0"/>
          <w:numId w:val="7"/>
        </w:numPr>
        <w:rPr>
          <w:bdr w:val="none" w:sz="0" w:space="0" w:color="auto"/>
          <w:lang w:val="en-US"/>
        </w:rPr>
      </w:pPr>
      <w:r w:rsidRPr="00265391">
        <w:rPr>
          <w:bdr w:val="none" w:sz="0" w:space="0" w:color="auto"/>
          <w:lang w:val="en-US"/>
        </w:rPr>
        <w:t>What is the process in place to get campaigns and activity live once contracts are signed?</w:t>
      </w:r>
    </w:p>
    <w:p w14:paraId="6ABAEF1F" w14:textId="77777777" w:rsidR="005C3D9D" w:rsidRPr="00265391" w:rsidRDefault="005C3D9D" w:rsidP="00B214C4">
      <w:pPr>
        <w:pStyle w:val="ListParagraph"/>
        <w:numPr>
          <w:ilvl w:val="0"/>
          <w:numId w:val="7"/>
        </w:numPr>
        <w:rPr>
          <w:bdr w:val="none" w:sz="0" w:space="0" w:color="auto"/>
          <w:lang w:val="en-US"/>
        </w:rPr>
      </w:pPr>
      <w:r w:rsidRPr="00265391">
        <w:rPr>
          <w:bdr w:val="none" w:sz="0" w:space="0" w:color="auto"/>
          <w:lang w:val="en-US"/>
        </w:rPr>
        <w:t>Please outline your project management and service levels</w:t>
      </w:r>
    </w:p>
    <w:p w14:paraId="20747445" w14:textId="77777777" w:rsidR="005C3D9D" w:rsidRPr="00265391" w:rsidRDefault="005C3D9D" w:rsidP="00B214C4">
      <w:pPr>
        <w:pStyle w:val="ListParagraph"/>
        <w:numPr>
          <w:ilvl w:val="0"/>
          <w:numId w:val="7"/>
        </w:numPr>
        <w:rPr>
          <w:bdr w:val="none" w:sz="0" w:space="0" w:color="auto"/>
          <w:lang w:val="en-US"/>
        </w:rPr>
      </w:pPr>
      <w:r w:rsidRPr="00265391">
        <w:rPr>
          <w:bdr w:val="none" w:sz="0" w:space="0" w:color="auto"/>
          <w:lang w:val="en-US"/>
        </w:rPr>
        <w:t>What frequency of reporting and meetings do you propose</w:t>
      </w:r>
    </w:p>
    <w:p w14:paraId="2E9D4625" w14:textId="77777777" w:rsidR="005C3D9D" w:rsidRPr="00265391" w:rsidRDefault="005C3D9D" w:rsidP="005C3D9D">
      <w:pPr>
        <w:rPr>
          <w:rFonts w:eastAsia="Century Gothic" w:cs="Times New Roman"/>
          <w:color w:val="auto"/>
          <w:bdr w:val="none" w:sz="0" w:space="0" w:color="auto"/>
          <w:lang w:val="en-US"/>
        </w:rPr>
      </w:pPr>
    </w:p>
    <w:p w14:paraId="6298D36E" w14:textId="77777777" w:rsidR="005C3D9D" w:rsidRPr="00265391" w:rsidRDefault="005C3D9D" w:rsidP="005C3D9D">
      <w:pPr>
        <w:rPr>
          <w:rFonts w:eastAsia="Century Gothic" w:cs="Times New Roman"/>
          <w:color w:val="auto"/>
          <w:highlight w:val="yellow"/>
          <w:bdr w:val="none" w:sz="0" w:space="0" w:color="auto"/>
          <w:lang w:val="en-US"/>
        </w:rPr>
      </w:pPr>
      <w:r w:rsidRPr="00265391">
        <w:rPr>
          <w:rFonts w:eastAsia="Century Gothic" w:cs="Times New Roman"/>
          <w:color w:val="auto"/>
          <w:highlight w:val="yellow"/>
          <w:bdr w:val="none" w:sz="0" w:space="0" w:color="auto"/>
          <w:lang w:val="en-US"/>
        </w:rPr>
        <w:t xml:space="preserve">Use this section to ask any channel specific questions you have, including their general approach to XX, any tools used, how they measure success and servicing as well as specific questions regarding how they will service your account. </w:t>
      </w:r>
    </w:p>
    <w:p w14:paraId="425DCD26"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1BF40292" w14:textId="77777777" w:rsidR="005C3D9D" w:rsidRPr="00265391" w:rsidRDefault="005C3D9D" w:rsidP="00B214C4">
      <w:pPr>
        <w:pStyle w:val="H1Deep"/>
        <w:rPr>
          <w:bdr w:val="none" w:sz="0" w:space="0" w:color="auto"/>
          <w:lang w:val="en-US"/>
        </w:rPr>
      </w:pPr>
      <w:r w:rsidRPr="00265391">
        <w:rPr>
          <w:bdr w:val="none" w:sz="0" w:space="0" w:color="auto"/>
          <w:lang w:val="en-US"/>
        </w:rPr>
        <w:lastRenderedPageBreak/>
        <w:t>Pricing</w:t>
      </w:r>
    </w:p>
    <w:p w14:paraId="7B136C2F"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on the proposed pricing e.g.:</w:t>
      </w:r>
    </w:p>
    <w:p w14:paraId="332A3C6A" w14:textId="77777777" w:rsidR="005C3D9D" w:rsidRPr="00265391" w:rsidRDefault="005C3D9D" w:rsidP="00B214C4">
      <w:pPr>
        <w:pStyle w:val="ListParagraph"/>
        <w:numPr>
          <w:ilvl w:val="0"/>
          <w:numId w:val="8"/>
        </w:numPr>
        <w:rPr>
          <w:bdr w:val="none" w:sz="0" w:space="0" w:color="auto"/>
          <w:lang w:val="en-US"/>
        </w:rPr>
      </w:pPr>
      <w:r w:rsidRPr="00265391">
        <w:rPr>
          <w:bdr w:val="none" w:sz="0" w:space="0" w:color="auto"/>
          <w:lang w:val="en-US"/>
        </w:rPr>
        <w:t>Please provide details of the pricing for all proposed service lines</w:t>
      </w:r>
    </w:p>
    <w:p w14:paraId="765C735D" w14:textId="77777777" w:rsidR="005C3D9D" w:rsidRPr="00265391" w:rsidRDefault="005C3D9D" w:rsidP="00B214C4">
      <w:pPr>
        <w:pStyle w:val="ListParagraph"/>
        <w:numPr>
          <w:ilvl w:val="0"/>
          <w:numId w:val="8"/>
        </w:numPr>
        <w:rPr>
          <w:bdr w:val="none" w:sz="0" w:space="0" w:color="auto"/>
          <w:lang w:val="en-US"/>
        </w:rPr>
      </w:pPr>
      <w:r w:rsidRPr="00265391">
        <w:rPr>
          <w:bdr w:val="none" w:sz="0" w:space="0" w:color="auto"/>
          <w:lang w:val="en-US"/>
        </w:rPr>
        <w:t>Please provide details of the contract length and any associated break clauses</w:t>
      </w:r>
    </w:p>
    <w:p w14:paraId="53C2B437" w14:textId="77777777" w:rsidR="005C3D9D" w:rsidRPr="00265391" w:rsidRDefault="005C3D9D" w:rsidP="00B214C4">
      <w:pPr>
        <w:pStyle w:val="ListParagraph"/>
        <w:numPr>
          <w:ilvl w:val="0"/>
          <w:numId w:val="8"/>
        </w:numPr>
        <w:rPr>
          <w:bdr w:val="none" w:sz="0" w:space="0" w:color="auto"/>
          <w:lang w:val="en-US"/>
        </w:rPr>
      </w:pPr>
      <w:r w:rsidRPr="00265391">
        <w:rPr>
          <w:bdr w:val="none" w:sz="0" w:space="0" w:color="auto"/>
          <w:lang w:val="en-US"/>
        </w:rPr>
        <w:t>How will our paid media budget be spent? Please provide a breakdown of what goes to media, technology, tracking and fees</w:t>
      </w:r>
    </w:p>
    <w:p w14:paraId="67099BAD"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6F887E84" w14:textId="77777777" w:rsidR="005C3D9D" w:rsidRPr="00265391" w:rsidRDefault="005C3D9D" w:rsidP="00B214C4">
      <w:pPr>
        <w:pStyle w:val="H1Vivid"/>
        <w:rPr>
          <w:bdr w:val="none" w:sz="0" w:space="0" w:color="auto"/>
          <w:lang w:val="en-US"/>
        </w:rPr>
      </w:pPr>
      <w:r w:rsidRPr="00265391">
        <w:rPr>
          <w:bdr w:val="none" w:sz="0" w:space="0" w:color="auto"/>
          <w:lang w:val="en-US"/>
        </w:rPr>
        <w:lastRenderedPageBreak/>
        <w:t>Tools and tech</w:t>
      </w:r>
    </w:p>
    <w:p w14:paraId="626A744E"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regarding the tools and technology the agency will use to manage the account e.g.:</w:t>
      </w:r>
    </w:p>
    <w:p w14:paraId="28FCB2F9" w14:textId="77777777" w:rsidR="005C3D9D" w:rsidRPr="00265391" w:rsidRDefault="005C3D9D" w:rsidP="00B214C4">
      <w:pPr>
        <w:pStyle w:val="ListParagraph"/>
        <w:numPr>
          <w:ilvl w:val="0"/>
          <w:numId w:val="9"/>
        </w:numPr>
        <w:rPr>
          <w:bdr w:val="none" w:sz="0" w:space="0" w:color="auto"/>
          <w:lang w:val="en-US"/>
        </w:rPr>
      </w:pPr>
      <w:r w:rsidRPr="00265391">
        <w:rPr>
          <w:bdr w:val="none" w:sz="0" w:space="0" w:color="auto"/>
          <w:lang w:val="en-US"/>
        </w:rPr>
        <w:t>What tools and software does your agency use to manage and report on accounts?</w:t>
      </w:r>
    </w:p>
    <w:p w14:paraId="016ABDBF" w14:textId="77777777" w:rsidR="005C3D9D" w:rsidRPr="00265391" w:rsidRDefault="005C3D9D" w:rsidP="00B214C4">
      <w:pPr>
        <w:pStyle w:val="ListParagraph"/>
        <w:numPr>
          <w:ilvl w:val="0"/>
          <w:numId w:val="9"/>
        </w:numPr>
        <w:rPr>
          <w:bdr w:val="none" w:sz="0" w:space="0" w:color="auto"/>
          <w:lang w:val="en-US"/>
        </w:rPr>
      </w:pPr>
      <w:r w:rsidRPr="00265391">
        <w:rPr>
          <w:bdr w:val="none" w:sz="0" w:space="0" w:color="auto"/>
          <w:lang w:val="en-US"/>
        </w:rPr>
        <w:t>Do you have in-house development resources or access to bespoke solutions?</w:t>
      </w:r>
    </w:p>
    <w:p w14:paraId="76FE0035" w14:textId="77777777" w:rsidR="005C3D9D" w:rsidRPr="00265391" w:rsidRDefault="005C3D9D" w:rsidP="00B214C4">
      <w:pPr>
        <w:pStyle w:val="ListParagraph"/>
        <w:numPr>
          <w:ilvl w:val="0"/>
          <w:numId w:val="9"/>
        </w:numPr>
        <w:rPr>
          <w:bdr w:val="none" w:sz="0" w:space="0" w:color="auto"/>
          <w:lang w:val="en-US"/>
        </w:rPr>
      </w:pPr>
      <w:r w:rsidRPr="00265391">
        <w:rPr>
          <w:bdr w:val="none" w:sz="0" w:space="0" w:color="auto"/>
          <w:lang w:val="en-US"/>
        </w:rPr>
        <w:t>Do you use the Google Marketing Platform? What are the main differentiators to Google’s free products?</w:t>
      </w:r>
    </w:p>
    <w:p w14:paraId="095AD776" w14:textId="77777777" w:rsidR="005C3D9D" w:rsidRPr="00265391" w:rsidRDefault="005C3D9D" w:rsidP="00B214C4">
      <w:pPr>
        <w:pStyle w:val="ListParagraph"/>
        <w:numPr>
          <w:ilvl w:val="0"/>
          <w:numId w:val="9"/>
        </w:numPr>
        <w:rPr>
          <w:bdr w:val="none" w:sz="0" w:space="0" w:color="auto"/>
          <w:lang w:val="en-US"/>
        </w:rPr>
      </w:pPr>
      <w:r w:rsidRPr="00265391">
        <w:rPr>
          <w:bdr w:val="none" w:sz="0" w:space="0" w:color="auto"/>
          <w:lang w:val="en-US"/>
        </w:rPr>
        <w:t>What support can you offer with the implementation and service of GMP?</w:t>
      </w:r>
    </w:p>
    <w:p w14:paraId="0D442068"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7D087F96" w14:textId="77777777" w:rsidR="005C3D9D" w:rsidRPr="00265391" w:rsidRDefault="005C3D9D" w:rsidP="00B214C4">
      <w:pPr>
        <w:pStyle w:val="H1Deep"/>
        <w:rPr>
          <w:bdr w:val="none" w:sz="0" w:space="0" w:color="auto"/>
          <w:lang w:val="en-US"/>
        </w:rPr>
      </w:pPr>
      <w:r w:rsidRPr="00265391">
        <w:rPr>
          <w:bdr w:val="none" w:sz="0" w:space="0" w:color="auto"/>
          <w:lang w:val="en-US"/>
        </w:rPr>
        <w:lastRenderedPageBreak/>
        <w:t>Digital strategy and integration</w:t>
      </w:r>
    </w:p>
    <w:p w14:paraId="4A13A6C3"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regarding how the agency approaches multi-channel marketing, data science and digital strategy e.g.:</w:t>
      </w:r>
    </w:p>
    <w:p w14:paraId="6EF157AF"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Please outline your approach to creating strategies for each of the proposed channels you are applying for</w:t>
      </w:r>
    </w:p>
    <w:p w14:paraId="3BBDD467"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What is your approach to creating an integrated multi-channel strategy?</w:t>
      </w:r>
    </w:p>
    <w:p w14:paraId="7C8A48C2"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What are the core aspects of your approach to SEO and PPC as an integrated search strategy?</w:t>
      </w:r>
    </w:p>
    <w:p w14:paraId="60163668"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How would you combine different sets of keywords to create an integrated search strategy?</w:t>
      </w:r>
    </w:p>
    <w:p w14:paraId="4F321E67"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How will you ensure that the strategy you propose is in line with our overall business objectives?</w:t>
      </w:r>
    </w:p>
    <w:p w14:paraId="50C54177"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How do you measure and report on attribution?</w:t>
      </w:r>
    </w:p>
    <w:p w14:paraId="3A6D4939"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What reporting tool would you use to report on attribution modelling and cross device targeting?</w:t>
      </w:r>
    </w:p>
    <w:p w14:paraId="0D9EE521"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How would you use Google Analytics to provide further insights into our activity?</w:t>
      </w:r>
    </w:p>
    <w:p w14:paraId="23C8D92A"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What data do you need from us in order to build an effective digital strategy?</w:t>
      </w:r>
    </w:p>
    <w:p w14:paraId="6B3FE03F" w14:textId="77777777" w:rsidR="005C3D9D" w:rsidRPr="00265391" w:rsidRDefault="005C3D9D" w:rsidP="00B214C4">
      <w:pPr>
        <w:pStyle w:val="ListParagraph"/>
        <w:numPr>
          <w:ilvl w:val="0"/>
          <w:numId w:val="10"/>
        </w:numPr>
        <w:rPr>
          <w:bdr w:val="none" w:sz="0" w:space="0" w:color="auto"/>
          <w:lang w:val="en-US"/>
        </w:rPr>
      </w:pPr>
      <w:r w:rsidRPr="00265391">
        <w:rPr>
          <w:bdr w:val="none" w:sz="0" w:space="0" w:color="auto"/>
          <w:lang w:val="en-US"/>
        </w:rPr>
        <w:t xml:space="preserve">How will you support our goal of aligning paid and organic strategies? </w:t>
      </w:r>
    </w:p>
    <w:p w14:paraId="0C8AAF60" w14:textId="77777777" w:rsidR="005C3D9D" w:rsidRPr="00265391" w:rsidRDefault="005C3D9D" w:rsidP="005C3D9D">
      <w:pPr>
        <w:rPr>
          <w:rFonts w:eastAsia="Century Gothic" w:cs="Times New Roman"/>
          <w:color w:val="auto"/>
          <w:bdr w:val="none" w:sz="0" w:space="0" w:color="auto"/>
          <w:lang w:val="en-US"/>
        </w:rPr>
      </w:pPr>
    </w:p>
    <w:p w14:paraId="696AE604"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3F76AB4D" w14:textId="77777777" w:rsidR="005C3D9D" w:rsidRPr="00265391" w:rsidRDefault="005C3D9D" w:rsidP="00B214C4">
      <w:pPr>
        <w:pStyle w:val="H1Vivid"/>
        <w:rPr>
          <w:bdr w:val="none" w:sz="0" w:space="0" w:color="auto"/>
          <w:lang w:val="en-US"/>
        </w:rPr>
      </w:pPr>
      <w:r w:rsidRPr="00265391">
        <w:rPr>
          <w:bdr w:val="none" w:sz="0" w:space="0" w:color="auto"/>
          <w:lang w:val="en-US"/>
        </w:rPr>
        <w:lastRenderedPageBreak/>
        <w:t>International</w:t>
      </w:r>
    </w:p>
    <w:p w14:paraId="46967001"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regarding the agency’s experience and ability to scale campaigns internationally e.g.:</w:t>
      </w:r>
    </w:p>
    <w:p w14:paraId="1453B7B3" w14:textId="77777777" w:rsidR="005C3D9D" w:rsidRPr="00265391" w:rsidRDefault="005C3D9D" w:rsidP="00B214C4">
      <w:pPr>
        <w:pStyle w:val="ListParagraph"/>
        <w:numPr>
          <w:ilvl w:val="0"/>
          <w:numId w:val="11"/>
        </w:numPr>
        <w:rPr>
          <w:bdr w:val="none" w:sz="0" w:space="0" w:color="auto"/>
          <w:lang w:val="en-US"/>
        </w:rPr>
      </w:pPr>
      <w:r w:rsidRPr="00265391">
        <w:rPr>
          <w:bdr w:val="none" w:sz="0" w:space="0" w:color="auto"/>
          <w:lang w:val="en-US"/>
        </w:rPr>
        <w:t>We have plans to expand internationally. How can you help us with this?</w:t>
      </w:r>
    </w:p>
    <w:p w14:paraId="6ABAFFA1" w14:textId="77777777" w:rsidR="005C3D9D" w:rsidRPr="00265391" w:rsidRDefault="005C3D9D" w:rsidP="00B214C4">
      <w:pPr>
        <w:pStyle w:val="ListParagraph"/>
        <w:numPr>
          <w:ilvl w:val="0"/>
          <w:numId w:val="11"/>
        </w:numPr>
        <w:rPr>
          <w:bdr w:val="none" w:sz="0" w:space="0" w:color="auto"/>
          <w:lang w:val="en-US"/>
        </w:rPr>
      </w:pPr>
      <w:r w:rsidRPr="00265391">
        <w:rPr>
          <w:bdr w:val="none" w:sz="0" w:space="0" w:color="auto"/>
          <w:lang w:val="en-US"/>
        </w:rPr>
        <w:t>How do you service international accounts and campaigns?</w:t>
      </w:r>
    </w:p>
    <w:p w14:paraId="22EDA6C5" w14:textId="77777777" w:rsidR="005C3D9D" w:rsidRPr="00265391" w:rsidRDefault="005C3D9D" w:rsidP="00B214C4">
      <w:pPr>
        <w:pStyle w:val="ListParagraph"/>
        <w:numPr>
          <w:ilvl w:val="0"/>
          <w:numId w:val="11"/>
        </w:numPr>
        <w:rPr>
          <w:bdr w:val="none" w:sz="0" w:space="0" w:color="auto"/>
          <w:lang w:val="en-US"/>
        </w:rPr>
      </w:pPr>
      <w:r w:rsidRPr="00265391">
        <w:rPr>
          <w:bdr w:val="none" w:sz="0" w:space="0" w:color="auto"/>
          <w:lang w:val="en-US"/>
        </w:rPr>
        <w:t>How does your strategy differ on international campaigns?</w:t>
      </w:r>
    </w:p>
    <w:p w14:paraId="1223A0E5" w14:textId="77777777" w:rsidR="005C3D9D" w:rsidRPr="00265391" w:rsidRDefault="005C3D9D" w:rsidP="00B214C4">
      <w:pPr>
        <w:pStyle w:val="ListParagraph"/>
        <w:numPr>
          <w:ilvl w:val="0"/>
          <w:numId w:val="11"/>
        </w:numPr>
        <w:rPr>
          <w:bdr w:val="none" w:sz="0" w:space="0" w:color="auto"/>
          <w:lang w:val="en-US"/>
        </w:rPr>
      </w:pPr>
      <w:r w:rsidRPr="00265391">
        <w:rPr>
          <w:bdr w:val="none" w:sz="0" w:space="0" w:color="auto"/>
          <w:lang w:val="en-US"/>
        </w:rPr>
        <w:t>Please outline your ability to support multiple language and cultural translations for international campaigns</w:t>
      </w:r>
    </w:p>
    <w:p w14:paraId="2887C9A1"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7BE0360C" w14:textId="77777777" w:rsidR="005C3D9D" w:rsidRPr="00265391" w:rsidRDefault="005C3D9D" w:rsidP="00B214C4">
      <w:pPr>
        <w:pStyle w:val="H1Deep"/>
        <w:rPr>
          <w:bdr w:val="none" w:sz="0" w:space="0" w:color="auto"/>
          <w:lang w:val="en-US"/>
        </w:rPr>
      </w:pPr>
      <w:r w:rsidRPr="00265391">
        <w:rPr>
          <w:bdr w:val="none" w:sz="0" w:space="0" w:color="auto"/>
          <w:lang w:val="en-US"/>
        </w:rPr>
        <w:lastRenderedPageBreak/>
        <w:t>SEO</w:t>
      </w:r>
    </w:p>
    <w:p w14:paraId="638667CA"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about the agency’s approach to SEO and how they plan and manage SEO accounts e.g.:</w:t>
      </w:r>
    </w:p>
    <w:p w14:paraId="36488CEC"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What is your approach to SEO?</w:t>
      </w:r>
    </w:p>
    <w:p w14:paraId="1852F9BA"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What makes your approach to SEO stand out from other agencies?</w:t>
      </w:r>
    </w:p>
    <w:p w14:paraId="42430CB1"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How would you audit [www.site.com] from an SEO point of view?</w:t>
      </w:r>
    </w:p>
    <w:p w14:paraId="214ABE04"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What is your approach to technical SEO?</w:t>
      </w:r>
    </w:p>
    <w:p w14:paraId="4B685F84"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What is your approach to SEO strategy?</w:t>
      </w:r>
    </w:p>
    <w:p w14:paraId="7E253067"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What is the SEO team structure?</w:t>
      </w:r>
    </w:p>
    <w:p w14:paraId="73BEDD5F"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How do you measure and report on SEO campaigns?</w:t>
      </w:r>
    </w:p>
    <w:p w14:paraId="7C3F6C63"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What tools and software do you use for SEO accounts?</w:t>
      </w:r>
    </w:p>
    <w:p w14:paraId="282DFAF1" w14:textId="77777777" w:rsidR="005C3D9D" w:rsidRPr="00265391" w:rsidRDefault="005C3D9D" w:rsidP="00B214C4">
      <w:pPr>
        <w:pStyle w:val="ListParagraph"/>
        <w:numPr>
          <w:ilvl w:val="0"/>
          <w:numId w:val="12"/>
        </w:numPr>
        <w:rPr>
          <w:bdr w:val="none" w:sz="0" w:space="0" w:color="auto"/>
          <w:lang w:val="en-US"/>
        </w:rPr>
      </w:pPr>
      <w:r w:rsidRPr="00265391">
        <w:rPr>
          <w:bdr w:val="none" w:sz="0" w:space="0" w:color="auto"/>
          <w:lang w:val="en-US"/>
        </w:rPr>
        <w:t>Please outline your SEO strategy process</w:t>
      </w:r>
    </w:p>
    <w:p w14:paraId="0700B576" w14:textId="77777777" w:rsidR="005C3D9D" w:rsidRPr="00265391" w:rsidRDefault="005C3D9D" w:rsidP="005C3D9D">
      <w:pPr>
        <w:rPr>
          <w:rFonts w:eastAsia="Century Gothic" w:cs="Times New Roman"/>
          <w:color w:val="auto"/>
          <w:bdr w:val="none" w:sz="0" w:space="0" w:color="auto"/>
          <w:lang w:val="en-US"/>
        </w:rPr>
      </w:pPr>
    </w:p>
    <w:p w14:paraId="607A24FA"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413E3567" w14:textId="77777777" w:rsidR="005C3D9D" w:rsidRPr="00265391" w:rsidRDefault="005C3D9D" w:rsidP="00B214C4">
      <w:pPr>
        <w:pStyle w:val="H1Vivid"/>
        <w:rPr>
          <w:bdr w:val="none" w:sz="0" w:space="0" w:color="auto"/>
          <w:lang w:val="en-US"/>
        </w:rPr>
      </w:pPr>
      <w:r w:rsidRPr="00265391">
        <w:rPr>
          <w:bdr w:val="none" w:sz="0" w:space="0" w:color="auto"/>
          <w:lang w:val="en-US"/>
        </w:rPr>
        <w:lastRenderedPageBreak/>
        <w:t>Content and online PR</w:t>
      </w:r>
    </w:p>
    <w:p w14:paraId="0A93797A"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on how the agency will handle any content and online PR campaigns e.g.:</w:t>
      </w:r>
    </w:p>
    <w:p w14:paraId="56A7F49E" w14:textId="77777777" w:rsidR="005C3D9D" w:rsidRPr="00265391" w:rsidRDefault="005C3D9D" w:rsidP="00B214C4">
      <w:pPr>
        <w:pStyle w:val="ListParagraph"/>
        <w:numPr>
          <w:ilvl w:val="0"/>
          <w:numId w:val="13"/>
        </w:numPr>
        <w:rPr>
          <w:bdr w:val="none" w:sz="0" w:space="0" w:color="auto"/>
          <w:lang w:val="en-US"/>
        </w:rPr>
      </w:pPr>
      <w:r w:rsidRPr="00265391">
        <w:rPr>
          <w:bdr w:val="none" w:sz="0" w:space="0" w:color="auto"/>
          <w:lang w:val="en-US"/>
        </w:rPr>
        <w:t>What is your approach to content marketing and online PR for SEO objectives?</w:t>
      </w:r>
    </w:p>
    <w:p w14:paraId="04602D31" w14:textId="77777777" w:rsidR="005C3D9D" w:rsidRPr="00265391" w:rsidRDefault="005C3D9D" w:rsidP="00B214C4">
      <w:pPr>
        <w:pStyle w:val="ListParagraph"/>
        <w:numPr>
          <w:ilvl w:val="0"/>
          <w:numId w:val="13"/>
        </w:numPr>
        <w:rPr>
          <w:bdr w:val="none" w:sz="0" w:space="0" w:color="auto"/>
          <w:lang w:val="en-US"/>
        </w:rPr>
      </w:pPr>
      <w:r w:rsidRPr="00265391">
        <w:rPr>
          <w:bdr w:val="none" w:sz="0" w:space="0" w:color="auto"/>
          <w:lang w:val="en-US"/>
        </w:rPr>
        <w:t>What makes your approach to content and online PR for SEO objectives stand out from other agencies?</w:t>
      </w:r>
    </w:p>
    <w:p w14:paraId="78B25177" w14:textId="77777777" w:rsidR="005C3D9D" w:rsidRPr="00265391" w:rsidRDefault="005C3D9D" w:rsidP="00B214C4">
      <w:pPr>
        <w:pStyle w:val="ListParagraph"/>
        <w:numPr>
          <w:ilvl w:val="0"/>
          <w:numId w:val="13"/>
        </w:numPr>
        <w:rPr>
          <w:bdr w:val="none" w:sz="0" w:space="0" w:color="auto"/>
          <w:lang w:val="en-US"/>
        </w:rPr>
      </w:pPr>
      <w:r w:rsidRPr="00265391">
        <w:rPr>
          <w:bdr w:val="none" w:sz="0" w:space="0" w:color="auto"/>
          <w:lang w:val="en-US"/>
        </w:rPr>
        <w:t>What tools and software do you use to manage content and online PR and how do these benefit the account?</w:t>
      </w:r>
    </w:p>
    <w:p w14:paraId="6BEC49EC" w14:textId="77777777" w:rsidR="005C3D9D" w:rsidRPr="00265391" w:rsidRDefault="005C3D9D" w:rsidP="00B214C4">
      <w:pPr>
        <w:pStyle w:val="ListParagraph"/>
        <w:numPr>
          <w:ilvl w:val="0"/>
          <w:numId w:val="13"/>
        </w:numPr>
        <w:rPr>
          <w:bdr w:val="none" w:sz="0" w:space="0" w:color="auto"/>
          <w:lang w:val="en-US"/>
        </w:rPr>
      </w:pPr>
      <w:bookmarkStart w:id="0" w:name="_Toc13063504"/>
      <w:r w:rsidRPr="00265391">
        <w:rPr>
          <w:bdr w:val="none" w:sz="0" w:space="0" w:color="auto"/>
          <w:lang w:val="en-US"/>
        </w:rPr>
        <w:t>What measures do you have in place to ensure collaboration with our internal PR team and avoid campaigns crossing over?</w:t>
      </w:r>
      <w:bookmarkEnd w:id="0"/>
    </w:p>
    <w:p w14:paraId="62DCE123" w14:textId="77777777" w:rsidR="005C3D9D" w:rsidRPr="00265391" w:rsidRDefault="005C3D9D" w:rsidP="00B214C4">
      <w:pPr>
        <w:pStyle w:val="ListParagraph"/>
        <w:numPr>
          <w:ilvl w:val="0"/>
          <w:numId w:val="13"/>
        </w:numPr>
        <w:rPr>
          <w:bdr w:val="none" w:sz="0" w:space="0" w:color="auto"/>
          <w:lang w:val="en-US"/>
        </w:rPr>
      </w:pPr>
      <w:r w:rsidRPr="00265391">
        <w:rPr>
          <w:bdr w:val="none" w:sz="0" w:space="0" w:color="auto"/>
          <w:lang w:val="en-US"/>
        </w:rPr>
        <w:t>How do you measure and report on content and online PR for SEO objectives?</w:t>
      </w:r>
    </w:p>
    <w:p w14:paraId="4EB5E60A" w14:textId="77777777" w:rsidR="005C3D9D" w:rsidRPr="00265391" w:rsidRDefault="005C3D9D" w:rsidP="005C3D9D">
      <w:pPr>
        <w:keepNext/>
        <w:keepLines/>
        <w:spacing w:before="40" w:after="0"/>
        <w:outlineLvl w:val="1"/>
        <w:rPr>
          <w:rFonts w:eastAsia="Times New Roman" w:cs="Times New Roman"/>
          <w:color w:val="002940"/>
          <w:sz w:val="26"/>
          <w:szCs w:val="26"/>
          <w:bdr w:val="none" w:sz="0" w:space="0" w:color="auto"/>
          <w:lang w:val="en-US"/>
        </w:rPr>
      </w:pPr>
    </w:p>
    <w:p w14:paraId="50FA10E5"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3346DDCF" w14:textId="77777777" w:rsidR="005C3D9D" w:rsidRPr="00265391" w:rsidRDefault="005C3D9D" w:rsidP="00B214C4">
      <w:pPr>
        <w:pStyle w:val="H1Deep"/>
        <w:rPr>
          <w:bdr w:val="none" w:sz="0" w:space="0" w:color="auto"/>
          <w:lang w:val="en-US"/>
        </w:rPr>
      </w:pPr>
      <w:r w:rsidRPr="00265391">
        <w:rPr>
          <w:bdr w:val="none" w:sz="0" w:space="0" w:color="auto"/>
          <w:lang w:val="en-US"/>
        </w:rPr>
        <w:lastRenderedPageBreak/>
        <w:t>PPC</w:t>
      </w:r>
    </w:p>
    <w:p w14:paraId="40B80F50"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regarding how the agency handles PPC accounts e.g.:</w:t>
      </w:r>
    </w:p>
    <w:p w14:paraId="703043FB"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What is your approach to PPC?</w:t>
      </w:r>
    </w:p>
    <w:p w14:paraId="06ACDECF"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What makes your approach to PPC stand out from other agencies?</w:t>
      </w:r>
    </w:p>
    <w:p w14:paraId="30EC70F5"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What is the PPC team structure?</w:t>
      </w:r>
    </w:p>
    <w:p w14:paraId="79B644F6"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What tools and software do you use to manage PPC and how do these benefit the account?</w:t>
      </w:r>
    </w:p>
    <w:p w14:paraId="60808907"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What quality control processes do you have in place to ensure things don’t go wrong?</w:t>
      </w:r>
    </w:p>
    <w:p w14:paraId="3E15AE88" w14:textId="1703A680"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 xml:space="preserve">What approach do you take to </w:t>
      </w:r>
      <w:r w:rsidR="00DE1AC3" w:rsidRPr="00265391">
        <w:rPr>
          <w:bdr w:val="none" w:sz="0" w:space="0" w:color="auto"/>
          <w:lang w:val="en-US"/>
        </w:rPr>
        <w:t>localizing</w:t>
      </w:r>
      <w:r w:rsidRPr="00265391">
        <w:rPr>
          <w:bdr w:val="none" w:sz="0" w:space="0" w:color="auto"/>
          <w:lang w:val="en-US"/>
        </w:rPr>
        <w:t xml:space="preserve"> a PPC strategy for other markets?</w:t>
      </w:r>
    </w:p>
    <w:p w14:paraId="60D55AD7"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How do you attribute and track the value of PPC as part of the overall marketing strategy?</w:t>
      </w:r>
    </w:p>
    <w:p w14:paraId="740AD639"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How do you report on media spend and platform agency fees?</w:t>
      </w:r>
    </w:p>
    <w:p w14:paraId="5EC94D07" w14:textId="50C6026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 xml:space="preserve">Please demonstrate your understanding of the impact of paid media on consumer </w:t>
      </w:r>
      <w:r w:rsidR="00DE1AC3" w:rsidRPr="00265391">
        <w:rPr>
          <w:bdr w:val="none" w:sz="0" w:space="0" w:color="auto"/>
          <w:lang w:val="en-US"/>
        </w:rPr>
        <w:t>behavior</w:t>
      </w:r>
      <w:r w:rsidRPr="00265391">
        <w:rPr>
          <w:bdr w:val="none" w:sz="0" w:space="0" w:color="auto"/>
          <w:lang w:val="en-US"/>
        </w:rPr>
        <w:t xml:space="preserve"> and how it drives engagement through to acquisition and retention</w:t>
      </w:r>
    </w:p>
    <w:p w14:paraId="6B9CFD5A" w14:textId="77777777"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 xml:space="preserve">Please outline your experience and understanding of managing digital advertising and paid media campaigns </w:t>
      </w:r>
    </w:p>
    <w:p w14:paraId="00B0508C" w14:textId="40FF59D3" w:rsidR="005C3D9D" w:rsidRPr="00265391" w:rsidRDefault="005C3D9D" w:rsidP="00B214C4">
      <w:pPr>
        <w:pStyle w:val="ListParagraph"/>
        <w:numPr>
          <w:ilvl w:val="0"/>
          <w:numId w:val="14"/>
        </w:numPr>
        <w:rPr>
          <w:bdr w:val="none" w:sz="0" w:space="0" w:color="auto"/>
          <w:lang w:val="en-US"/>
        </w:rPr>
      </w:pPr>
      <w:r w:rsidRPr="00265391">
        <w:rPr>
          <w:bdr w:val="none" w:sz="0" w:space="0" w:color="auto"/>
          <w:lang w:val="en-US"/>
        </w:rPr>
        <w:t xml:space="preserve">What is your approach to </w:t>
      </w:r>
      <w:r w:rsidR="00DE1AC3" w:rsidRPr="00265391">
        <w:rPr>
          <w:bdr w:val="none" w:sz="0" w:space="0" w:color="auto"/>
          <w:lang w:val="en-US"/>
        </w:rPr>
        <w:t>localizing</w:t>
      </w:r>
      <w:r w:rsidRPr="00265391">
        <w:rPr>
          <w:bdr w:val="none" w:sz="0" w:space="0" w:color="auto"/>
          <w:lang w:val="en-US"/>
        </w:rPr>
        <w:t xml:space="preserve"> a PPC strategy for other markets</w:t>
      </w:r>
    </w:p>
    <w:p w14:paraId="0B47F5B7"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070EBF3D" w14:textId="77777777" w:rsidR="005C3D9D" w:rsidRPr="00265391" w:rsidRDefault="005C3D9D" w:rsidP="00B214C4">
      <w:pPr>
        <w:pStyle w:val="H1Vivid"/>
        <w:rPr>
          <w:bdr w:val="none" w:sz="0" w:space="0" w:color="auto"/>
          <w:lang w:val="en-US"/>
        </w:rPr>
      </w:pPr>
      <w:r w:rsidRPr="00265391">
        <w:rPr>
          <w:bdr w:val="none" w:sz="0" w:space="0" w:color="auto"/>
          <w:lang w:val="en-US"/>
        </w:rPr>
        <w:lastRenderedPageBreak/>
        <w:t>Programmatic/ Display</w:t>
      </w:r>
    </w:p>
    <w:p w14:paraId="5BCB395D"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about how the agency manages programmatic campaigns e.g.:</w:t>
      </w:r>
    </w:p>
    <w:p w14:paraId="1E647E97"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What is your approach to programmatic?</w:t>
      </w:r>
    </w:p>
    <w:p w14:paraId="105921E7"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What makes your approach to programmatic stand out from other agencies?</w:t>
      </w:r>
    </w:p>
    <w:p w14:paraId="4676537D"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What tools and software do you use to manage programmatic and how do they benefit the account?</w:t>
      </w:r>
    </w:p>
    <w:p w14:paraId="446DC192"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What quality control processes do you have in place to ensure things don’t go wrong?</w:t>
      </w:r>
    </w:p>
    <w:p w14:paraId="41A7CBBD"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How do you attribute and track the value of programmatic as part of the overall marketing strategy?</w:t>
      </w:r>
    </w:p>
    <w:p w14:paraId="5D3FF95C"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Please outline your experience and understanding of display or content network management</w:t>
      </w:r>
    </w:p>
    <w:p w14:paraId="7A4E273E"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How do you measure and report on programmatic campaigns?</w:t>
      </w:r>
    </w:p>
    <w:p w14:paraId="23447A26"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How do you report on media spend and platform agency fees?</w:t>
      </w:r>
    </w:p>
    <w:p w14:paraId="150ECAC4" w14:textId="05EAA7BD"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 xml:space="preserve">Please outline your approach for setting up a strategy which </w:t>
      </w:r>
      <w:r w:rsidR="00DE1AC3" w:rsidRPr="00265391">
        <w:rPr>
          <w:bdr w:val="none" w:sz="0" w:space="0" w:color="auto"/>
          <w:lang w:val="en-US"/>
        </w:rPr>
        <w:t>utilizes</w:t>
      </w:r>
      <w:r w:rsidRPr="00265391">
        <w:rPr>
          <w:bdr w:val="none" w:sz="0" w:space="0" w:color="auto"/>
          <w:lang w:val="en-US"/>
        </w:rPr>
        <w:t xml:space="preserve"> prospecting to drive leads up the funnel and retargeting to convert leads into sales</w:t>
      </w:r>
    </w:p>
    <w:p w14:paraId="73857533" w14:textId="77777777" w:rsidR="005C3D9D" w:rsidRPr="00265391" w:rsidRDefault="005C3D9D" w:rsidP="00B214C4">
      <w:pPr>
        <w:pStyle w:val="ListParagraph"/>
        <w:numPr>
          <w:ilvl w:val="0"/>
          <w:numId w:val="15"/>
        </w:numPr>
        <w:rPr>
          <w:bdr w:val="none" w:sz="0" w:space="0" w:color="auto"/>
          <w:lang w:val="en-US"/>
        </w:rPr>
      </w:pPr>
      <w:r w:rsidRPr="00265391">
        <w:rPr>
          <w:bdr w:val="none" w:sz="0" w:space="0" w:color="auto"/>
          <w:lang w:val="en-US"/>
        </w:rPr>
        <w:t>What data will you use to inform display targeting</w:t>
      </w:r>
    </w:p>
    <w:p w14:paraId="5FA4FD41"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61EE27FA" w14:textId="77777777" w:rsidR="005C3D9D" w:rsidRPr="00265391" w:rsidRDefault="005C3D9D" w:rsidP="00B214C4">
      <w:pPr>
        <w:pStyle w:val="H1Deep"/>
        <w:rPr>
          <w:bdr w:val="none" w:sz="0" w:space="0" w:color="auto"/>
          <w:lang w:val="en-US"/>
        </w:rPr>
      </w:pPr>
      <w:r w:rsidRPr="00265391">
        <w:rPr>
          <w:bdr w:val="none" w:sz="0" w:space="0" w:color="auto"/>
          <w:lang w:val="en-US"/>
        </w:rPr>
        <w:lastRenderedPageBreak/>
        <w:t>Paid Social</w:t>
      </w:r>
    </w:p>
    <w:p w14:paraId="088084CE"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on how the agency approaches paid social activity e.g.:</w:t>
      </w:r>
    </w:p>
    <w:p w14:paraId="4573844A" w14:textId="77777777" w:rsidR="005C3D9D" w:rsidRPr="00265391" w:rsidRDefault="005C3D9D" w:rsidP="00B214C4">
      <w:pPr>
        <w:pStyle w:val="ListParagraph"/>
        <w:numPr>
          <w:ilvl w:val="0"/>
          <w:numId w:val="16"/>
        </w:numPr>
        <w:rPr>
          <w:bdr w:val="none" w:sz="0" w:space="0" w:color="auto"/>
          <w:lang w:val="en-US"/>
        </w:rPr>
      </w:pPr>
      <w:r w:rsidRPr="00265391">
        <w:rPr>
          <w:bdr w:val="none" w:sz="0" w:space="0" w:color="auto"/>
          <w:lang w:val="en-US"/>
        </w:rPr>
        <w:t>What is your approach to paid social?</w:t>
      </w:r>
    </w:p>
    <w:p w14:paraId="7BA6E039" w14:textId="77777777" w:rsidR="005C3D9D" w:rsidRPr="00265391" w:rsidRDefault="005C3D9D" w:rsidP="00B214C4">
      <w:pPr>
        <w:pStyle w:val="ListParagraph"/>
        <w:numPr>
          <w:ilvl w:val="0"/>
          <w:numId w:val="16"/>
        </w:numPr>
        <w:rPr>
          <w:bdr w:val="none" w:sz="0" w:space="0" w:color="auto"/>
          <w:lang w:val="en-US"/>
        </w:rPr>
      </w:pPr>
      <w:r w:rsidRPr="00265391">
        <w:rPr>
          <w:bdr w:val="none" w:sz="0" w:space="0" w:color="auto"/>
          <w:lang w:val="en-US"/>
        </w:rPr>
        <w:t>What makes your approach to paid social stand out from other agencies?</w:t>
      </w:r>
    </w:p>
    <w:p w14:paraId="4BF4E6A3" w14:textId="77777777" w:rsidR="005C3D9D" w:rsidRPr="00265391" w:rsidRDefault="005C3D9D" w:rsidP="00B214C4">
      <w:pPr>
        <w:pStyle w:val="ListParagraph"/>
        <w:numPr>
          <w:ilvl w:val="0"/>
          <w:numId w:val="16"/>
        </w:numPr>
        <w:rPr>
          <w:bdr w:val="none" w:sz="0" w:space="0" w:color="auto"/>
          <w:lang w:val="en-US"/>
        </w:rPr>
      </w:pPr>
      <w:r w:rsidRPr="00265391">
        <w:rPr>
          <w:bdr w:val="none" w:sz="0" w:space="0" w:color="auto"/>
          <w:lang w:val="en-US"/>
        </w:rPr>
        <w:t>What tools and software do you use to manage paid social and how do these benefit the account?</w:t>
      </w:r>
    </w:p>
    <w:p w14:paraId="0D40E5D7" w14:textId="77777777" w:rsidR="005C3D9D" w:rsidRPr="00265391" w:rsidRDefault="005C3D9D" w:rsidP="00B214C4">
      <w:pPr>
        <w:pStyle w:val="ListParagraph"/>
        <w:numPr>
          <w:ilvl w:val="0"/>
          <w:numId w:val="16"/>
        </w:numPr>
        <w:rPr>
          <w:bdr w:val="none" w:sz="0" w:space="0" w:color="auto"/>
          <w:lang w:val="en-US"/>
        </w:rPr>
      </w:pPr>
      <w:r w:rsidRPr="00265391">
        <w:rPr>
          <w:bdr w:val="none" w:sz="0" w:space="0" w:color="auto"/>
          <w:lang w:val="en-US"/>
        </w:rPr>
        <w:t>How do you attribute and track the value of paid social as part of the overall marketing strategy?</w:t>
      </w:r>
    </w:p>
    <w:p w14:paraId="0DBE2ECB" w14:textId="77777777" w:rsidR="005C3D9D" w:rsidRPr="00265391" w:rsidRDefault="005C3D9D" w:rsidP="00B214C4">
      <w:pPr>
        <w:pStyle w:val="ListParagraph"/>
        <w:numPr>
          <w:ilvl w:val="0"/>
          <w:numId w:val="16"/>
        </w:numPr>
        <w:rPr>
          <w:bdr w:val="none" w:sz="0" w:space="0" w:color="auto"/>
          <w:lang w:val="en-US"/>
        </w:rPr>
      </w:pPr>
      <w:r w:rsidRPr="00265391">
        <w:rPr>
          <w:bdr w:val="none" w:sz="0" w:space="0" w:color="auto"/>
          <w:lang w:val="en-US"/>
        </w:rPr>
        <w:t>How do you measure ROI on paid social?</w:t>
      </w:r>
    </w:p>
    <w:p w14:paraId="5415D260" w14:textId="77777777" w:rsidR="005C3D9D" w:rsidRPr="00265391" w:rsidRDefault="005C3D9D" w:rsidP="00B214C4">
      <w:pPr>
        <w:pStyle w:val="ListParagraph"/>
        <w:numPr>
          <w:ilvl w:val="0"/>
          <w:numId w:val="16"/>
        </w:numPr>
        <w:rPr>
          <w:bdr w:val="none" w:sz="0" w:space="0" w:color="auto"/>
          <w:lang w:val="en-US"/>
        </w:rPr>
      </w:pPr>
      <w:r w:rsidRPr="00265391">
        <w:rPr>
          <w:bdr w:val="none" w:sz="0" w:space="0" w:color="auto"/>
          <w:lang w:val="en-US"/>
        </w:rPr>
        <w:t>Please outline how you plan to reduce CPA for our paid social campaigns</w:t>
      </w:r>
    </w:p>
    <w:p w14:paraId="6434824B" w14:textId="77777777" w:rsidR="005C3D9D" w:rsidRPr="00265391" w:rsidRDefault="005C3D9D" w:rsidP="00B214C4">
      <w:pPr>
        <w:pStyle w:val="ListParagraph"/>
        <w:numPr>
          <w:ilvl w:val="0"/>
          <w:numId w:val="16"/>
        </w:numPr>
        <w:rPr>
          <w:bdr w:val="none" w:sz="0" w:space="0" w:color="auto"/>
          <w:lang w:val="en-US"/>
        </w:rPr>
      </w:pPr>
      <w:r w:rsidRPr="00265391">
        <w:rPr>
          <w:bdr w:val="none" w:sz="0" w:space="0" w:color="auto"/>
          <w:lang w:val="en-US"/>
        </w:rPr>
        <w:t>Please outline your ability to support multiple language and cultural translations for international paid social campaigns</w:t>
      </w:r>
    </w:p>
    <w:p w14:paraId="4D7753C8" w14:textId="77777777" w:rsidR="005C3D9D" w:rsidRPr="00265391" w:rsidRDefault="005C3D9D" w:rsidP="005C3D9D">
      <w:pPr>
        <w:rPr>
          <w:rFonts w:eastAsia="Century Gothic" w:cs="Times New Roman"/>
          <w:color w:val="auto"/>
          <w:bdr w:val="none" w:sz="0" w:space="0" w:color="auto"/>
          <w:lang w:val="en-US"/>
        </w:rPr>
      </w:pPr>
    </w:p>
    <w:p w14:paraId="22153B7F"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75D60601" w14:textId="77777777" w:rsidR="005C3D9D" w:rsidRPr="00265391" w:rsidRDefault="005C3D9D" w:rsidP="00B214C4">
      <w:pPr>
        <w:pStyle w:val="H1Vivid"/>
        <w:rPr>
          <w:bdr w:val="none" w:sz="0" w:space="0" w:color="auto"/>
          <w:lang w:val="en-US"/>
        </w:rPr>
      </w:pPr>
      <w:r w:rsidRPr="00265391">
        <w:rPr>
          <w:bdr w:val="none" w:sz="0" w:space="0" w:color="auto"/>
          <w:lang w:val="en-US"/>
        </w:rPr>
        <w:lastRenderedPageBreak/>
        <w:t>Social media</w:t>
      </w:r>
    </w:p>
    <w:p w14:paraId="2EB15936"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have about how the agency plans and manages social media activity e.g.:</w:t>
      </w:r>
    </w:p>
    <w:p w14:paraId="64B84867" w14:textId="77777777" w:rsidR="005C3D9D" w:rsidRPr="00265391" w:rsidRDefault="005C3D9D" w:rsidP="00B214C4">
      <w:pPr>
        <w:pStyle w:val="ListParagraph"/>
        <w:numPr>
          <w:ilvl w:val="0"/>
          <w:numId w:val="17"/>
        </w:numPr>
        <w:rPr>
          <w:bdr w:val="none" w:sz="0" w:space="0" w:color="auto"/>
          <w:lang w:val="en-US"/>
        </w:rPr>
      </w:pPr>
      <w:r w:rsidRPr="00265391">
        <w:rPr>
          <w:bdr w:val="none" w:sz="0" w:space="0" w:color="auto"/>
          <w:lang w:val="en-US"/>
        </w:rPr>
        <w:t>What is your approach to social media?</w:t>
      </w:r>
    </w:p>
    <w:p w14:paraId="0CBE84D1" w14:textId="77777777" w:rsidR="005C3D9D" w:rsidRPr="00265391" w:rsidRDefault="005C3D9D" w:rsidP="00B214C4">
      <w:pPr>
        <w:pStyle w:val="ListParagraph"/>
        <w:numPr>
          <w:ilvl w:val="0"/>
          <w:numId w:val="17"/>
        </w:numPr>
        <w:rPr>
          <w:bdr w:val="none" w:sz="0" w:space="0" w:color="auto"/>
          <w:lang w:val="en-US"/>
        </w:rPr>
      </w:pPr>
      <w:r w:rsidRPr="00265391">
        <w:rPr>
          <w:bdr w:val="none" w:sz="0" w:space="0" w:color="auto"/>
          <w:lang w:val="en-US"/>
        </w:rPr>
        <w:t>What makes your approach to social media stand out from other agencies?</w:t>
      </w:r>
    </w:p>
    <w:p w14:paraId="03FA00E6" w14:textId="77777777" w:rsidR="005C3D9D" w:rsidRPr="00265391" w:rsidRDefault="005C3D9D" w:rsidP="00B214C4">
      <w:pPr>
        <w:pStyle w:val="ListParagraph"/>
        <w:numPr>
          <w:ilvl w:val="0"/>
          <w:numId w:val="17"/>
        </w:numPr>
        <w:rPr>
          <w:bdr w:val="none" w:sz="0" w:space="0" w:color="auto"/>
          <w:lang w:val="en-US"/>
        </w:rPr>
      </w:pPr>
      <w:r w:rsidRPr="00265391">
        <w:rPr>
          <w:bdr w:val="none" w:sz="0" w:space="0" w:color="auto"/>
          <w:lang w:val="en-US"/>
        </w:rPr>
        <w:t>What tools and software do you use to manage social media and how do these benefit the account?</w:t>
      </w:r>
    </w:p>
    <w:p w14:paraId="29012929" w14:textId="77777777" w:rsidR="005C3D9D" w:rsidRPr="00265391" w:rsidRDefault="005C3D9D" w:rsidP="00B214C4">
      <w:pPr>
        <w:pStyle w:val="ListParagraph"/>
        <w:numPr>
          <w:ilvl w:val="0"/>
          <w:numId w:val="17"/>
        </w:numPr>
        <w:rPr>
          <w:bdr w:val="none" w:sz="0" w:space="0" w:color="auto"/>
          <w:lang w:val="en-US"/>
        </w:rPr>
      </w:pPr>
      <w:r w:rsidRPr="00265391">
        <w:rPr>
          <w:bdr w:val="none" w:sz="0" w:space="0" w:color="auto"/>
          <w:lang w:val="en-US"/>
        </w:rPr>
        <w:t>How do you integrate social media with the overall marketing strategy?</w:t>
      </w:r>
    </w:p>
    <w:p w14:paraId="2C94C6D0" w14:textId="77777777" w:rsidR="005C3D9D" w:rsidRPr="00265391" w:rsidRDefault="005C3D9D" w:rsidP="00B214C4">
      <w:pPr>
        <w:pStyle w:val="ListParagraph"/>
        <w:numPr>
          <w:ilvl w:val="0"/>
          <w:numId w:val="17"/>
        </w:numPr>
        <w:rPr>
          <w:bdr w:val="none" w:sz="0" w:space="0" w:color="auto"/>
          <w:lang w:val="en-US"/>
        </w:rPr>
      </w:pPr>
      <w:r w:rsidRPr="00265391">
        <w:rPr>
          <w:bdr w:val="none" w:sz="0" w:space="0" w:color="auto"/>
          <w:lang w:val="en-US"/>
        </w:rPr>
        <w:t>How do you measure and report on social media campaigns?</w:t>
      </w:r>
    </w:p>
    <w:p w14:paraId="629BE6E3" w14:textId="77777777" w:rsidR="005C3D9D" w:rsidRPr="00265391" w:rsidRDefault="005C3D9D" w:rsidP="005C3D9D">
      <w:pPr>
        <w:keepNext/>
        <w:keepLines/>
        <w:spacing w:before="40" w:after="0"/>
        <w:outlineLvl w:val="1"/>
        <w:rPr>
          <w:rFonts w:eastAsia="Times New Roman" w:cs="Times New Roman"/>
          <w:color w:val="002940"/>
          <w:sz w:val="26"/>
          <w:szCs w:val="26"/>
          <w:bdr w:val="none" w:sz="0" w:space="0" w:color="auto"/>
          <w:lang w:val="en-US"/>
        </w:rPr>
      </w:pPr>
    </w:p>
    <w:p w14:paraId="0F1F3190" w14:textId="77777777" w:rsidR="00B214C4" w:rsidRPr="00265391" w:rsidRDefault="00B214C4" w:rsidP="005C3D9D">
      <w:pPr>
        <w:keepNext/>
        <w:keepLines/>
        <w:spacing w:before="240" w:after="0"/>
        <w:outlineLvl w:val="0"/>
        <w:rPr>
          <w:rFonts w:eastAsia="Times New Roman" w:cs="Times New Roman"/>
          <w:color w:val="002940"/>
          <w:sz w:val="32"/>
          <w:szCs w:val="32"/>
          <w:bdr w:val="none" w:sz="0" w:space="0" w:color="auto"/>
          <w:lang w:val="en-US"/>
        </w:rPr>
        <w:sectPr w:rsidR="00B214C4" w:rsidRPr="00265391" w:rsidSect="00A20C4B">
          <w:pgSz w:w="12240" w:h="15840" w:code="1"/>
          <w:pgMar w:top="1440" w:right="1440" w:bottom="1440" w:left="1440" w:header="708" w:footer="708" w:gutter="0"/>
          <w:cols w:space="708"/>
          <w:docGrid w:linePitch="360"/>
        </w:sectPr>
      </w:pPr>
    </w:p>
    <w:p w14:paraId="11F57DB1" w14:textId="77777777" w:rsidR="005C3D9D" w:rsidRPr="00265391" w:rsidRDefault="005C3D9D" w:rsidP="00B214C4">
      <w:pPr>
        <w:pStyle w:val="H1Deep"/>
        <w:rPr>
          <w:bdr w:val="none" w:sz="0" w:space="0" w:color="auto"/>
          <w:lang w:val="en-US"/>
        </w:rPr>
      </w:pPr>
      <w:r w:rsidRPr="00265391">
        <w:rPr>
          <w:bdr w:val="none" w:sz="0" w:space="0" w:color="auto"/>
          <w:lang w:val="en-US"/>
        </w:rPr>
        <w:lastRenderedPageBreak/>
        <w:t>CRO</w:t>
      </w:r>
    </w:p>
    <w:p w14:paraId="11E3A002" w14:textId="77777777" w:rsidR="005C3D9D" w:rsidRPr="00265391" w:rsidRDefault="005C3D9D" w:rsidP="005C3D9D">
      <w:pPr>
        <w:rPr>
          <w:rFonts w:eastAsia="Century Gothic" w:cs="Times New Roman"/>
          <w:color w:val="auto"/>
          <w:bdr w:val="none" w:sz="0" w:space="0" w:color="auto"/>
          <w:lang w:val="en-US"/>
        </w:rPr>
      </w:pPr>
      <w:r w:rsidRPr="00265391">
        <w:rPr>
          <w:rFonts w:eastAsia="Century Gothic" w:cs="Times New Roman"/>
          <w:color w:val="auto"/>
          <w:bdr w:val="none" w:sz="0" w:space="0" w:color="auto"/>
          <w:lang w:val="en-US"/>
        </w:rPr>
        <w:t>Use this section to ask any questions you regarding the agency’s approach to CRO e.g.:</w:t>
      </w:r>
    </w:p>
    <w:p w14:paraId="647E22BF" w14:textId="77777777" w:rsidR="005C3D9D" w:rsidRPr="00265391" w:rsidRDefault="005C3D9D" w:rsidP="00B214C4">
      <w:pPr>
        <w:pStyle w:val="ListParagraph"/>
        <w:numPr>
          <w:ilvl w:val="0"/>
          <w:numId w:val="18"/>
        </w:numPr>
        <w:rPr>
          <w:bdr w:val="none" w:sz="0" w:space="0" w:color="auto"/>
          <w:lang w:val="en-US"/>
        </w:rPr>
      </w:pPr>
      <w:r w:rsidRPr="00265391">
        <w:rPr>
          <w:bdr w:val="none" w:sz="0" w:space="0" w:color="auto"/>
          <w:lang w:val="en-US"/>
        </w:rPr>
        <w:t>What is your approach to CRO?</w:t>
      </w:r>
    </w:p>
    <w:p w14:paraId="5607F82A" w14:textId="77777777" w:rsidR="005C3D9D" w:rsidRPr="00265391" w:rsidRDefault="005C3D9D" w:rsidP="00B214C4">
      <w:pPr>
        <w:pStyle w:val="ListParagraph"/>
        <w:numPr>
          <w:ilvl w:val="0"/>
          <w:numId w:val="18"/>
        </w:numPr>
        <w:rPr>
          <w:bdr w:val="none" w:sz="0" w:space="0" w:color="auto"/>
          <w:lang w:val="en-US"/>
        </w:rPr>
      </w:pPr>
      <w:r w:rsidRPr="00265391">
        <w:rPr>
          <w:bdr w:val="none" w:sz="0" w:space="0" w:color="auto"/>
          <w:lang w:val="en-US"/>
        </w:rPr>
        <w:t>What makes your approach to CRO stand out from other agencies?</w:t>
      </w:r>
    </w:p>
    <w:p w14:paraId="0AC849FD" w14:textId="77777777" w:rsidR="005C3D9D" w:rsidRPr="00265391" w:rsidRDefault="005C3D9D" w:rsidP="00B214C4">
      <w:pPr>
        <w:pStyle w:val="ListParagraph"/>
        <w:numPr>
          <w:ilvl w:val="0"/>
          <w:numId w:val="18"/>
        </w:numPr>
        <w:rPr>
          <w:bdr w:val="none" w:sz="0" w:space="0" w:color="auto"/>
          <w:lang w:val="en-US"/>
        </w:rPr>
      </w:pPr>
      <w:r w:rsidRPr="00265391">
        <w:rPr>
          <w:bdr w:val="none" w:sz="0" w:space="0" w:color="auto"/>
          <w:lang w:val="en-US"/>
        </w:rPr>
        <w:t>What tools and software do you use to manage CRO and how do these benefit the account?</w:t>
      </w:r>
    </w:p>
    <w:p w14:paraId="40CB2383" w14:textId="77777777" w:rsidR="005C3D9D" w:rsidRPr="00265391" w:rsidRDefault="005C3D9D" w:rsidP="00B214C4">
      <w:pPr>
        <w:pStyle w:val="ListParagraph"/>
        <w:numPr>
          <w:ilvl w:val="0"/>
          <w:numId w:val="18"/>
        </w:numPr>
        <w:rPr>
          <w:bdr w:val="none" w:sz="0" w:space="0" w:color="auto"/>
          <w:lang w:val="en-US"/>
        </w:rPr>
      </w:pPr>
      <w:r w:rsidRPr="00265391">
        <w:rPr>
          <w:bdr w:val="none" w:sz="0" w:space="0" w:color="auto"/>
          <w:lang w:val="en-US"/>
        </w:rPr>
        <w:t>How do you measure and report on CRO?</w:t>
      </w:r>
    </w:p>
    <w:p w14:paraId="4C1E1FB2" w14:textId="77777777" w:rsidR="005C3D9D" w:rsidRPr="00265391" w:rsidRDefault="005C3D9D" w:rsidP="005C3D9D">
      <w:pPr>
        <w:rPr>
          <w:rFonts w:eastAsia="Century Gothic" w:cs="Times New Roman"/>
          <w:color w:val="auto"/>
          <w:bdr w:val="none" w:sz="0" w:space="0" w:color="auto"/>
          <w:lang w:val="en-US"/>
        </w:rPr>
      </w:pPr>
    </w:p>
    <w:p w14:paraId="3AB2D7F7" w14:textId="77777777" w:rsidR="005C3D9D" w:rsidRPr="00265391" w:rsidRDefault="005C3D9D" w:rsidP="005C3D9D">
      <w:pPr>
        <w:rPr>
          <w:rFonts w:eastAsia="Century Gothic" w:cs="Times New Roman"/>
          <w:color w:val="auto"/>
          <w:bdr w:val="none" w:sz="0" w:space="0" w:color="auto"/>
          <w:lang w:val="en-US"/>
        </w:rPr>
      </w:pPr>
    </w:p>
    <w:p w14:paraId="7A13F292" w14:textId="77777777" w:rsidR="005C3D9D" w:rsidRPr="00265391" w:rsidRDefault="005C3D9D" w:rsidP="005C3D9D">
      <w:pPr>
        <w:rPr>
          <w:rFonts w:eastAsia="Century Gothic" w:cs="Times New Roman"/>
          <w:color w:val="auto"/>
          <w:bdr w:val="none" w:sz="0" w:space="0" w:color="auto"/>
          <w:lang w:val="en-US"/>
        </w:rPr>
      </w:pPr>
    </w:p>
    <w:p w14:paraId="6A4DD50E" w14:textId="77777777" w:rsidR="005C3D9D" w:rsidRPr="00265391" w:rsidRDefault="005C3D9D" w:rsidP="005C3D9D">
      <w:pPr>
        <w:rPr>
          <w:rFonts w:eastAsia="Century Gothic" w:cs="Times New Roman"/>
          <w:color w:val="auto"/>
          <w:bdr w:val="none" w:sz="0" w:space="0" w:color="auto"/>
          <w:lang w:val="en-US"/>
        </w:rPr>
      </w:pPr>
    </w:p>
    <w:p w14:paraId="0EDDA691" w14:textId="2CF56E8F" w:rsidR="00DE445D" w:rsidRPr="00265391" w:rsidRDefault="00DE445D" w:rsidP="005C3D9D">
      <w:pPr>
        <w:pStyle w:val="H1Vivid"/>
        <w:rPr>
          <w:lang w:val="en-US"/>
        </w:rPr>
      </w:pPr>
    </w:p>
    <w:sectPr w:rsidR="00DE445D" w:rsidRPr="00265391" w:rsidSect="00A20C4B">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A0F3F" w14:textId="77777777" w:rsidR="005C3D9D" w:rsidRDefault="005C3D9D" w:rsidP="00791378">
      <w:r>
        <w:separator/>
      </w:r>
    </w:p>
    <w:p w14:paraId="4837B303" w14:textId="77777777" w:rsidR="005C3D9D" w:rsidRDefault="005C3D9D" w:rsidP="00791378"/>
  </w:endnote>
  <w:endnote w:type="continuationSeparator" w:id="0">
    <w:p w14:paraId="471BAF8C" w14:textId="77777777" w:rsidR="005C3D9D" w:rsidRDefault="005C3D9D" w:rsidP="00791378">
      <w:r>
        <w:continuationSeparator/>
      </w:r>
    </w:p>
    <w:p w14:paraId="0C2A733E" w14:textId="77777777" w:rsidR="005C3D9D" w:rsidRDefault="005C3D9D" w:rsidP="00791378"/>
  </w:endnote>
  <w:endnote w:type="continuationNotice" w:id="1">
    <w:p w14:paraId="6597D294" w14:textId="77777777" w:rsidR="005C3D9D" w:rsidRDefault="005C3D9D" w:rsidP="00791378"/>
    <w:p w14:paraId="0C765953" w14:textId="77777777" w:rsidR="005C3D9D" w:rsidRDefault="005C3D9D" w:rsidP="00791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03B34B6-5F75-47E2-8167-790D8CB538A7}"/>
    <w:embedBold r:id="rId2" w:fontKey="{FEA6B644-F54E-43F2-A38B-3C4C16EECA83}"/>
    <w:embedItalic r:id="rId3" w:fontKey="{2FA1B902-5731-45F2-AB58-71E8FEEA8E0B}"/>
  </w:font>
  <w:font w:name="Arial Narrow">
    <w:panose1 w:val="020B0606020202030204"/>
    <w:charset w:val="00"/>
    <w:family w:val="swiss"/>
    <w:pitch w:val="variable"/>
    <w:sig w:usb0="00000287" w:usb1="00000800" w:usb2="00000000" w:usb3="00000000" w:csb0="0000009F" w:csb1="00000000"/>
    <w:embedRegular r:id="rId4" w:fontKey="{D028BF4B-8D7F-4E35-802C-1453EC6596EB}"/>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UTURA BOOK BT">
    <w:altName w:val="Century Gothi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6FB9E6DB-B363-4650-BCC1-AB5399DEB97B}"/>
  </w:font>
  <w:font w:name="Calibri">
    <w:panose1 w:val="020F0502020204030204"/>
    <w:charset w:val="00"/>
    <w:family w:val="swiss"/>
    <w:pitch w:val="variable"/>
    <w:sig w:usb0="E4002EFF" w:usb1="C000247B" w:usb2="00000009" w:usb3="00000000" w:csb0="000001FF" w:csb1="00000000"/>
    <w:embedRegular r:id="rId6" w:fontKey="{FA3F08D2-C419-4428-BB0C-6CE0D2CCCF03}"/>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65188" w14:textId="77777777" w:rsidR="005C3D9D" w:rsidRDefault="005C3D9D" w:rsidP="00791378">
      <w:r>
        <w:separator/>
      </w:r>
    </w:p>
    <w:p w14:paraId="6F22B1D5" w14:textId="77777777" w:rsidR="005C3D9D" w:rsidRDefault="005C3D9D" w:rsidP="00791378"/>
  </w:footnote>
  <w:footnote w:type="continuationSeparator" w:id="0">
    <w:p w14:paraId="1379FB4B" w14:textId="77777777" w:rsidR="005C3D9D" w:rsidRDefault="005C3D9D" w:rsidP="00791378">
      <w:r>
        <w:continuationSeparator/>
      </w:r>
    </w:p>
    <w:p w14:paraId="49AA208C" w14:textId="77777777" w:rsidR="005C3D9D" w:rsidRDefault="005C3D9D" w:rsidP="00791378"/>
  </w:footnote>
  <w:footnote w:type="continuationNotice" w:id="1">
    <w:p w14:paraId="4AE096ED" w14:textId="77777777" w:rsidR="005C3D9D" w:rsidRDefault="005C3D9D" w:rsidP="00791378"/>
    <w:p w14:paraId="250AD472" w14:textId="77777777" w:rsidR="005C3D9D" w:rsidRDefault="005C3D9D" w:rsidP="00791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A950" w14:textId="77777777" w:rsidR="00884C43" w:rsidRDefault="00884C43" w:rsidP="00791378">
    <w:pPr>
      <w:pStyle w:val="Header"/>
    </w:pPr>
  </w:p>
  <w:p w14:paraId="5EB33083" w14:textId="77777777" w:rsidR="00884C43" w:rsidRDefault="00884C43" w:rsidP="00791378">
    <w:pPr>
      <w:pStyle w:val="Header"/>
    </w:pPr>
  </w:p>
  <w:p w14:paraId="1B58F240" w14:textId="77777777" w:rsidR="00884C43" w:rsidRDefault="00884C43" w:rsidP="007913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404A" w14:textId="77777777" w:rsidR="00884C43" w:rsidRDefault="00884C43" w:rsidP="00791378">
    <w:pPr>
      <w:pStyle w:val="Header"/>
    </w:pPr>
    <w:r w:rsidRPr="00894DDE">
      <w:rPr>
        <w:noProof/>
        <w:lang w:eastAsia="en-GB"/>
      </w:rPr>
      <w:drawing>
        <wp:anchor distT="0" distB="0" distL="114300" distR="114300" simplePos="0" relativeHeight="251658242" behindDoc="1" locked="0" layoutInCell="1" allowOverlap="1" wp14:anchorId="57B9E9CA" wp14:editId="124AD2E9">
          <wp:simplePos x="0" y="0"/>
          <wp:positionH relativeFrom="column">
            <wp:posOffset>-1526014</wp:posOffset>
          </wp:positionH>
          <wp:positionV relativeFrom="paragraph">
            <wp:posOffset>-422910</wp:posOffset>
          </wp:positionV>
          <wp:extent cx="8162925" cy="335915"/>
          <wp:effectExtent l="0" t="0" r="9525" b="6985"/>
          <wp:wrapTight wrapText="bothSides">
            <wp:wrapPolygon edited="0">
              <wp:start x="0" y="0"/>
              <wp:lineTo x="0" y="20824"/>
              <wp:lineTo x="21575" y="20824"/>
              <wp:lineTo x="21575" y="0"/>
              <wp:lineTo x="0" y="0"/>
            </wp:wrapPolygon>
          </wp:wrapTight>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1">
                    <a:extLst>
                      <a:ext uri="{28A0092B-C50C-407E-A947-70E740481C1C}">
                        <a14:useLocalDpi xmlns:a14="http://schemas.microsoft.com/office/drawing/2010/main" val="0"/>
                      </a:ext>
                    </a:extLst>
                  </a:blip>
                  <a:srcRect l="8756" t="67313" r="8909" b="9160"/>
                  <a:stretch/>
                </pic:blipFill>
                <pic:spPr bwMode="auto">
                  <a:xfrm>
                    <a:off x="0" y="0"/>
                    <a:ext cx="8162925" cy="33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7628"/>
    <w:multiLevelType w:val="hybridMultilevel"/>
    <w:tmpl w:val="41E0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02A0B"/>
    <w:multiLevelType w:val="hybridMultilevel"/>
    <w:tmpl w:val="2688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F1D6E"/>
    <w:multiLevelType w:val="hybridMultilevel"/>
    <w:tmpl w:val="8D40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41E1A"/>
    <w:multiLevelType w:val="hybridMultilevel"/>
    <w:tmpl w:val="03C6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4432E"/>
    <w:multiLevelType w:val="hybridMultilevel"/>
    <w:tmpl w:val="FDE4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A6B4A"/>
    <w:multiLevelType w:val="hybridMultilevel"/>
    <w:tmpl w:val="9F40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D45AF"/>
    <w:multiLevelType w:val="hybridMultilevel"/>
    <w:tmpl w:val="FB44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05079"/>
    <w:multiLevelType w:val="hybridMultilevel"/>
    <w:tmpl w:val="DF5C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E19D4"/>
    <w:multiLevelType w:val="hybridMultilevel"/>
    <w:tmpl w:val="344E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CB69AF"/>
    <w:multiLevelType w:val="hybridMultilevel"/>
    <w:tmpl w:val="7104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36A50"/>
    <w:multiLevelType w:val="hybridMultilevel"/>
    <w:tmpl w:val="C0646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52403"/>
    <w:multiLevelType w:val="hybridMultilevel"/>
    <w:tmpl w:val="9C14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325F8"/>
    <w:multiLevelType w:val="hybridMultilevel"/>
    <w:tmpl w:val="C43A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B1182"/>
    <w:multiLevelType w:val="hybridMultilevel"/>
    <w:tmpl w:val="A73C3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B2220"/>
    <w:multiLevelType w:val="hybridMultilevel"/>
    <w:tmpl w:val="B35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30705"/>
    <w:multiLevelType w:val="multilevel"/>
    <w:tmpl w:val="01A462AA"/>
    <w:name w:val="SL bullets"/>
    <w:lvl w:ilvl="0">
      <w:start w:val="1"/>
      <w:numFmt w:val="bullet"/>
      <w:lvlText w:val=""/>
      <w:lvlJc w:val="left"/>
      <w:pPr>
        <w:ind w:left="1134" w:hanging="283"/>
      </w:pPr>
      <w:rPr>
        <w:rFonts w:ascii="Symbol" w:hAnsi="Symbol" w:hint="default"/>
        <w:color w:val="auto"/>
      </w:rPr>
    </w:lvl>
    <w:lvl w:ilvl="1">
      <w:start w:val="1"/>
      <w:numFmt w:val="bullet"/>
      <w:lvlText w:val=""/>
      <w:lvlJc w:val="left"/>
      <w:pPr>
        <w:ind w:left="1418" w:hanging="283"/>
      </w:pPr>
      <w:rPr>
        <w:rFonts w:ascii="Symbol" w:hAnsi="Symbol" w:hint="default"/>
        <w:color w:val="auto"/>
      </w:rPr>
    </w:lvl>
    <w:lvl w:ilvl="2">
      <w:start w:val="1"/>
      <w:numFmt w:val="bullet"/>
      <w:lvlText w:val=""/>
      <w:lvlJc w:val="left"/>
      <w:pPr>
        <w:ind w:left="1702" w:hanging="283"/>
      </w:pPr>
      <w:rPr>
        <w:rFonts w:ascii="Symbol" w:hAnsi="Symbol" w:hint="default"/>
        <w:color w:val="auto"/>
      </w:rPr>
    </w:lvl>
    <w:lvl w:ilvl="3">
      <w:start w:val="1"/>
      <w:numFmt w:val="bullet"/>
      <w:lvlText w:val=""/>
      <w:lvlJc w:val="left"/>
      <w:pPr>
        <w:ind w:left="1986" w:hanging="283"/>
      </w:pPr>
      <w:rPr>
        <w:rFonts w:ascii="Symbol" w:hAnsi="Symbol" w:hint="default"/>
        <w:color w:val="auto"/>
      </w:rPr>
    </w:lvl>
    <w:lvl w:ilvl="4">
      <w:start w:val="1"/>
      <w:numFmt w:val="bullet"/>
      <w:lvlText w:val=""/>
      <w:lvlJc w:val="left"/>
      <w:pPr>
        <w:ind w:left="2270" w:hanging="283"/>
      </w:pPr>
      <w:rPr>
        <w:rFonts w:ascii="Symbol" w:hAnsi="Symbol" w:hint="default"/>
        <w:color w:val="auto"/>
      </w:rPr>
    </w:lvl>
    <w:lvl w:ilvl="5">
      <w:start w:val="1"/>
      <w:numFmt w:val="bullet"/>
      <w:lvlRestart w:val="4"/>
      <w:lvlText w:val=""/>
      <w:lvlJc w:val="left"/>
      <w:pPr>
        <w:ind w:left="2554" w:hanging="283"/>
      </w:pPr>
      <w:rPr>
        <w:rFonts w:ascii="Symbol" w:hAnsi="Symbol" w:hint="default"/>
        <w:color w:val="auto"/>
      </w:rPr>
    </w:lvl>
    <w:lvl w:ilvl="6">
      <w:start w:val="1"/>
      <w:numFmt w:val="bullet"/>
      <w:lvlText w:val=""/>
      <w:lvlJc w:val="left"/>
      <w:pPr>
        <w:ind w:left="2838" w:hanging="283"/>
      </w:pPr>
      <w:rPr>
        <w:rFonts w:ascii="Symbol" w:hAnsi="Symbol" w:hint="default"/>
        <w:color w:val="auto"/>
      </w:rPr>
    </w:lvl>
    <w:lvl w:ilvl="7">
      <w:start w:val="1"/>
      <w:numFmt w:val="bullet"/>
      <w:lvlText w:val=""/>
      <w:lvlJc w:val="left"/>
      <w:pPr>
        <w:ind w:left="3122" w:hanging="283"/>
      </w:pPr>
      <w:rPr>
        <w:rFonts w:ascii="Symbol" w:hAnsi="Symbol" w:hint="default"/>
        <w:color w:val="auto"/>
      </w:rPr>
    </w:lvl>
    <w:lvl w:ilvl="8">
      <w:start w:val="1"/>
      <w:numFmt w:val="bullet"/>
      <w:lvlText w:val=""/>
      <w:lvlJc w:val="left"/>
      <w:pPr>
        <w:ind w:left="3406" w:hanging="283"/>
      </w:pPr>
      <w:rPr>
        <w:rFonts w:ascii="Symbol" w:hAnsi="Symbol" w:hint="default"/>
        <w:color w:val="auto"/>
      </w:rPr>
    </w:lvl>
  </w:abstractNum>
  <w:abstractNum w:abstractNumId="16" w15:restartNumberingAfterBreak="0">
    <w:nsid w:val="71563BE7"/>
    <w:multiLevelType w:val="hybridMultilevel"/>
    <w:tmpl w:val="8B82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4763C2"/>
    <w:multiLevelType w:val="hybridMultilevel"/>
    <w:tmpl w:val="A44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CC594D"/>
    <w:multiLevelType w:val="hybridMultilevel"/>
    <w:tmpl w:val="5E62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913034">
    <w:abstractNumId w:val="13"/>
  </w:num>
  <w:num w:numId="2" w16cid:durableId="543637021">
    <w:abstractNumId w:val="11"/>
  </w:num>
  <w:num w:numId="3" w16cid:durableId="1738547010">
    <w:abstractNumId w:val="10"/>
  </w:num>
  <w:num w:numId="4" w16cid:durableId="1495146265">
    <w:abstractNumId w:val="6"/>
  </w:num>
  <w:num w:numId="5" w16cid:durableId="476342501">
    <w:abstractNumId w:val="12"/>
  </w:num>
  <w:num w:numId="6" w16cid:durableId="2106488279">
    <w:abstractNumId w:val="2"/>
  </w:num>
  <w:num w:numId="7" w16cid:durableId="1867909347">
    <w:abstractNumId w:val="1"/>
  </w:num>
  <w:num w:numId="8" w16cid:durableId="1648701642">
    <w:abstractNumId w:val="17"/>
  </w:num>
  <w:num w:numId="9" w16cid:durableId="1778210810">
    <w:abstractNumId w:val="14"/>
  </w:num>
  <w:num w:numId="10" w16cid:durableId="1964263558">
    <w:abstractNumId w:val="16"/>
  </w:num>
  <w:num w:numId="11" w16cid:durableId="166554041">
    <w:abstractNumId w:val="5"/>
  </w:num>
  <w:num w:numId="12" w16cid:durableId="1964649444">
    <w:abstractNumId w:val="18"/>
  </w:num>
  <w:num w:numId="13" w16cid:durableId="977565807">
    <w:abstractNumId w:val="0"/>
  </w:num>
  <w:num w:numId="14" w16cid:durableId="875241805">
    <w:abstractNumId w:val="9"/>
  </w:num>
  <w:num w:numId="15" w16cid:durableId="1157113969">
    <w:abstractNumId w:val="8"/>
  </w:num>
  <w:num w:numId="16" w16cid:durableId="982390015">
    <w:abstractNumId w:val="4"/>
  </w:num>
  <w:num w:numId="17" w16cid:durableId="1761215605">
    <w:abstractNumId w:val="3"/>
  </w:num>
  <w:num w:numId="18" w16cid:durableId="191447026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proofState w:spelling="clean" w:grammar="clean"/>
  <w:attachedTemplate r:id="rId1"/>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D9D"/>
    <w:rsid w:val="00007A21"/>
    <w:rsid w:val="0001163D"/>
    <w:rsid w:val="0001338E"/>
    <w:rsid w:val="00013CB0"/>
    <w:rsid w:val="00014B30"/>
    <w:rsid w:val="0002007A"/>
    <w:rsid w:val="000214F1"/>
    <w:rsid w:val="000229F1"/>
    <w:rsid w:val="00022A7C"/>
    <w:rsid w:val="0002632E"/>
    <w:rsid w:val="00033806"/>
    <w:rsid w:val="0003408E"/>
    <w:rsid w:val="000355C5"/>
    <w:rsid w:val="0003599E"/>
    <w:rsid w:val="00036746"/>
    <w:rsid w:val="000368BE"/>
    <w:rsid w:val="000374EB"/>
    <w:rsid w:val="0004093D"/>
    <w:rsid w:val="00040FFC"/>
    <w:rsid w:val="00042659"/>
    <w:rsid w:val="000439D1"/>
    <w:rsid w:val="00044D4E"/>
    <w:rsid w:val="00046D8D"/>
    <w:rsid w:val="0004725A"/>
    <w:rsid w:val="000508E9"/>
    <w:rsid w:val="00051FC0"/>
    <w:rsid w:val="00052780"/>
    <w:rsid w:val="0005297B"/>
    <w:rsid w:val="00052F8E"/>
    <w:rsid w:val="00056C89"/>
    <w:rsid w:val="00060210"/>
    <w:rsid w:val="0006235A"/>
    <w:rsid w:val="000630FE"/>
    <w:rsid w:val="000652CB"/>
    <w:rsid w:val="00073312"/>
    <w:rsid w:val="0007344A"/>
    <w:rsid w:val="00073C7D"/>
    <w:rsid w:val="000748E8"/>
    <w:rsid w:val="00076DAC"/>
    <w:rsid w:val="00077146"/>
    <w:rsid w:val="00077A99"/>
    <w:rsid w:val="0008148D"/>
    <w:rsid w:val="00082CB4"/>
    <w:rsid w:val="00090B83"/>
    <w:rsid w:val="00092643"/>
    <w:rsid w:val="000931F4"/>
    <w:rsid w:val="00095955"/>
    <w:rsid w:val="000960BF"/>
    <w:rsid w:val="00096A61"/>
    <w:rsid w:val="000A08E1"/>
    <w:rsid w:val="000A092B"/>
    <w:rsid w:val="000A25DD"/>
    <w:rsid w:val="000A2E20"/>
    <w:rsid w:val="000A32D0"/>
    <w:rsid w:val="000A35B0"/>
    <w:rsid w:val="000A67BA"/>
    <w:rsid w:val="000A7282"/>
    <w:rsid w:val="000B094C"/>
    <w:rsid w:val="000B0CD3"/>
    <w:rsid w:val="000B189D"/>
    <w:rsid w:val="000B26BA"/>
    <w:rsid w:val="000B35CA"/>
    <w:rsid w:val="000B4137"/>
    <w:rsid w:val="000B5A14"/>
    <w:rsid w:val="000B6FB2"/>
    <w:rsid w:val="000C0678"/>
    <w:rsid w:val="000C0A27"/>
    <w:rsid w:val="000C49A8"/>
    <w:rsid w:val="000C5AB8"/>
    <w:rsid w:val="000C6C19"/>
    <w:rsid w:val="000C79AE"/>
    <w:rsid w:val="000C7A6E"/>
    <w:rsid w:val="000C7B8F"/>
    <w:rsid w:val="000D16EA"/>
    <w:rsid w:val="000D427A"/>
    <w:rsid w:val="000E0492"/>
    <w:rsid w:val="000E082A"/>
    <w:rsid w:val="000E0ED7"/>
    <w:rsid w:val="000E1283"/>
    <w:rsid w:val="000E40F9"/>
    <w:rsid w:val="000E7C0A"/>
    <w:rsid w:val="000F078A"/>
    <w:rsid w:val="000F3C6B"/>
    <w:rsid w:val="000F4607"/>
    <w:rsid w:val="000F516F"/>
    <w:rsid w:val="000F5A4B"/>
    <w:rsid w:val="000F6BF4"/>
    <w:rsid w:val="000F7685"/>
    <w:rsid w:val="000F7873"/>
    <w:rsid w:val="0010029B"/>
    <w:rsid w:val="00101086"/>
    <w:rsid w:val="00106F6C"/>
    <w:rsid w:val="001139BC"/>
    <w:rsid w:val="00113CFA"/>
    <w:rsid w:val="00113EF9"/>
    <w:rsid w:val="00115BC9"/>
    <w:rsid w:val="0011725D"/>
    <w:rsid w:val="00117707"/>
    <w:rsid w:val="00117D86"/>
    <w:rsid w:val="00120E70"/>
    <w:rsid w:val="00121BB4"/>
    <w:rsid w:val="00123CD8"/>
    <w:rsid w:val="00124685"/>
    <w:rsid w:val="0012542E"/>
    <w:rsid w:val="00125C8E"/>
    <w:rsid w:val="001265F3"/>
    <w:rsid w:val="00130445"/>
    <w:rsid w:val="0013426F"/>
    <w:rsid w:val="00134346"/>
    <w:rsid w:val="00135DEB"/>
    <w:rsid w:val="0013748C"/>
    <w:rsid w:val="00140479"/>
    <w:rsid w:val="0014079D"/>
    <w:rsid w:val="00140F57"/>
    <w:rsid w:val="00141EF0"/>
    <w:rsid w:val="00142C12"/>
    <w:rsid w:val="00145A36"/>
    <w:rsid w:val="00147A7B"/>
    <w:rsid w:val="00151C96"/>
    <w:rsid w:val="00151DFD"/>
    <w:rsid w:val="0015286D"/>
    <w:rsid w:val="001545A9"/>
    <w:rsid w:val="0015504F"/>
    <w:rsid w:val="00157FF0"/>
    <w:rsid w:val="00160532"/>
    <w:rsid w:val="0016158B"/>
    <w:rsid w:val="00164756"/>
    <w:rsid w:val="00165916"/>
    <w:rsid w:val="00166DA2"/>
    <w:rsid w:val="00171B64"/>
    <w:rsid w:val="0017233B"/>
    <w:rsid w:val="00177EDF"/>
    <w:rsid w:val="00182C6D"/>
    <w:rsid w:val="00184A7A"/>
    <w:rsid w:val="0018616B"/>
    <w:rsid w:val="00191689"/>
    <w:rsid w:val="00192671"/>
    <w:rsid w:val="00197B6E"/>
    <w:rsid w:val="001A010A"/>
    <w:rsid w:val="001A0739"/>
    <w:rsid w:val="001A2FB8"/>
    <w:rsid w:val="001A36DB"/>
    <w:rsid w:val="001A4824"/>
    <w:rsid w:val="001A6A5D"/>
    <w:rsid w:val="001A75B2"/>
    <w:rsid w:val="001B05D8"/>
    <w:rsid w:val="001B1847"/>
    <w:rsid w:val="001B1C83"/>
    <w:rsid w:val="001B26B9"/>
    <w:rsid w:val="001B2C3B"/>
    <w:rsid w:val="001B3D77"/>
    <w:rsid w:val="001B5333"/>
    <w:rsid w:val="001C0003"/>
    <w:rsid w:val="001C1FCF"/>
    <w:rsid w:val="001C2BBA"/>
    <w:rsid w:val="001C327B"/>
    <w:rsid w:val="001C3EF8"/>
    <w:rsid w:val="001C4826"/>
    <w:rsid w:val="001C5BA0"/>
    <w:rsid w:val="001D0385"/>
    <w:rsid w:val="001D20D4"/>
    <w:rsid w:val="001D3274"/>
    <w:rsid w:val="001D410E"/>
    <w:rsid w:val="001D5ADB"/>
    <w:rsid w:val="001D6089"/>
    <w:rsid w:val="001D7843"/>
    <w:rsid w:val="001E06B3"/>
    <w:rsid w:val="001E1520"/>
    <w:rsid w:val="001E3957"/>
    <w:rsid w:val="001E48C7"/>
    <w:rsid w:val="001E6C03"/>
    <w:rsid w:val="001F0D4A"/>
    <w:rsid w:val="001F4B26"/>
    <w:rsid w:val="001F5516"/>
    <w:rsid w:val="001F5A90"/>
    <w:rsid w:val="001F70ED"/>
    <w:rsid w:val="00200934"/>
    <w:rsid w:val="002010B4"/>
    <w:rsid w:val="00201E43"/>
    <w:rsid w:val="0020223B"/>
    <w:rsid w:val="00202405"/>
    <w:rsid w:val="002037D5"/>
    <w:rsid w:val="002048B1"/>
    <w:rsid w:val="00205DAF"/>
    <w:rsid w:val="00206282"/>
    <w:rsid w:val="00207012"/>
    <w:rsid w:val="0020735B"/>
    <w:rsid w:val="002127EE"/>
    <w:rsid w:val="00212F55"/>
    <w:rsid w:val="002151E9"/>
    <w:rsid w:val="0021549A"/>
    <w:rsid w:val="002154CD"/>
    <w:rsid w:val="0021678E"/>
    <w:rsid w:val="00216CF3"/>
    <w:rsid w:val="002171A4"/>
    <w:rsid w:val="00220016"/>
    <w:rsid w:val="002235BA"/>
    <w:rsid w:val="0022364A"/>
    <w:rsid w:val="00225912"/>
    <w:rsid w:val="00226579"/>
    <w:rsid w:val="00226C32"/>
    <w:rsid w:val="002302E0"/>
    <w:rsid w:val="00231550"/>
    <w:rsid w:val="00231D59"/>
    <w:rsid w:val="00234506"/>
    <w:rsid w:val="00237520"/>
    <w:rsid w:val="002415A1"/>
    <w:rsid w:val="002419E1"/>
    <w:rsid w:val="00242023"/>
    <w:rsid w:val="002427F4"/>
    <w:rsid w:val="00242D48"/>
    <w:rsid w:val="00243EE4"/>
    <w:rsid w:val="00246704"/>
    <w:rsid w:val="00250309"/>
    <w:rsid w:val="00251C16"/>
    <w:rsid w:val="00252155"/>
    <w:rsid w:val="002550F9"/>
    <w:rsid w:val="00255A1A"/>
    <w:rsid w:val="00256AE0"/>
    <w:rsid w:val="00262050"/>
    <w:rsid w:val="00263BFB"/>
    <w:rsid w:val="00265044"/>
    <w:rsid w:val="00265391"/>
    <w:rsid w:val="002672C8"/>
    <w:rsid w:val="0026786E"/>
    <w:rsid w:val="00267F2C"/>
    <w:rsid w:val="00270089"/>
    <w:rsid w:val="0027261D"/>
    <w:rsid w:val="00273A37"/>
    <w:rsid w:val="00275AF1"/>
    <w:rsid w:val="002771B1"/>
    <w:rsid w:val="0028024A"/>
    <w:rsid w:val="00281963"/>
    <w:rsid w:val="00286D2B"/>
    <w:rsid w:val="00287265"/>
    <w:rsid w:val="0028788C"/>
    <w:rsid w:val="002903A9"/>
    <w:rsid w:val="00291BF6"/>
    <w:rsid w:val="00293402"/>
    <w:rsid w:val="002945F1"/>
    <w:rsid w:val="002946F1"/>
    <w:rsid w:val="00295D8A"/>
    <w:rsid w:val="0029767D"/>
    <w:rsid w:val="002A0775"/>
    <w:rsid w:val="002A0C73"/>
    <w:rsid w:val="002A430F"/>
    <w:rsid w:val="002A5F50"/>
    <w:rsid w:val="002A664E"/>
    <w:rsid w:val="002A68D3"/>
    <w:rsid w:val="002A6BC6"/>
    <w:rsid w:val="002A6FE5"/>
    <w:rsid w:val="002B023D"/>
    <w:rsid w:val="002B451D"/>
    <w:rsid w:val="002B6137"/>
    <w:rsid w:val="002B7AB6"/>
    <w:rsid w:val="002C1EFF"/>
    <w:rsid w:val="002C2416"/>
    <w:rsid w:val="002C2519"/>
    <w:rsid w:val="002C4446"/>
    <w:rsid w:val="002D1C38"/>
    <w:rsid w:val="002D3582"/>
    <w:rsid w:val="002D5CCE"/>
    <w:rsid w:val="002D6EDD"/>
    <w:rsid w:val="002E01F8"/>
    <w:rsid w:val="002E10A8"/>
    <w:rsid w:val="002E1A87"/>
    <w:rsid w:val="002E765A"/>
    <w:rsid w:val="002F3B24"/>
    <w:rsid w:val="002F484F"/>
    <w:rsid w:val="002F6A08"/>
    <w:rsid w:val="002F6E2A"/>
    <w:rsid w:val="00301DD5"/>
    <w:rsid w:val="0030314A"/>
    <w:rsid w:val="0030571D"/>
    <w:rsid w:val="00310278"/>
    <w:rsid w:val="00310606"/>
    <w:rsid w:val="003142F4"/>
    <w:rsid w:val="00316BCA"/>
    <w:rsid w:val="00322BE9"/>
    <w:rsid w:val="00322E3A"/>
    <w:rsid w:val="00324C49"/>
    <w:rsid w:val="00330569"/>
    <w:rsid w:val="003325FC"/>
    <w:rsid w:val="00332D50"/>
    <w:rsid w:val="00332FC1"/>
    <w:rsid w:val="0033329F"/>
    <w:rsid w:val="00333FF4"/>
    <w:rsid w:val="00340630"/>
    <w:rsid w:val="00341E9D"/>
    <w:rsid w:val="00342D0B"/>
    <w:rsid w:val="00343100"/>
    <w:rsid w:val="0034617F"/>
    <w:rsid w:val="0035044B"/>
    <w:rsid w:val="00351F45"/>
    <w:rsid w:val="00353BAB"/>
    <w:rsid w:val="00353CCB"/>
    <w:rsid w:val="003548C8"/>
    <w:rsid w:val="00360AAF"/>
    <w:rsid w:val="0036205F"/>
    <w:rsid w:val="00363464"/>
    <w:rsid w:val="00364462"/>
    <w:rsid w:val="00375CC6"/>
    <w:rsid w:val="00376EE2"/>
    <w:rsid w:val="00376FC6"/>
    <w:rsid w:val="003772FD"/>
    <w:rsid w:val="00381C4C"/>
    <w:rsid w:val="003824E6"/>
    <w:rsid w:val="00384BB1"/>
    <w:rsid w:val="00384EF3"/>
    <w:rsid w:val="00385D89"/>
    <w:rsid w:val="00386593"/>
    <w:rsid w:val="0039212C"/>
    <w:rsid w:val="00392321"/>
    <w:rsid w:val="00392CFE"/>
    <w:rsid w:val="00393564"/>
    <w:rsid w:val="00393F2F"/>
    <w:rsid w:val="00394368"/>
    <w:rsid w:val="00394CF0"/>
    <w:rsid w:val="00397046"/>
    <w:rsid w:val="003A1CAC"/>
    <w:rsid w:val="003A1CBC"/>
    <w:rsid w:val="003A1DE4"/>
    <w:rsid w:val="003A3962"/>
    <w:rsid w:val="003A3C4B"/>
    <w:rsid w:val="003A54CA"/>
    <w:rsid w:val="003A7601"/>
    <w:rsid w:val="003B0AA8"/>
    <w:rsid w:val="003B3014"/>
    <w:rsid w:val="003B324D"/>
    <w:rsid w:val="003B4798"/>
    <w:rsid w:val="003B58E1"/>
    <w:rsid w:val="003C2583"/>
    <w:rsid w:val="003C43A7"/>
    <w:rsid w:val="003C47A9"/>
    <w:rsid w:val="003C6D08"/>
    <w:rsid w:val="003C768F"/>
    <w:rsid w:val="003D1C1D"/>
    <w:rsid w:val="003D383B"/>
    <w:rsid w:val="003D5725"/>
    <w:rsid w:val="003D73C3"/>
    <w:rsid w:val="003E0B5A"/>
    <w:rsid w:val="003E0F8B"/>
    <w:rsid w:val="003E29C4"/>
    <w:rsid w:val="003E2FC0"/>
    <w:rsid w:val="003E3709"/>
    <w:rsid w:val="003E4764"/>
    <w:rsid w:val="003E508E"/>
    <w:rsid w:val="003E6117"/>
    <w:rsid w:val="003F1D17"/>
    <w:rsid w:val="003F1D60"/>
    <w:rsid w:val="003F21C7"/>
    <w:rsid w:val="003F21CF"/>
    <w:rsid w:val="003F2A77"/>
    <w:rsid w:val="003F5FDA"/>
    <w:rsid w:val="003F7013"/>
    <w:rsid w:val="00400A2D"/>
    <w:rsid w:val="00401FC7"/>
    <w:rsid w:val="004033E9"/>
    <w:rsid w:val="00403AFC"/>
    <w:rsid w:val="0040532A"/>
    <w:rsid w:val="0040643D"/>
    <w:rsid w:val="0041482A"/>
    <w:rsid w:val="00414DDF"/>
    <w:rsid w:val="00415727"/>
    <w:rsid w:val="00416AE2"/>
    <w:rsid w:val="00416EAF"/>
    <w:rsid w:val="00421612"/>
    <w:rsid w:val="004248ED"/>
    <w:rsid w:val="004270A9"/>
    <w:rsid w:val="00427156"/>
    <w:rsid w:val="00430256"/>
    <w:rsid w:val="004313C7"/>
    <w:rsid w:val="00432BAD"/>
    <w:rsid w:val="0043313C"/>
    <w:rsid w:val="00435286"/>
    <w:rsid w:val="00437AE1"/>
    <w:rsid w:val="00441447"/>
    <w:rsid w:val="00441C3B"/>
    <w:rsid w:val="00443624"/>
    <w:rsid w:val="00444060"/>
    <w:rsid w:val="00447729"/>
    <w:rsid w:val="00450A80"/>
    <w:rsid w:val="004511E0"/>
    <w:rsid w:val="00452D39"/>
    <w:rsid w:val="004534F3"/>
    <w:rsid w:val="00453BB6"/>
    <w:rsid w:val="00454B60"/>
    <w:rsid w:val="00463E15"/>
    <w:rsid w:val="00464D46"/>
    <w:rsid w:val="004704C4"/>
    <w:rsid w:val="0047082B"/>
    <w:rsid w:val="00470E00"/>
    <w:rsid w:val="004718F1"/>
    <w:rsid w:val="004721A2"/>
    <w:rsid w:val="004722B0"/>
    <w:rsid w:val="00480BCD"/>
    <w:rsid w:val="0048638E"/>
    <w:rsid w:val="004872C2"/>
    <w:rsid w:val="0049057C"/>
    <w:rsid w:val="00492BE3"/>
    <w:rsid w:val="004935E1"/>
    <w:rsid w:val="00494DA9"/>
    <w:rsid w:val="004964B1"/>
    <w:rsid w:val="004A02FA"/>
    <w:rsid w:val="004A4C78"/>
    <w:rsid w:val="004A78EA"/>
    <w:rsid w:val="004A7DA8"/>
    <w:rsid w:val="004B2A57"/>
    <w:rsid w:val="004B2E3E"/>
    <w:rsid w:val="004B3BAC"/>
    <w:rsid w:val="004B44A6"/>
    <w:rsid w:val="004B72A0"/>
    <w:rsid w:val="004B7835"/>
    <w:rsid w:val="004C0C60"/>
    <w:rsid w:val="004C13CE"/>
    <w:rsid w:val="004C25AF"/>
    <w:rsid w:val="004C29E9"/>
    <w:rsid w:val="004C2C2C"/>
    <w:rsid w:val="004C45E5"/>
    <w:rsid w:val="004C4AB1"/>
    <w:rsid w:val="004C5248"/>
    <w:rsid w:val="004C788D"/>
    <w:rsid w:val="004D04A4"/>
    <w:rsid w:val="004D2193"/>
    <w:rsid w:val="004D570A"/>
    <w:rsid w:val="004D6E9D"/>
    <w:rsid w:val="004D7020"/>
    <w:rsid w:val="004E080B"/>
    <w:rsid w:val="004E11F6"/>
    <w:rsid w:val="004E25F8"/>
    <w:rsid w:val="004E38CC"/>
    <w:rsid w:val="004E3EB4"/>
    <w:rsid w:val="004E42F1"/>
    <w:rsid w:val="004E6C58"/>
    <w:rsid w:val="004E767E"/>
    <w:rsid w:val="004E7AF3"/>
    <w:rsid w:val="004F2384"/>
    <w:rsid w:val="004F270B"/>
    <w:rsid w:val="004F3CEC"/>
    <w:rsid w:val="004F4A20"/>
    <w:rsid w:val="004F4A4E"/>
    <w:rsid w:val="004F61AC"/>
    <w:rsid w:val="004F6608"/>
    <w:rsid w:val="004F7D78"/>
    <w:rsid w:val="00500526"/>
    <w:rsid w:val="00502582"/>
    <w:rsid w:val="00503092"/>
    <w:rsid w:val="005050F1"/>
    <w:rsid w:val="00505EFD"/>
    <w:rsid w:val="00506068"/>
    <w:rsid w:val="005062AD"/>
    <w:rsid w:val="005105B9"/>
    <w:rsid w:val="005120F1"/>
    <w:rsid w:val="00514D7A"/>
    <w:rsid w:val="00527321"/>
    <w:rsid w:val="00527B5E"/>
    <w:rsid w:val="00527B83"/>
    <w:rsid w:val="00527C65"/>
    <w:rsid w:val="00531673"/>
    <w:rsid w:val="00531EE9"/>
    <w:rsid w:val="00533939"/>
    <w:rsid w:val="005357FD"/>
    <w:rsid w:val="005360B0"/>
    <w:rsid w:val="0054212D"/>
    <w:rsid w:val="00543543"/>
    <w:rsid w:val="00543869"/>
    <w:rsid w:val="00545071"/>
    <w:rsid w:val="0054544B"/>
    <w:rsid w:val="00546DE6"/>
    <w:rsid w:val="00547457"/>
    <w:rsid w:val="00547F7D"/>
    <w:rsid w:val="00551080"/>
    <w:rsid w:val="00551998"/>
    <w:rsid w:val="005562C5"/>
    <w:rsid w:val="00556537"/>
    <w:rsid w:val="005573E7"/>
    <w:rsid w:val="00561933"/>
    <w:rsid w:val="0056291E"/>
    <w:rsid w:val="00567397"/>
    <w:rsid w:val="00570B53"/>
    <w:rsid w:val="005718F5"/>
    <w:rsid w:val="00572735"/>
    <w:rsid w:val="005729AA"/>
    <w:rsid w:val="00574736"/>
    <w:rsid w:val="00574827"/>
    <w:rsid w:val="00574952"/>
    <w:rsid w:val="00575D6F"/>
    <w:rsid w:val="00580184"/>
    <w:rsid w:val="005802B9"/>
    <w:rsid w:val="00580B59"/>
    <w:rsid w:val="0058317E"/>
    <w:rsid w:val="00583645"/>
    <w:rsid w:val="00583E13"/>
    <w:rsid w:val="005858BF"/>
    <w:rsid w:val="00585F61"/>
    <w:rsid w:val="00586781"/>
    <w:rsid w:val="00591092"/>
    <w:rsid w:val="005913C8"/>
    <w:rsid w:val="0059158B"/>
    <w:rsid w:val="00592294"/>
    <w:rsid w:val="00592F5C"/>
    <w:rsid w:val="00593003"/>
    <w:rsid w:val="0059472A"/>
    <w:rsid w:val="00594777"/>
    <w:rsid w:val="005950BB"/>
    <w:rsid w:val="005A6C5B"/>
    <w:rsid w:val="005A6E87"/>
    <w:rsid w:val="005B03FB"/>
    <w:rsid w:val="005B2F2F"/>
    <w:rsid w:val="005B777F"/>
    <w:rsid w:val="005C046D"/>
    <w:rsid w:val="005C2E28"/>
    <w:rsid w:val="005C31C1"/>
    <w:rsid w:val="005C3D9D"/>
    <w:rsid w:val="005C5C59"/>
    <w:rsid w:val="005C6D94"/>
    <w:rsid w:val="005D0DBD"/>
    <w:rsid w:val="005D1783"/>
    <w:rsid w:val="005D1B35"/>
    <w:rsid w:val="005D347C"/>
    <w:rsid w:val="005D5BBB"/>
    <w:rsid w:val="005D6916"/>
    <w:rsid w:val="005E0442"/>
    <w:rsid w:val="005E22A1"/>
    <w:rsid w:val="005F03DB"/>
    <w:rsid w:val="005F4003"/>
    <w:rsid w:val="005F4221"/>
    <w:rsid w:val="005F56A3"/>
    <w:rsid w:val="005F64E4"/>
    <w:rsid w:val="006009D9"/>
    <w:rsid w:val="006011B9"/>
    <w:rsid w:val="006057C7"/>
    <w:rsid w:val="006064ED"/>
    <w:rsid w:val="00606BC4"/>
    <w:rsid w:val="00607785"/>
    <w:rsid w:val="006102B3"/>
    <w:rsid w:val="00610B12"/>
    <w:rsid w:val="00612E7C"/>
    <w:rsid w:val="00613508"/>
    <w:rsid w:val="00614800"/>
    <w:rsid w:val="00615BF1"/>
    <w:rsid w:val="00621D96"/>
    <w:rsid w:val="00626F1B"/>
    <w:rsid w:val="0063253D"/>
    <w:rsid w:val="00634F02"/>
    <w:rsid w:val="00637CE7"/>
    <w:rsid w:val="006434B9"/>
    <w:rsid w:val="006500C1"/>
    <w:rsid w:val="00650FCD"/>
    <w:rsid w:val="00652784"/>
    <w:rsid w:val="00653B2F"/>
    <w:rsid w:val="00653BD4"/>
    <w:rsid w:val="006543E3"/>
    <w:rsid w:val="00655046"/>
    <w:rsid w:val="006571A0"/>
    <w:rsid w:val="006625E3"/>
    <w:rsid w:val="00664962"/>
    <w:rsid w:val="00670914"/>
    <w:rsid w:val="00670ECF"/>
    <w:rsid w:val="00671B85"/>
    <w:rsid w:val="0067671E"/>
    <w:rsid w:val="00682216"/>
    <w:rsid w:val="00682482"/>
    <w:rsid w:val="00683036"/>
    <w:rsid w:val="0068315C"/>
    <w:rsid w:val="00687F78"/>
    <w:rsid w:val="006921A8"/>
    <w:rsid w:val="00694FEF"/>
    <w:rsid w:val="00697B84"/>
    <w:rsid w:val="006A5A97"/>
    <w:rsid w:val="006A6AAB"/>
    <w:rsid w:val="006A6B1E"/>
    <w:rsid w:val="006A7221"/>
    <w:rsid w:val="006B1B88"/>
    <w:rsid w:val="006B458F"/>
    <w:rsid w:val="006B5185"/>
    <w:rsid w:val="006B51E4"/>
    <w:rsid w:val="006B567E"/>
    <w:rsid w:val="006B6D1C"/>
    <w:rsid w:val="006B6FCB"/>
    <w:rsid w:val="006C1C8C"/>
    <w:rsid w:val="006C43A3"/>
    <w:rsid w:val="006C72D8"/>
    <w:rsid w:val="006D071D"/>
    <w:rsid w:val="006D1C3D"/>
    <w:rsid w:val="006D3DC0"/>
    <w:rsid w:val="006D3FA6"/>
    <w:rsid w:val="006D4A9E"/>
    <w:rsid w:val="006D4D60"/>
    <w:rsid w:val="006E1AE8"/>
    <w:rsid w:val="006E2202"/>
    <w:rsid w:val="006E4C02"/>
    <w:rsid w:val="006E5AAE"/>
    <w:rsid w:val="006E70D3"/>
    <w:rsid w:val="006E7649"/>
    <w:rsid w:val="006E7E90"/>
    <w:rsid w:val="006F0AA0"/>
    <w:rsid w:val="006F1C48"/>
    <w:rsid w:val="006F1E04"/>
    <w:rsid w:val="006F30E6"/>
    <w:rsid w:val="006F332D"/>
    <w:rsid w:val="00700C6B"/>
    <w:rsid w:val="0070462A"/>
    <w:rsid w:val="007047DE"/>
    <w:rsid w:val="00704F1E"/>
    <w:rsid w:val="0070547F"/>
    <w:rsid w:val="00705656"/>
    <w:rsid w:val="007068FF"/>
    <w:rsid w:val="00706FD2"/>
    <w:rsid w:val="007075B6"/>
    <w:rsid w:val="0070792E"/>
    <w:rsid w:val="00707E22"/>
    <w:rsid w:val="007120BA"/>
    <w:rsid w:val="00712319"/>
    <w:rsid w:val="007160C9"/>
    <w:rsid w:val="00720766"/>
    <w:rsid w:val="00720F20"/>
    <w:rsid w:val="00720F4E"/>
    <w:rsid w:val="00722A01"/>
    <w:rsid w:val="0072535B"/>
    <w:rsid w:val="00732A8F"/>
    <w:rsid w:val="00733149"/>
    <w:rsid w:val="00734C6F"/>
    <w:rsid w:val="007351AA"/>
    <w:rsid w:val="00735A65"/>
    <w:rsid w:val="00736901"/>
    <w:rsid w:val="00737955"/>
    <w:rsid w:val="00737E73"/>
    <w:rsid w:val="0074069B"/>
    <w:rsid w:val="007409E9"/>
    <w:rsid w:val="00740B0F"/>
    <w:rsid w:val="00740BC2"/>
    <w:rsid w:val="007411C1"/>
    <w:rsid w:val="00743232"/>
    <w:rsid w:val="00743796"/>
    <w:rsid w:val="007472D5"/>
    <w:rsid w:val="007513E6"/>
    <w:rsid w:val="007526B6"/>
    <w:rsid w:val="0075316A"/>
    <w:rsid w:val="00755356"/>
    <w:rsid w:val="00756383"/>
    <w:rsid w:val="00756919"/>
    <w:rsid w:val="00756A88"/>
    <w:rsid w:val="00757AAA"/>
    <w:rsid w:val="00760909"/>
    <w:rsid w:val="00760930"/>
    <w:rsid w:val="00761319"/>
    <w:rsid w:val="0076358D"/>
    <w:rsid w:val="0076730B"/>
    <w:rsid w:val="007677BF"/>
    <w:rsid w:val="00771974"/>
    <w:rsid w:val="00776C0A"/>
    <w:rsid w:val="0077722C"/>
    <w:rsid w:val="00781EDB"/>
    <w:rsid w:val="00782197"/>
    <w:rsid w:val="00782FB0"/>
    <w:rsid w:val="00783CB1"/>
    <w:rsid w:val="00784B62"/>
    <w:rsid w:val="00787846"/>
    <w:rsid w:val="00790AEC"/>
    <w:rsid w:val="00791378"/>
    <w:rsid w:val="00791786"/>
    <w:rsid w:val="00791DBD"/>
    <w:rsid w:val="00792202"/>
    <w:rsid w:val="00795F91"/>
    <w:rsid w:val="00796549"/>
    <w:rsid w:val="0079677B"/>
    <w:rsid w:val="0079738C"/>
    <w:rsid w:val="00797A0A"/>
    <w:rsid w:val="007A103C"/>
    <w:rsid w:val="007A327C"/>
    <w:rsid w:val="007A3B98"/>
    <w:rsid w:val="007B1568"/>
    <w:rsid w:val="007B1B6C"/>
    <w:rsid w:val="007B2D36"/>
    <w:rsid w:val="007B749D"/>
    <w:rsid w:val="007C520B"/>
    <w:rsid w:val="007C7651"/>
    <w:rsid w:val="007D03F2"/>
    <w:rsid w:val="007D0704"/>
    <w:rsid w:val="007D113D"/>
    <w:rsid w:val="007D21B9"/>
    <w:rsid w:val="007D4F45"/>
    <w:rsid w:val="007D60D0"/>
    <w:rsid w:val="007D7975"/>
    <w:rsid w:val="007E3357"/>
    <w:rsid w:val="007E6C0A"/>
    <w:rsid w:val="007E75BD"/>
    <w:rsid w:val="007E7685"/>
    <w:rsid w:val="007E7D9C"/>
    <w:rsid w:val="007F150C"/>
    <w:rsid w:val="007F1B23"/>
    <w:rsid w:val="007F1F29"/>
    <w:rsid w:val="007F2DF4"/>
    <w:rsid w:val="007F3B46"/>
    <w:rsid w:val="007F3BFF"/>
    <w:rsid w:val="007F44E3"/>
    <w:rsid w:val="007F4A9E"/>
    <w:rsid w:val="007F53E6"/>
    <w:rsid w:val="007F6980"/>
    <w:rsid w:val="007F7FB4"/>
    <w:rsid w:val="008001CB"/>
    <w:rsid w:val="0080235C"/>
    <w:rsid w:val="00802CFE"/>
    <w:rsid w:val="00805725"/>
    <w:rsid w:val="008132D6"/>
    <w:rsid w:val="0081605E"/>
    <w:rsid w:val="0082145C"/>
    <w:rsid w:val="00824031"/>
    <w:rsid w:val="00824BFB"/>
    <w:rsid w:val="0082607A"/>
    <w:rsid w:val="008311D3"/>
    <w:rsid w:val="008325CF"/>
    <w:rsid w:val="00833203"/>
    <w:rsid w:val="0083408D"/>
    <w:rsid w:val="00834DD2"/>
    <w:rsid w:val="008353B9"/>
    <w:rsid w:val="00835C5D"/>
    <w:rsid w:val="008366B7"/>
    <w:rsid w:val="00837911"/>
    <w:rsid w:val="00840698"/>
    <w:rsid w:val="00842B3E"/>
    <w:rsid w:val="008466FF"/>
    <w:rsid w:val="00847C5F"/>
    <w:rsid w:val="00850370"/>
    <w:rsid w:val="00851CFE"/>
    <w:rsid w:val="00851F5D"/>
    <w:rsid w:val="008548C2"/>
    <w:rsid w:val="008557CF"/>
    <w:rsid w:val="008566AB"/>
    <w:rsid w:val="008624BB"/>
    <w:rsid w:val="00863E83"/>
    <w:rsid w:val="00866468"/>
    <w:rsid w:val="00871049"/>
    <w:rsid w:val="0087277D"/>
    <w:rsid w:val="00872BC3"/>
    <w:rsid w:val="00874816"/>
    <w:rsid w:val="0087544E"/>
    <w:rsid w:val="0088001F"/>
    <w:rsid w:val="00880085"/>
    <w:rsid w:val="00881C97"/>
    <w:rsid w:val="00884C43"/>
    <w:rsid w:val="0088540B"/>
    <w:rsid w:val="00885E9B"/>
    <w:rsid w:val="00886A2F"/>
    <w:rsid w:val="008913E6"/>
    <w:rsid w:val="00894DDE"/>
    <w:rsid w:val="00895A65"/>
    <w:rsid w:val="00896E4B"/>
    <w:rsid w:val="008A3291"/>
    <w:rsid w:val="008A4514"/>
    <w:rsid w:val="008A63A2"/>
    <w:rsid w:val="008A6DA9"/>
    <w:rsid w:val="008B08EF"/>
    <w:rsid w:val="008B248D"/>
    <w:rsid w:val="008B25D1"/>
    <w:rsid w:val="008B4309"/>
    <w:rsid w:val="008B5163"/>
    <w:rsid w:val="008B5232"/>
    <w:rsid w:val="008B637D"/>
    <w:rsid w:val="008B6403"/>
    <w:rsid w:val="008C00BD"/>
    <w:rsid w:val="008C54A7"/>
    <w:rsid w:val="008C6765"/>
    <w:rsid w:val="008C677F"/>
    <w:rsid w:val="008C6F88"/>
    <w:rsid w:val="008C731B"/>
    <w:rsid w:val="008C7CDA"/>
    <w:rsid w:val="008D0CD7"/>
    <w:rsid w:val="008D1B26"/>
    <w:rsid w:val="008D2264"/>
    <w:rsid w:val="008D2A51"/>
    <w:rsid w:val="008D31D0"/>
    <w:rsid w:val="008D3785"/>
    <w:rsid w:val="008D5126"/>
    <w:rsid w:val="008E03A9"/>
    <w:rsid w:val="008E04F6"/>
    <w:rsid w:val="008E0AAF"/>
    <w:rsid w:val="008E0C04"/>
    <w:rsid w:val="008E1954"/>
    <w:rsid w:val="008E616C"/>
    <w:rsid w:val="008E6A56"/>
    <w:rsid w:val="008E6AD9"/>
    <w:rsid w:val="008E7DE1"/>
    <w:rsid w:val="008F1E0B"/>
    <w:rsid w:val="008F386C"/>
    <w:rsid w:val="008F64AA"/>
    <w:rsid w:val="009022BE"/>
    <w:rsid w:val="009045BF"/>
    <w:rsid w:val="00904644"/>
    <w:rsid w:val="00906AC1"/>
    <w:rsid w:val="00907065"/>
    <w:rsid w:val="00907FCF"/>
    <w:rsid w:val="00910250"/>
    <w:rsid w:val="00910638"/>
    <w:rsid w:val="009107A0"/>
    <w:rsid w:val="009138E4"/>
    <w:rsid w:val="00914967"/>
    <w:rsid w:val="00915FD4"/>
    <w:rsid w:val="00916BE0"/>
    <w:rsid w:val="009215E7"/>
    <w:rsid w:val="0092174E"/>
    <w:rsid w:val="0092529F"/>
    <w:rsid w:val="009254C8"/>
    <w:rsid w:val="009323B6"/>
    <w:rsid w:val="00933A14"/>
    <w:rsid w:val="009359B3"/>
    <w:rsid w:val="00935C65"/>
    <w:rsid w:val="00936E01"/>
    <w:rsid w:val="0094293B"/>
    <w:rsid w:val="009437D0"/>
    <w:rsid w:val="0094525E"/>
    <w:rsid w:val="00946503"/>
    <w:rsid w:val="00946553"/>
    <w:rsid w:val="00951BD2"/>
    <w:rsid w:val="00951D58"/>
    <w:rsid w:val="00952228"/>
    <w:rsid w:val="00952726"/>
    <w:rsid w:val="00953134"/>
    <w:rsid w:val="00953764"/>
    <w:rsid w:val="00956617"/>
    <w:rsid w:val="00960E70"/>
    <w:rsid w:val="009613EE"/>
    <w:rsid w:val="00962506"/>
    <w:rsid w:val="00962979"/>
    <w:rsid w:val="00962E4E"/>
    <w:rsid w:val="00963775"/>
    <w:rsid w:val="009644B7"/>
    <w:rsid w:val="00965E8D"/>
    <w:rsid w:val="00966AF3"/>
    <w:rsid w:val="00967465"/>
    <w:rsid w:val="00971A7B"/>
    <w:rsid w:val="0097290D"/>
    <w:rsid w:val="00974B6C"/>
    <w:rsid w:val="00975797"/>
    <w:rsid w:val="00983D01"/>
    <w:rsid w:val="00983FDE"/>
    <w:rsid w:val="009856EB"/>
    <w:rsid w:val="009866BD"/>
    <w:rsid w:val="00987589"/>
    <w:rsid w:val="00987836"/>
    <w:rsid w:val="00990873"/>
    <w:rsid w:val="00993324"/>
    <w:rsid w:val="0099506A"/>
    <w:rsid w:val="009A1C7F"/>
    <w:rsid w:val="009A22A4"/>
    <w:rsid w:val="009A3E69"/>
    <w:rsid w:val="009A5DFD"/>
    <w:rsid w:val="009A6F65"/>
    <w:rsid w:val="009B1371"/>
    <w:rsid w:val="009B1F50"/>
    <w:rsid w:val="009B2085"/>
    <w:rsid w:val="009B2414"/>
    <w:rsid w:val="009B3FDE"/>
    <w:rsid w:val="009C3835"/>
    <w:rsid w:val="009C51FA"/>
    <w:rsid w:val="009C636D"/>
    <w:rsid w:val="009D3589"/>
    <w:rsid w:val="009D5481"/>
    <w:rsid w:val="009D55EC"/>
    <w:rsid w:val="009D64EA"/>
    <w:rsid w:val="009D6EBB"/>
    <w:rsid w:val="009D7031"/>
    <w:rsid w:val="009D7B69"/>
    <w:rsid w:val="009E0E6C"/>
    <w:rsid w:val="009E13EE"/>
    <w:rsid w:val="009E21A9"/>
    <w:rsid w:val="009E2844"/>
    <w:rsid w:val="009E6D44"/>
    <w:rsid w:val="009F4EB7"/>
    <w:rsid w:val="009F6D49"/>
    <w:rsid w:val="009F7489"/>
    <w:rsid w:val="00A011C2"/>
    <w:rsid w:val="00A01A14"/>
    <w:rsid w:val="00A04943"/>
    <w:rsid w:val="00A04F7A"/>
    <w:rsid w:val="00A0506A"/>
    <w:rsid w:val="00A1291B"/>
    <w:rsid w:val="00A14615"/>
    <w:rsid w:val="00A1641F"/>
    <w:rsid w:val="00A20C4B"/>
    <w:rsid w:val="00A231DC"/>
    <w:rsid w:val="00A27161"/>
    <w:rsid w:val="00A27514"/>
    <w:rsid w:val="00A277F4"/>
    <w:rsid w:val="00A30402"/>
    <w:rsid w:val="00A31938"/>
    <w:rsid w:val="00A331D6"/>
    <w:rsid w:val="00A33C61"/>
    <w:rsid w:val="00A33C6F"/>
    <w:rsid w:val="00A34027"/>
    <w:rsid w:val="00A34EA6"/>
    <w:rsid w:val="00A354C6"/>
    <w:rsid w:val="00A36764"/>
    <w:rsid w:val="00A439D5"/>
    <w:rsid w:val="00A440B3"/>
    <w:rsid w:val="00A46673"/>
    <w:rsid w:val="00A502D4"/>
    <w:rsid w:val="00A508E2"/>
    <w:rsid w:val="00A50C23"/>
    <w:rsid w:val="00A510A4"/>
    <w:rsid w:val="00A528D4"/>
    <w:rsid w:val="00A53F84"/>
    <w:rsid w:val="00A5539E"/>
    <w:rsid w:val="00A565B0"/>
    <w:rsid w:val="00A56693"/>
    <w:rsid w:val="00A60941"/>
    <w:rsid w:val="00A61F48"/>
    <w:rsid w:val="00A630E4"/>
    <w:rsid w:val="00A6372E"/>
    <w:rsid w:val="00A669FA"/>
    <w:rsid w:val="00A70AD3"/>
    <w:rsid w:val="00A73EA3"/>
    <w:rsid w:val="00A7447E"/>
    <w:rsid w:val="00A749CD"/>
    <w:rsid w:val="00A75B8C"/>
    <w:rsid w:val="00A75D47"/>
    <w:rsid w:val="00A77427"/>
    <w:rsid w:val="00A777DD"/>
    <w:rsid w:val="00A77A7B"/>
    <w:rsid w:val="00A801C4"/>
    <w:rsid w:val="00A8021B"/>
    <w:rsid w:val="00A805D3"/>
    <w:rsid w:val="00A817C5"/>
    <w:rsid w:val="00A81AFD"/>
    <w:rsid w:val="00A81B22"/>
    <w:rsid w:val="00A83A47"/>
    <w:rsid w:val="00A83DDF"/>
    <w:rsid w:val="00A84413"/>
    <w:rsid w:val="00A85351"/>
    <w:rsid w:val="00A90389"/>
    <w:rsid w:val="00A90E6B"/>
    <w:rsid w:val="00A939B3"/>
    <w:rsid w:val="00A93B4A"/>
    <w:rsid w:val="00A9729D"/>
    <w:rsid w:val="00AA13D0"/>
    <w:rsid w:val="00AA34F4"/>
    <w:rsid w:val="00AA42C1"/>
    <w:rsid w:val="00AB36BB"/>
    <w:rsid w:val="00AB4086"/>
    <w:rsid w:val="00AB4423"/>
    <w:rsid w:val="00AC1F1C"/>
    <w:rsid w:val="00AC2681"/>
    <w:rsid w:val="00AC4067"/>
    <w:rsid w:val="00AC75E9"/>
    <w:rsid w:val="00AC78A0"/>
    <w:rsid w:val="00AD21BC"/>
    <w:rsid w:val="00AD2FA6"/>
    <w:rsid w:val="00AD7028"/>
    <w:rsid w:val="00AE05CA"/>
    <w:rsid w:val="00AE1046"/>
    <w:rsid w:val="00AE1359"/>
    <w:rsid w:val="00AE2002"/>
    <w:rsid w:val="00AE265D"/>
    <w:rsid w:val="00AE36DD"/>
    <w:rsid w:val="00AE3F66"/>
    <w:rsid w:val="00AE6A1F"/>
    <w:rsid w:val="00AE6C61"/>
    <w:rsid w:val="00AE6CF1"/>
    <w:rsid w:val="00AE771D"/>
    <w:rsid w:val="00AF31BA"/>
    <w:rsid w:val="00AF3618"/>
    <w:rsid w:val="00AF3E89"/>
    <w:rsid w:val="00AF5349"/>
    <w:rsid w:val="00B02291"/>
    <w:rsid w:val="00B03B17"/>
    <w:rsid w:val="00B0477D"/>
    <w:rsid w:val="00B07D1D"/>
    <w:rsid w:val="00B155D0"/>
    <w:rsid w:val="00B15C3C"/>
    <w:rsid w:val="00B160A5"/>
    <w:rsid w:val="00B1747E"/>
    <w:rsid w:val="00B214C4"/>
    <w:rsid w:val="00B219D3"/>
    <w:rsid w:val="00B21E3E"/>
    <w:rsid w:val="00B23589"/>
    <w:rsid w:val="00B24563"/>
    <w:rsid w:val="00B25507"/>
    <w:rsid w:val="00B25C2A"/>
    <w:rsid w:val="00B265AE"/>
    <w:rsid w:val="00B27B34"/>
    <w:rsid w:val="00B30B2D"/>
    <w:rsid w:val="00B31CBD"/>
    <w:rsid w:val="00B332EC"/>
    <w:rsid w:val="00B362EC"/>
    <w:rsid w:val="00B365FC"/>
    <w:rsid w:val="00B36890"/>
    <w:rsid w:val="00B41BCE"/>
    <w:rsid w:val="00B43BBD"/>
    <w:rsid w:val="00B43DA8"/>
    <w:rsid w:val="00B44CB1"/>
    <w:rsid w:val="00B50496"/>
    <w:rsid w:val="00B508F9"/>
    <w:rsid w:val="00B509DB"/>
    <w:rsid w:val="00B518FE"/>
    <w:rsid w:val="00B538FB"/>
    <w:rsid w:val="00B53A68"/>
    <w:rsid w:val="00B5403C"/>
    <w:rsid w:val="00B55517"/>
    <w:rsid w:val="00B56909"/>
    <w:rsid w:val="00B56D3A"/>
    <w:rsid w:val="00B57419"/>
    <w:rsid w:val="00B61F6A"/>
    <w:rsid w:val="00B62CF5"/>
    <w:rsid w:val="00B65FCA"/>
    <w:rsid w:val="00B66177"/>
    <w:rsid w:val="00B66A44"/>
    <w:rsid w:val="00B66C7B"/>
    <w:rsid w:val="00B673FF"/>
    <w:rsid w:val="00B70B73"/>
    <w:rsid w:val="00B715E4"/>
    <w:rsid w:val="00B72B8B"/>
    <w:rsid w:val="00B7335D"/>
    <w:rsid w:val="00B73951"/>
    <w:rsid w:val="00B74078"/>
    <w:rsid w:val="00B746A4"/>
    <w:rsid w:val="00B76EF6"/>
    <w:rsid w:val="00B80761"/>
    <w:rsid w:val="00B84D8E"/>
    <w:rsid w:val="00B85B48"/>
    <w:rsid w:val="00B86B10"/>
    <w:rsid w:val="00B87E57"/>
    <w:rsid w:val="00B90972"/>
    <w:rsid w:val="00B90FED"/>
    <w:rsid w:val="00B92205"/>
    <w:rsid w:val="00B95398"/>
    <w:rsid w:val="00B96404"/>
    <w:rsid w:val="00B97879"/>
    <w:rsid w:val="00BA0D4E"/>
    <w:rsid w:val="00BA19F7"/>
    <w:rsid w:val="00BA1F32"/>
    <w:rsid w:val="00BA4D6A"/>
    <w:rsid w:val="00BA547C"/>
    <w:rsid w:val="00BB1F66"/>
    <w:rsid w:val="00BB2ACC"/>
    <w:rsid w:val="00BB3C30"/>
    <w:rsid w:val="00BB3D64"/>
    <w:rsid w:val="00BB400F"/>
    <w:rsid w:val="00BB4C71"/>
    <w:rsid w:val="00BB5222"/>
    <w:rsid w:val="00BC1B29"/>
    <w:rsid w:val="00BC2D50"/>
    <w:rsid w:val="00BC63C1"/>
    <w:rsid w:val="00BC6878"/>
    <w:rsid w:val="00BC693B"/>
    <w:rsid w:val="00BC6AF6"/>
    <w:rsid w:val="00BC6CFD"/>
    <w:rsid w:val="00BD0E5B"/>
    <w:rsid w:val="00BD2CB3"/>
    <w:rsid w:val="00BD3DFA"/>
    <w:rsid w:val="00BD4390"/>
    <w:rsid w:val="00BD4A1B"/>
    <w:rsid w:val="00BD5BE9"/>
    <w:rsid w:val="00BD66BE"/>
    <w:rsid w:val="00BD6BA9"/>
    <w:rsid w:val="00BD7E85"/>
    <w:rsid w:val="00BE12F0"/>
    <w:rsid w:val="00BE2470"/>
    <w:rsid w:val="00BE2FEF"/>
    <w:rsid w:val="00BE5974"/>
    <w:rsid w:val="00BE63BE"/>
    <w:rsid w:val="00BE6CEC"/>
    <w:rsid w:val="00BE6E9F"/>
    <w:rsid w:val="00BF08CF"/>
    <w:rsid w:val="00BF12CB"/>
    <w:rsid w:val="00BF2CDC"/>
    <w:rsid w:val="00BF537C"/>
    <w:rsid w:val="00BF76A7"/>
    <w:rsid w:val="00BF786E"/>
    <w:rsid w:val="00C00706"/>
    <w:rsid w:val="00C017AD"/>
    <w:rsid w:val="00C04969"/>
    <w:rsid w:val="00C05B06"/>
    <w:rsid w:val="00C06AC5"/>
    <w:rsid w:val="00C10B6B"/>
    <w:rsid w:val="00C12CE9"/>
    <w:rsid w:val="00C144B7"/>
    <w:rsid w:val="00C15618"/>
    <w:rsid w:val="00C2095D"/>
    <w:rsid w:val="00C22FAD"/>
    <w:rsid w:val="00C23CA7"/>
    <w:rsid w:val="00C24F21"/>
    <w:rsid w:val="00C25526"/>
    <w:rsid w:val="00C25B51"/>
    <w:rsid w:val="00C26BE1"/>
    <w:rsid w:val="00C30887"/>
    <w:rsid w:val="00C30B1B"/>
    <w:rsid w:val="00C30D73"/>
    <w:rsid w:val="00C34BD6"/>
    <w:rsid w:val="00C36140"/>
    <w:rsid w:val="00C40864"/>
    <w:rsid w:val="00C42959"/>
    <w:rsid w:val="00C44C58"/>
    <w:rsid w:val="00C460E8"/>
    <w:rsid w:val="00C46568"/>
    <w:rsid w:val="00C46D1B"/>
    <w:rsid w:val="00C47795"/>
    <w:rsid w:val="00C47A74"/>
    <w:rsid w:val="00C50470"/>
    <w:rsid w:val="00C5117F"/>
    <w:rsid w:val="00C53007"/>
    <w:rsid w:val="00C62FE7"/>
    <w:rsid w:val="00C6505C"/>
    <w:rsid w:val="00C659D2"/>
    <w:rsid w:val="00C66672"/>
    <w:rsid w:val="00C66975"/>
    <w:rsid w:val="00C6736D"/>
    <w:rsid w:val="00C67AF2"/>
    <w:rsid w:val="00C7178D"/>
    <w:rsid w:val="00C71F9D"/>
    <w:rsid w:val="00C72735"/>
    <w:rsid w:val="00C72977"/>
    <w:rsid w:val="00C73FB3"/>
    <w:rsid w:val="00C7597A"/>
    <w:rsid w:val="00C75F1A"/>
    <w:rsid w:val="00C76282"/>
    <w:rsid w:val="00C76974"/>
    <w:rsid w:val="00C8358D"/>
    <w:rsid w:val="00C84770"/>
    <w:rsid w:val="00C84BED"/>
    <w:rsid w:val="00C85380"/>
    <w:rsid w:val="00C85470"/>
    <w:rsid w:val="00C92D0A"/>
    <w:rsid w:val="00C93109"/>
    <w:rsid w:val="00C93C26"/>
    <w:rsid w:val="00C941E9"/>
    <w:rsid w:val="00C9435B"/>
    <w:rsid w:val="00C9511A"/>
    <w:rsid w:val="00C9540F"/>
    <w:rsid w:val="00C95D08"/>
    <w:rsid w:val="00C9644B"/>
    <w:rsid w:val="00CA0DD2"/>
    <w:rsid w:val="00CA4C6E"/>
    <w:rsid w:val="00CA58E5"/>
    <w:rsid w:val="00CA59E1"/>
    <w:rsid w:val="00CB08E6"/>
    <w:rsid w:val="00CB0E4E"/>
    <w:rsid w:val="00CB1755"/>
    <w:rsid w:val="00CB25F8"/>
    <w:rsid w:val="00CB2D5A"/>
    <w:rsid w:val="00CB3152"/>
    <w:rsid w:val="00CB64C0"/>
    <w:rsid w:val="00CB6E07"/>
    <w:rsid w:val="00CC038F"/>
    <w:rsid w:val="00CC2DC8"/>
    <w:rsid w:val="00CC4F3A"/>
    <w:rsid w:val="00CC6D9C"/>
    <w:rsid w:val="00CD046F"/>
    <w:rsid w:val="00CD0745"/>
    <w:rsid w:val="00CD2E47"/>
    <w:rsid w:val="00CD3E1C"/>
    <w:rsid w:val="00CD5EF0"/>
    <w:rsid w:val="00CD62B0"/>
    <w:rsid w:val="00CD76C9"/>
    <w:rsid w:val="00CD7796"/>
    <w:rsid w:val="00CE0000"/>
    <w:rsid w:val="00CE180C"/>
    <w:rsid w:val="00CE1B13"/>
    <w:rsid w:val="00CE268A"/>
    <w:rsid w:val="00CE5288"/>
    <w:rsid w:val="00CE5A2C"/>
    <w:rsid w:val="00CE684D"/>
    <w:rsid w:val="00CE6C9C"/>
    <w:rsid w:val="00CF0C8E"/>
    <w:rsid w:val="00CF316E"/>
    <w:rsid w:val="00CF3872"/>
    <w:rsid w:val="00CF4BA5"/>
    <w:rsid w:val="00CF56C8"/>
    <w:rsid w:val="00D01624"/>
    <w:rsid w:val="00D03558"/>
    <w:rsid w:val="00D07B93"/>
    <w:rsid w:val="00D10EF6"/>
    <w:rsid w:val="00D17756"/>
    <w:rsid w:val="00D22CD9"/>
    <w:rsid w:val="00D232BF"/>
    <w:rsid w:val="00D35262"/>
    <w:rsid w:val="00D406C0"/>
    <w:rsid w:val="00D40952"/>
    <w:rsid w:val="00D44728"/>
    <w:rsid w:val="00D4554F"/>
    <w:rsid w:val="00D514D1"/>
    <w:rsid w:val="00D5467C"/>
    <w:rsid w:val="00D57D8F"/>
    <w:rsid w:val="00D6255F"/>
    <w:rsid w:val="00D62FB2"/>
    <w:rsid w:val="00D63426"/>
    <w:rsid w:val="00D63DFB"/>
    <w:rsid w:val="00D64901"/>
    <w:rsid w:val="00D66947"/>
    <w:rsid w:val="00D72484"/>
    <w:rsid w:val="00D7291B"/>
    <w:rsid w:val="00D72E03"/>
    <w:rsid w:val="00D737DB"/>
    <w:rsid w:val="00D742B4"/>
    <w:rsid w:val="00D76999"/>
    <w:rsid w:val="00D8336A"/>
    <w:rsid w:val="00D84AE7"/>
    <w:rsid w:val="00D87202"/>
    <w:rsid w:val="00D87829"/>
    <w:rsid w:val="00D906E0"/>
    <w:rsid w:val="00D93CAC"/>
    <w:rsid w:val="00D977CD"/>
    <w:rsid w:val="00D97F6F"/>
    <w:rsid w:val="00DA5AC4"/>
    <w:rsid w:val="00DA7B2A"/>
    <w:rsid w:val="00DB14DC"/>
    <w:rsid w:val="00DB2998"/>
    <w:rsid w:val="00DB2AD5"/>
    <w:rsid w:val="00DB6EF5"/>
    <w:rsid w:val="00DC182B"/>
    <w:rsid w:val="00DC1F70"/>
    <w:rsid w:val="00DC464B"/>
    <w:rsid w:val="00DC631F"/>
    <w:rsid w:val="00DC7146"/>
    <w:rsid w:val="00DC74AF"/>
    <w:rsid w:val="00DD055C"/>
    <w:rsid w:val="00DD0F8A"/>
    <w:rsid w:val="00DD1823"/>
    <w:rsid w:val="00DD212B"/>
    <w:rsid w:val="00DD3322"/>
    <w:rsid w:val="00DD3454"/>
    <w:rsid w:val="00DD3E7E"/>
    <w:rsid w:val="00DD437E"/>
    <w:rsid w:val="00DD5501"/>
    <w:rsid w:val="00DD6940"/>
    <w:rsid w:val="00DD7939"/>
    <w:rsid w:val="00DE003B"/>
    <w:rsid w:val="00DE193A"/>
    <w:rsid w:val="00DE1A8B"/>
    <w:rsid w:val="00DE1AC3"/>
    <w:rsid w:val="00DE34C4"/>
    <w:rsid w:val="00DE3C51"/>
    <w:rsid w:val="00DE3E73"/>
    <w:rsid w:val="00DE445D"/>
    <w:rsid w:val="00DE4518"/>
    <w:rsid w:val="00DE4C9B"/>
    <w:rsid w:val="00DE6284"/>
    <w:rsid w:val="00DE6E44"/>
    <w:rsid w:val="00DE6FBA"/>
    <w:rsid w:val="00DE7D44"/>
    <w:rsid w:val="00DF319F"/>
    <w:rsid w:val="00DF49A8"/>
    <w:rsid w:val="00DF59C9"/>
    <w:rsid w:val="00DF63F9"/>
    <w:rsid w:val="00DF6575"/>
    <w:rsid w:val="00E00931"/>
    <w:rsid w:val="00E032EB"/>
    <w:rsid w:val="00E03761"/>
    <w:rsid w:val="00E0435F"/>
    <w:rsid w:val="00E077A0"/>
    <w:rsid w:val="00E10762"/>
    <w:rsid w:val="00E11BF8"/>
    <w:rsid w:val="00E1339E"/>
    <w:rsid w:val="00E15C09"/>
    <w:rsid w:val="00E17DC1"/>
    <w:rsid w:val="00E2072A"/>
    <w:rsid w:val="00E209A5"/>
    <w:rsid w:val="00E21C2E"/>
    <w:rsid w:val="00E21ECA"/>
    <w:rsid w:val="00E24C51"/>
    <w:rsid w:val="00E25BA1"/>
    <w:rsid w:val="00E266EB"/>
    <w:rsid w:val="00E300E4"/>
    <w:rsid w:val="00E3063E"/>
    <w:rsid w:val="00E30D0B"/>
    <w:rsid w:val="00E33C2D"/>
    <w:rsid w:val="00E3449E"/>
    <w:rsid w:val="00E34BDC"/>
    <w:rsid w:val="00E35663"/>
    <w:rsid w:val="00E36517"/>
    <w:rsid w:val="00E424B8"/>
    <w:rsid w:val="00E44107"/>
    <w:rsid w:val="00E4496F"/>
    <w:rsid w:val="00E4558E"/>
    <w:rsid w:val="00E4615E"/>
    <w:rsid w:val="00E46494"/>
    <w:rsid w:val="00E52B61"/>
    <w:rsid w:val="00E52DC2"/>
    <w:rsid w:val="00E542F1"/>
    <w:rsid w:val="00E566B1"/>
    <w:rsid w:val="00E57380"/>
    <w:rsid w:val="00E57478"/>
    <w:rsid w:val="00E60D09"/>
    <w:rsid w:val="00E62D1B"/>
    <w:rsid w:val="00E64552"/>
    <w:rsid w:val="00E64BC1"/>
    <w:rsid w:val="00E6510B"/>
    <w:rsid w:val="00E66442"/>
    <w:rsid w:val="00E701D7"/>
    <w:rsid w:val="00E702DC"/>
    <w:rsid w:val="00E70B46"/>
    <w:rsid w:val="00E71480"/>
    <w:rsid w:val="00E74DB2"/>
    <w:rsid w:val="00E83CD8"/>
    <w:rsid w:val="00E8542C"/>
    <w:rsid w:val="00E8599F"/>
    <w:rsid w:val="00E864FE"/>
    <w:rsid w:val="00E87200"/>
    <w:rsid w:val="00E9419E"/>
    <w:rsid w:val="00E94DF2"/>
    <w:rsid w:val="00EA16C5"/>
    <w:rsid w:val="00EA170D"/>
    <w:rsid w:val="00EA202E"/>
    <w:rsid w:val="00EA2FBF"/>
    <w:rsid w:val="00EA3085"/>
    <w:rsid w:val="00EA4B4A"/>
    <w:rsid w:val="00EA6522"/>
    <w:rsid w:val="00EA6AA6"/>
    <w:rsid w:val="00EB1A24"/>
    <w:rsid w:val="00EB1BB9"/>
    <w:rsid w:val="00EB20CA"/>
    <w:rsid w:val="00EB3A32"/>
    <w:rsid w:val="00EB3A67"/>
    <w:rsid w:val="00EB5844"/>
    <w:rsid w:val="00EB71FD"/>
    <w:rsid w:val="00EB7E95"/>
    <w:rsid w:val="00EC223A"/>
    <w:rsid w:val="00EC306E"/>
    <w:rsid w:val="00EC73C9"/>
    <w:rsid w:val="00ED0151"/>
    <w:rsid w:val="00ED1545"/>
    <w:rsid w:val="00ED1D1E"/>
    <w:rsid w:val="00ED25EF"/>
    <w:rsid w:val="00ED6434"/>
    <w:rsid w:val="00ED6DA7"/>
    <w:rsid w:val="00EE2631"/>
    <w:rsid w:val="00EE2E65"/>
    <w:rsid w:val="00EE5CC1"/>
    <w:rsid w:val="00EE6319"/>
    <w:rsid w:val="00EE69C4"/>
    <w:rsid w:val="00EE7629"/>
    <w:rsid w:val="00EE7897"/>
    <w:rsid w:val="00EF0CAC"/>
    <w:rsid w:val="00EF23D8"/>
    <w:rsid w:val="00EF3E73"/>
    <w:rsid w:val="00EF4058"/>
    <w:rsid w:val="00EF7BA0"/>
    <w:rsid w:val="00F009B9"/>
    <w:rsid w:val="00F012C1"/>
    <w:rsid w:val="00F01B07"/>
    <w:rsid w:val="00F01BE5"/>
    <w:rsid w:val="00F078F5"/>
    <w:rsid w:val="00F12F6F"/>
    <w:rsid w:val="00F1309A"/>
    <w:rsid w:val="00F137C0"/>
    <w:rsid w:val="00F1421D"/>
    <w:rsid w:val="00F16E47"/>
    <w:rsid w:val="00F17212"/>
    <w:rsid w:val="00F17960"/>
    <w:rsid w:val="00F22A50"/>
    <w:rsid w:val="00F22CDB"/>
    <w:rsid w:val="00F24D0B"/>
    <w:rsid w:val="00F25804"/>
    <w:rsid w:val="00F2756D"/>
    <w:rsid w:val="00F30134"/>
    <w:rsid w:val="00F30C60"/>
    <w:rsid w:val="00F33CD3"/>
    <w:rsid w:val="00F34F9E"/>
    <w:rsid w:val="00F4349F"/>
    <w:rsid w:val="00F43555"/>
    <w:rsid w:val="00F44C2F"/>
    <w:rsid w:val="00F45987"/>
    <w:rsid w:val="00F466AD"/>
    <w:rsid w:val="00F471C8"/>
    <w:rsid w:val="00F50085"/>
    <w:rsid w:val="00F51506"/>
    <w:rsid w:val="00F522AC"/>
    <w:rsid w:val="00F528FE"/>
    <w:rsid w:val="00F52FF6"/>
    <w:rsid w:val="00F53491"/>
    <w:rsid w:val="00F5366F"/>
    <w:rsid w:val="00F53F95"/>
    <w:rsid w:val="00F54662"/>
    <w:rsid w:val="00F54EBA"/>
    <w:rsid w:val="00F56AC5"/>
    <w:rsid w:val="00F60467"/>
    <w:rsid w:val="00F64FA6"/>
    <w:rsid w:val="00F661AA"/>
    <w:rsid w:val="00F67104"/>
    <w:rsid w:val="00F67913"/>
    <w:rsid w:val="00F71B18"/>
    <w:rsid w:val="00F72B5D"/>
    <w:rsid w:val="00F73114"/>
    <w:rsid w:val="00F74C68"/>
    <w:rsid w:val="00F80023"/>
    <w:rsid w:val="00F85681"/>
    <w:rsid w:val="00F86BBF"/>
    <w:rsid w:val="00F87E0B"/>
    <w:rsid w:val="00FA00DA"/>
    <w:rsid w:val="00FA1096"/>
    <w:rsid w:val="00FA211E"/>
    <w:rsid w:val="00FA2543"/>
    <w:rsid w:val="00FA332C"/>
    <w:rsid w:val="00FA4F14"/>
    <w:rsid w:val="00FA6546"/>
    <w:rsid w:val="00FB28E4"/>
    <w:rsid w:val="00FB3240"/>
    <w:rsid w:val="00FB3994"/>
    <w:rsid w:val="00FB3F5D"/>
    <w:rsid w:val="00FB4CED"/>
    <w:rsid w:val="00FB62D6"/>
    <w:rsid w:val="00FC0383"/>
    <w:rsid w:val="00FC0799"/>
    <w:rsid w:val="00FC08AF"/>
    <w:rsid w:val="00FC56D1"/>
    <w:rsid w:val="00FC6D4F"/>
    <w:rsid w:val="00FC7921"/>
    <w:rsid w:val="00FD018C"/>
    <w:rsid w:val="00FD10EB"/>
    <w:rsid w:val="00FD1831"/>
    <w:rsid w:val="00FD4F51"/>
    <w:rsid w:val="00FD6645"/>
    <w:rsid w:val="00FD73B7"/>
    <w:rsid w:val="00FD7B40"/>
    <w:rsid w:val="00FD7DA4"/>
    <w:rsid w:val="00FE0871"/>
    <w:rsid w:val="00FE23AC"/>
    <w:rsid w:val="00FE2BB9"/>
    <w:rsid w:val="00FE4B96"/>
    <w:rsid w:val="00FE7B20"/>
    <w:rsid w:val="00FF1208"/>
    <w:rsid w:val="00FF2A10"/>
    <w:rsid w:val="00FF51BD"/>
    <w:rsid w:val="06517418"/>
    <w:rsid w:val="079A4B50"/>
    <w:rsid w:val="0D6D90FD"/>
    <w:rsid w:val="132C0596"/>
    <w:rsid w:val="13D028D3"/>
    <w:rsid w:val="14AA4DDF"/>
    <w:rsid w:val="14E1747D"/>
    <w:rsid w:val="16B4106A"/>
    <w:rsid w:val="16FBF889"/>
    <w:rsid w:val="1863293C"/>
    <w:rsid w:val="1B69AD39"/>
    <w:rsid w:val="1D73A265"/>
    <w:rsid w:val="1EE0E1AD"/>
    <w:rsid w:val="2190CEF4"/>
    <w:rsid w:val="258346D6"/>
    <w:rsid w:val="26AB8F2F"/>
    <w:rsid w:val="279F125B"/>
    <w:rsid w:val="31710BF3"/>
    <w:rsid w:val="3189AFDA"/>
    <w:rsid w:val="32B80BF3"/>
    <w:rsid w:val="347F573F"/>
    <w:rsid w:val="37618143"/>
    <w:rsid w:val="3B6B226D"/>
    <w:rsid w:val="3D13400F"/>
    <w:rsid w:val="3E0BCD77"/>
    <w:rsid w:val="41B51E6A"/>
    <w:rsid w:val="42614F81"/>
    <w:rsid w:val="4B22D6B0"/>
    <w:rsid w:val="4C82AA3B"/>
    <w:rsid w:val="5100BEBF"/>
    <w:rsid w:val="51FCD4FC"/>
    <w:rsid w:val="5353434C"/>
    <w:rsid w:val="536D937F"/>
    <w:rsid w:val="59341E52"/>
    <w:rsid w:val="5C675E5E"/>
    <w:rsid w:val="5CADFADF"/>
    <w:rsid w:val="633797F7"/>
    <w:rsid w:val="66F1CCEF"/>
    <w:rsid w:val="6891A47D"/>
    <w:rsid w:val="6A3BE498"/>
    <w:rsid w:val="75F907D5"/>
    <w:rsid w:val="79BDA3F5"/>
    <w:rsid w:val="7BE52F41"/>
    <w:rsid w:val="7FA530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26253"/>
  <w15:chartTrackingRefBased/>
  <w15:docId w15:val="{443AE96F-C342-4032-BC58-172CD06B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2A68D3"/>
    <w:rPr>
      <w:rFonts w:ascii="Century Gothic" w:hAnsi="Century Gothic"/>
      <w:color w:val="000000"/>
      <w:bdr w:val="none" w:sz="0" w:space="0" w:color="auto" w:frame="1"/>
    </w:rPr>
  </w:style>
  <w:style w:type="paragraph" w:styleId="Heading1">
    <w:name w:val="heading 1"/>
    <w:basedOn w:val="Normal"/>
    <w:next w:val="Normal"/>
    <w:link w:val="Heading1Char"/>
    <w:uiPriority w:val="9"/>
    <w:rsid w:val="00B84D8E"/>
    <w:pPr>
      <w:keepNext/>
      <w:keepLines/>
      <w:spacing w:before="100" w:after="100" w:line="240" w:lineRule="auto"/>
      <w:outlineLvl w:val="0"/>
    </w:pPr>
    <w:rPr>
      <w:rFonts w:ascii="Arial Narrow" w:eastAsiaTheme="majorEastAsia" w:hAnsi="Arial Narrow" w:cstheme="majorBidi"/>
      <w:caps/>
      <w:color w:val="44546A" w:themeColor="text2"/>
      <w:sz w:val="36"/>
      <w:szCs w:val="32"/>
    </w:rPr>
  </w:style>
  <w:style w:type="paragraph" w:styleId="Heading2">
    <w:name w:val="heading 2"/>
    <w:basedOn w:val="Normal"/>
    <w:next w:val="Normal"/>
    <w:link w:val="Heading2Char"/>
    <w:uiPriority w:val="9"/>
    <w:unhideWhenUsed/>
    <w:rsid w:val="00B84D8E"/>
    <w:pPr>
      <w:keepNext/>
      <w:keepLines/>
      <w:spacing w:before="100" w:after="100" w:line="240" w:lineRule="auto"/>
      <w:outlineLvl w:val="1"/>
    </w:pPr>
    <w:rPr>
      <w:rFonts w:ascii="Arial Narrow" w:eastAsiaTheme="majorEastAsia" w:hAnsi="Arial Narrow" w:cstheme="majorBidi"/>
      <w:caps/>
      <w:color w:val="56DBFF" w:themeColor="accent4"/>
      <w:sz w:val="32"/>
      <w:szCs w:val="26"/>
    </w:rPr>
  </w:style>
  <w:style w:type="paragraph" w:styleId="Heading3">
    <w:name w:val="heading 3"/>
    <w:basedOn w:val="Normal"/>
    <w:next w:val="Normal"/>
    <w:link w:val="Heading3Char"/>
    <w:uiPriority w:val="9"/>
    <w:unhideWhenUsed/>
    <w:rsid w:val="00B84D8E"/>
    <w:pPr>
      <w:keepNext/>
      <w:keepLines/>
      <w:spacing w:before="100" w:after="100" w:line="240" w:lineRule="auto"/>
      <w:outlineLvl w:val="2"/>
    </w:pPr>
    <w:rPr>
      <w:rFonts w:ascii="Arial Narrow" w:eastAsiaTheme="majorEastAsia" w:hAnsi="Arial Narrow" w:cstheme="majorBidi"/>
      <w:caps/>
      <w:color w:val="0DC7FF" w:themeColor="accent3"/>
      <w:sz w:val="28"/>
      <w:szCs w:val="24"/>
    </w:rPr>
  </w:style>
  <w:style w:type="paragraph" w:styleId="Heading4">
    <w:name w:val="heading 4"/>
    <w:basedOn w:val="Normal"/>
    <w:link w:val="Heading4Char"/>
    <w:uiPriority w:val="9"/>
    <w:unhideWhenUsed/>
    <w:rsid w:val="00B84D8E"/>
    <w:pPr>
      <w:keepNext/>
      <w:keepLines/>
      <w:spacing w:before="100" w:after="100" w:line="240" w:lineRule="auto"/>
      <w:outlineLvl w:val="3"/>
    </w:pPr>
    <w:rPr>
      <w:rFonts w:ascii="Arial Narrow" w:eastAsiaTheme="majorEastAsia" w:hAnsi="Arial Narrow" w:cstheme="majorBidi"/>
      <w:iCs/>
      <w:caps/>
      <w:color w:val="002940" w:themeColor="accent1" w:themeShade="BF"/>
      <w:sz w:val="24"/>
    </w:rPr>
  </w:style>
  <w:style w:type="paragraph" w:styleId="Heading5">
    <w:name w:val="heading 5"/>
    <w:basedOn w:val="Normal"/>
    <w:next w:val="Normal"/>
    <w:link w:val="Heading5Char"/>
    <w:uiPriority w:val="9"/>
    <w:unhideWhenUsed/>
    <w:rsid w:val="00B84D8E"/>
    <w:pPr>
      <w:keepNext/>
      <w:keepLines/>
      <w:spacing w:before="100" w:after="100" w:line="240" w:lineRule="auto"/>
      <w:outlineLvl w:val="4"/>
    </w:pPr>
    <w:rPr>
      <w:rFonts w:ascii="Arial Narrow" w:eastAsiaTheme="majorEastAsia" w:hAnsi="Arial Narrow" w:cstheme="majorBidi"/>
      <w:caps/>
      <w:color w:val="E7E6E6"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D8E"/>
    <w:rPr>
      <w:rFonts w:ascii="Arial Narrow" w:eastAsiaTheme="majorEastAsia" w:hAnsi="Arial Narrow" w:cstheme="majorBidi"/>
      <w:caps/>
      <w:color w:val="44546A" w:themeColor="text2"/>
      <w:sz w:val="36"/>
      <w:szCs w:val="32"/>
    </w:rPr>
  </w:style>
  <w:style w:type="character" w:customStyle="1" w:styleId="Heading2Char">
    <w:name w:val="Heading 2 Char"/>
    <w:basedOn w:val="DefaultParagraphFont"/>
    <w:link w:val="Heading2"/>
    <w:uiPriority w:val="9"/>
    <w:rsid w:val="00B84D8E"/>
    <w:rPr>
      <w:rFonts w:ascii="Arial Narrow" w:eastAsiaTheme="majorEastAsia" w:hAnsi="Arial Narrow" w:cstheme="majorBidi"/>
      <w:caps/>
      <w:color w:val="56DBFF" w:themeColor="accent4"/>
      <w:sz w:val="32"/>
      <w:szCs w:val="26"/>
    </w:rPr>
  </w:style>
  <w:style w:type="paragraph" w:styleId="Title">
    <w:name w:val="Title"/>
    <w:basedOn w:val="Normal"/>
    <w:next w:val="Normal"/>
    <w:link w:val="TitleChar"/>
    <w:uiPriority w:val="10"/>
    <w:rsid w:val="00B84D8E"/>
    <w:pPr>
      <w:spacing w:before="100" w:after="200" w:line="240" w:lineRule="auto"/>
      <w:contextualSpacing/>
    </w:pPr>
    <w:rPr>
      <w:rFonts w:ascii="Arial Narrow" w:eastAsiaTheme="majorEastAsia" w:hAnsi="Arial Narrow" w:cstheme="majorBidi"/>
      <w:caps/>
      <w:color w:val="44546A" w:themeColor="text2"/>
      <w:spacing w:val="-10"/>
      <w:kern w:val="28"/>
      <w:sz w:val="56"/>
      <w:szCs w:val="56"/>
    </w:rPr>
  </w:style>
  <w:style w:type="character" w:customStyle="1" w:styleId="TitleChar">
    <w:name w:val="Title Char"/>
    <w:basedOn w:val="DefaultParagraphFont"/>
    <w:link w:val="Title"/>
    <w:uiPriority w:val="10"/>
    <w:rsid w:val="00B84D8E"/>
    <w:rPr>
      <w:rFonts w:ascii="Arial Narrow" w:eastAsiaTheme="majorEastAsia" w:hAnsi="Arial Narrow" w:cstheme="majorBidi"/>
      <w:caps/>
      <w:color w:val="44546A" w:themeColor="text2"/>
      <w:spacing w:val="-10"/>
      <w:kern w:val="28"/>
      <w:sz w:val="56"/>
      <w:szCs w:val="56"/>
    </w:rPr>
  </w:style>
  <w:style w:type="paragraph" w:styleId="NoSpacing">
    <w:name w:val="No Spacing"/>
    <w:uiPriority w:val="1"/>
    <w:rsid w:val="00421612"/>
    <w:pPr>
      <w:spacing w:after="0" w:line="240" w:lineRule="auto"/>
    </w:pPr>
    <w:rPr>
      <w:rFonts w:ascii="Arial" w:hAnsi="Arial"/>
      <w:color w:val="000000" w:themeColor="text1"/>
    </w:rPr>
  </w:style>
  <w:style w:type="character" w:styleId="Strong">
    <w:name w:val="Strong"/>
    <w:uiPriority w:val="22"/>
    <w:qFormat/>
    <w:rsid w:val="002A68D3"/>
    <w:rPr>
      <w:rFonts w:ascii="Century Gothic" w:hAnsi="Century Gothic" w:cs="Arial"/>
      <w:color w:val="003256"/>
    </w:rPr>
  </w:style>
  <w:style w:type="paragraph" w:styleId="Quote">
    <w:name w:val="Quote"/>
    <w:aliases w:val="Quote Big"/>
    <w:basedOn w:val="Normal"/>
    <w:next w:val="Normal"/>
    <w:link w:val="QuoteChar"/>
    <w:uiPriority w:val="29"/>
    <w:qFormat/>
    <w:rsid w:val="00EF7BA0"/>
    <w:rPr>
      <w:color w:val="0DCCFF"/>
      <w:sz w:val="32"/>
      <w:szCs w:val="36"/>
    </w:rPr>
  </w:style>
  <w:style w:type="character" w:customStyle="1" w:styleId="QuoteChar">
    <w:name w:val="Quote Char"/>
    <w:aliases w:val="Quote Big Char"/>
    <w:basedOn w:val="DefaultParagraphFont"/>
    <w:link w:val="Quote"/>
    <w:uiPriority w:val="29"/>
    <w:rsid w:val="00EF7BA0"/>
    <w:rPr>
      <w:rFonts w:ascii="Century Gothic" w:hAnsi="Century Gothic"/>
      <w:color w:val="0DCCFF"/>
      <w:sz w:val="32"/>
      <w:szCs w:val="36"/>
      <w:bdr w:val="none" w:sz="0" w:space="0" w:color="auto" w:frame="1"/>
    </w:rPr>
  </w:style>
  <w:style w:type="character" w:styleId="SubtleReference">
    <w:name w:val="Subtle Reference"/>
    <w:basedOn w:val="DefaultParagraphFont"/>
    <w:uiPriority w:val="31"/>
    <w:rsid w:val="00421612"/>
    <w:rPr>
      <w:smallCaps/>
      <w:color w:val="5A5A5A" w:themeColor="text1" w:themeTint="A5"/>
    </w:rPr>
  </w:style>
  <w:style w:type="character" w:styleId="IntenseReference">
    <w:name w:val="Intense Reference"/>
    <w:basedOn w:val="DefaultParagraphFont"/>
    <w:uiPriority w:val="32"/>
    <w:rsid w:val="00421612"/>
    <w:rPr>
      <w:b/>
      <w:bCs/>
      <w:smallCaps/>
      <w:color w:val="003756" w:themeColor="accent1"/>
      <w:spacing w:val="5"/>
    </w:rPr>
  </w:style>
  <w:style w:type="paragraph" w:customStyle="1" w:styleId="H3">
    <w:name w:val="H3"/>
    <w:basedOn w:val="Normal"/>
    <w:next w:val="Heading3"/>
    <w:link w:val="H3Char"/>
    <w:rsid w:val="001A75B2"/>
    <w:rPr>
      <w:rFonts w:ascii="Arial Narrow" w:hAnsi="Arial Narrow"/>
      <w:color w:val="0DC7FF" w:themeColor="accent3"/>
      <w:sz w:val="28"/>
    </w:rPr>
  </w:style>
  <w:style w:type="paragraph" w:customStyle="1" w:styleId="h4">
    <w:name w:val="h4"/>
    <w:basedOn w:val="Normal"/>
    <w:next w:val="Heading4"/>
    <w:link w:val="h4Char"/>
    <w:rsid w:val="001E1520"/>
    <w:rPr>
      <w:rFonts w:ascii="Arial Narrow" w:hAnsi="Arial Narrow"/>
      <w:caps/>
      <w:color w:val="003756" w:themeColor="accent1"/>
      <w:sz w:val="24"/>
    </w:rPr>
  </w:style>
  <w:style w:type="character" w:customStyle="1" w:styleId="H3Char">
    <w:name w:val="H3 Char"/>
    <w:basedOn w:val="TitleChar"/>
    <w:link w:val="H3"/>
    <w:rsid w:val="001A75B2"/>
    <w:rPr>
      <w:rFonts w:ascii="Arial Narrow" w:eastAsiaTheme="majorEastAsia" w:hAnsi="Arial Narrow" w:cstheme="majorBidi"/>
      <w:caps/>
      <w:color w:val="0DC7FF" w:themeColor="accent3"/>
      <w:spacing w:val="-10"/>
      <w:kern w:val="28"/>
      <w:sz w:val="28"/>
      <w:szCs w:val="56"/>
    </w:rPr>
  </w:style>
  <w:style w:type="character" w:customStyle="1" w:styleId="Heading3Char">
    <w:name w:val="Heading 3 Char"/>
    <w:basedOn w:val="DefaultParagraphFont"/>
    <w:link w:val="Heading3"/>
    <w:uiPriority w:val="9"/>
    <w:rsid w:val="00B84D8E"/>
    <w:rPr>
      <w:rFonts w:ascii="Arial Narrow" w:eastAsiaTheme="majorEastAsia" w:hAnsi="Arial Narrow" w:cstheme="majorBidi"/>
      <w:caps/>
      <w:color w:val="0DC7FF" w:themeColor="accent3"/>
      <w:sz w:val="28"/>
      <w:szCs w:val="24"/>
    </w:rPr>
  </w:style>
  <w:style w:type="paragraph" w:customStyle="1" w:styleId="Link">
    <w:name w:val="Link"/>
    <w:basedOn w:val="Normal"/>
    <w:next w:val="HTMLAddress"/>
    <w:link w:val="LinkChar"/>
    <w:rsid w:val="007D113D"/>
    <w:rPr>
      <w:caps/>
      <w:color w:val="0DCCFF"/>
      <w:u w:val="single"/>
    </w:rPr>
  </w:style>
  <w:style w:type="character" w:customStyle="1" w:styleId="h4Char">
    <w:name w:val="h4 Char"/>
    <w:basedOn w:val="Heading3Char"/>
    <w:link w:val="h4"/>
    <w:rsid w:val="001E1520"/>
    <w:rPr>
      <w:rFonts w:ascii="Arial Narrow" w:eastAsiaTheme="majorEastAsia" w:hAnsi="Arial Narrow" w:cstheme="majorBidi"/>
      <w:caps w:val="0"/>
      <w:color w:val="003756" w:themeColor="accent1"/>
      <w:sz w:val="24"/>
      <w:szCs w:val="24"/>
    </w:rPr>
  </w:style>
  <w:style w:type="character" w:customStyle="1" w:styleId="Heading4Char">
    <w:name w:val="Heading 4 Char"/>
    <w:basedOn w:val="DefaultParagraphFont"/>
    <w:link w:val="Heading4"/>
    <w:uiPriority w:val="9"/>
    <w:rsid w:val="00B84D8E"/>
    <w:rPr>
      <w:rFonts w:ascii="Arial Narrow" w:eastAsiaTheme="majorEastAsia" w:hAnsi="Arial Narrow" w:cstheme="majorBidi"/>
      <w:iCs/>
      <w:caps/>
      <w:color w:val="002940" w:themeColor="accent1" w:themeShade="BF"/>
      <w:sz w:val="24"/>
    </w:rPr>
  </w:style>
  <w:style w:type="character" w:styleId="Hyperlink">
    <w:name w:val="Hyperlink"/>
    <w:basedOn w:val="DefaultParagraphFont"/>
    <w:uiPriority w:val="99"/>
    <w:unhideWhenUsed/>
    <w:rsid w:val="001E1520"/>
    <w:rPr>
      <w:color w:val="0DC7FF" w:themeColor="hyperlink"/>
      <w:u w:val="single"/>
    </w:rPr>
  </w:style>
  <w:style w:type="character" w:customStyle="1" w:styleId="LinkChar">
    <w:name w:val="Link Char"/>
    <w:basedOn w:val="h4Char"/>
    <w:link w:val="Link"/>
    <w:rsid w:val="007D113D"/>
    <w:rPr>
      <w:rFonts w:ascii="FUTURA BOOK BT" w:eastAsiaTheme="majorEastAsia" w:hAnsi="FUTURA BOOK BT" w:cstheme="majorBidi"/>
      <w:caps/>
      <w:color w:val="0DCCFF"/>
      <w:sz w:val="24"/>
      <w:szCs w:val="24"/>
      <w:u w:val="single"/>
      <w:bdr w:val="none" w:sz="0" w:space="0" w:color="auto" w:frame="1"/>
    </w:rPr>
  </w:style>
  <w:style w:type="paragraph" w:styleId="HTMLAddress">
    <w:name w:val="HTML Address"/>
    <w:basedOn w:val="Normal"/>
    <w:link w:val="HTMLAddressChar"/>
    <w:uiPriority w:val="99"/>
    <w:semiHidden/>
    <w:unhideWhenUsed/>
    <w:rsid w:val="001E1520"/>
    <w:pPr>
      <w:spacing w:after="0" w:line="240" w:lineRule="auto"/>
    </w:pPr>
    <w:rPr>
      <w:i/>
      <w:iCs/>
    </w:rPr>
  </w:style>
  <w:style w:type="character" w:customStyle="1" w:styleId="HTMLAddressChar">
    <w:name w:val="HTML Address Char"/>
    <w:basedOn w:val="DefaultParagraphFont"/>
    <w:link w:val="HTMLAddress"/>
    <w:uiPriority w:val="99"/>
    <w:semiHidden/>
    <w:rsid w:val="001E1520"/>
    <w:rPr>
      <w:rFonts w:ascii="Arial" w:hAnsi="Arial"/>
      <w:i/>
      <w:iCs/>
      <w:color w:val="000000" w:themeColor="text1"/>
    </w:rPr>
  </w:style>
  <w:style w:type="character" w:customStyle="1" w:styleId="Heading5Char">
    <w:name w:val="Heading 5 Char"/>
    <w:basedOn w:val="DefaultParagraphFont"/>
    <w:link w:val="Heading5"/>
    <w:uiPriority w:val="9"/>
    <w:rsid w:val="00B84D8E"/>
    <w:rPr>
      <w:rFonts w:ascii="Arial Narrow" w:eastAsiaTheme="majorEastAsia" w:hAnsi="Arial Narrow" w:cstheme="majorBidi"/>
      <w:caps/>
      <w:color w:val="E7E6E6" w:themeColor="background2"/>
    </w:rPr>
  </w:style>
  <w:style w:type="paragraph" w:styleId="TOC1">
    <w:name w:val="toc 1"/>
    <w:basedOn w:val="Normal"/>
    <w:next w:val="Normal"/>
    <w:autoRedefine/>
    <w:uiPriority w:val="39"/>
    <w:unhideWhenUsed/>
    <w:rsid w:val="00894DDE"/>
    <w:pPr>
      <w:tabs>
        <w:tab w:val="right" w:leader="dot" w:pos="9016"/>
      </w:tabs>
      <w:spacing w:after="100"/>
    </w:pPr>
  </w:style>
  <w:style w:type="paragraph" w:styleId="TOC2">
    <w:name w:val="toc 2"/>
    <w:basedOn w:val="Normal"/>
    <w:next w:val="Normal"/>
    <w:autoRedefine/>
    <w:uiPriority w:val="39"/>
    <w:unhideWhenUsed/>
    <w:rsid w:val="008C6F88"/>
    <w:pPr>
      <w:spacing w:after="100"/>
      <w:ind w:left="220"/>
    </w:pPr>
  </w:style>
  <w:style w:type="paragraph" w:styleId="TOC3">
    <w:name w:val="toc 3"/>
    <w:basedOn w:val="Normal"/>
    <w:next w:val="Normal"/>
    <w:autoRedefine/>
    <w:uiPriority w:val="39"/>
    <w:unhideWhenUsed/>
    <w:rsid w:val="008C6F88"/>
    <w:pPr>
      <w:spacing w:after="100"/>
      <w:ind w:left="440"/>
    </w:pPr>
  </w:style>
  <w:style w:type="paragraph" w:styleId="TOC4">
    <w:name w:val="toc 4"/>
    <w:basedOn w:val="Normal"/>
    <w:next w:val="Normal"/>
    <w:autoRedefine/>
    <w:uiPriority w:val="39"/>
    <w:unhideWhenUsed/>
    <w:rsid w:val="008C6F88"/>
    <w:pPr>
      <w:spacing w:after="100"/>
      <w:ind w:left="660"/>
    </w:pPr>
  </w:style>
  <w:style w:type="paragraph" w:styleId="TOC5">
    <w:name w:val="toc 5"/>
    <w:basedOn w:val="Normal"/>
    <w:next w:val="Normal"/>
    <w:autoRedefine/>
    <w:uiPriority w:val="39"/>
    <w:unhideWhenUsed/>
    <w:rsid w:val="008C6F88"/>
    <w:pPr>
      <w:spacing w:after="100"/>
      <w:ind w:left="880"/>
    </w:pPr>
  </w:style>
  <w:style w:type="paragraph" w:styleId="ListParagraph">
    <w:name w:val="List Paragraph"/>
    <w:aliases w:val="Indented Para"/>
    <w:basedOn w:val="Normal"/>
    <w:uiPriority w:val="34"/>
    <w:qFormat/>
    <w:rsid w:val="008C6F88"/>
    <w:pPr>
      <w:ind w:left="720"/>
      <w:contextualSpacing/>
    </w:pPr>
  </w:style>
  <w:style w:type="paragraph" w:styleId="Header">
    <w:name w:val="header"/>
    <w:basedOn w:val="Normal"/>
    <w:link w:val="HeaderChar"/>
    <w:uiPriority w:val="99"/>
    <w:unhideWhenUsed/>
    <w:rsid w:val="00B84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D8E"/>
    <w:rPr>
      <w:rFonts w:ascii="Arial" w:hAnsi="Arial"/>
      <w:color w:val="000000" w:themeColor="text1"/>
    </w:rPr>
  </w:style>
  <w:style w:type="paragraph" w:styleId="Footer">
    <w:name w:val="footer"/>
    <w:basedOn w:val="Normal"/>
    <w:link w:val="FooterChar"/>
    <w:uiPriority w:val="99"/>
    <w:unhideWhenUsed/>
    <w:rsid w:val="00B84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D8E"/>
    <w:rPr>
      <w:rFonts w:ascii="Arial" w:hAnsi="Arial"/>
      <w:color w:val="000000" w:themeColor="text1"/>
    </w:rPr>
  </w:style>
  <w:style w:type="character" w:styleId="PlaceholderText">
    <w:name w:val="Placeholder Text"/>
    <w:basedOn w:val="DefaultParagraphFont"/>
    <w:uiPriority w:val="99"/>
    <w:semiHidden/>
    <w:rsid w:val="00983D01"/>
    <w:rPr>
      <w:color w:val="808080"/>
    </w:rPr>
  </w:style>
  <w:style w:type="paragraph" w:customStyle="1" w:styleId="ReportAuthor">
    <w:name w:val="Report Author"/>
    <w:basedOn w:val="Title"/>
    <w:link w:val="ReportAuthorChar"/>
    <w:qFormat/>
    <w:rsid w:val="002A68D3"/>
    <w:pPr>
      <w:spacing w:line="288" w:lineRule="auto"/>
    </w:pPr>
    <w:rPr>
      <w:rFonts w:ascii="Century Gothic" w:hAnsi="Century Gothic"/>
      <w:color w:val="0DCCFF"/>
      <w:sz w:val="44"/>
      <w:szCs w:val="44"/>
    </w:rPr>
  </w:style>
  <w:style w:type="character" w:customStyle="1" w:styleId="ReportAuthorChar">
    <w:name w:val="Report Author Char"/>
    <w:basedOn w:val="Heading1Char"/>
    <w:link w:val="ReportAuthor"/>
    <w:rsid w:val="002A68D3"/>
    <w:rPr>
      <w:rFonts w:ascii="Century Gothic" w:eastAsiaTheme="majorEastAsia" w:hAnsi="Century Gothic" w:cstheme="majorBidi"/>
      <w:caps/>
      <w:color w:val="0DCCFF"/>
      <w:spacing w:val="-10"/>
      <w:kern w:val="28"/>
      <w:sz w:val="44"/>
      <w:szCs w:val="44"/>
      <w:bdr w:val="none" w:sz="0" w:space="0" w:color="auto" w:frame="1"/>
    </w:rPr>
  </w:style>
  <w:style w:type="character" w:styleId="UnresolvedMention">
    <w:name w:val="Unresolved Mention"/>
    <w:basedOn w:val="DefaultParagraphFont"/>
    <w:uiPriority w:val="99"/>
    <w:semiHidden/>
    <w:unhideWhenUsed/>
    <w:rsid w:val="008001CB"/>
    <w:rPr>
      <w:color w:val="605E5C"/>
      <w:shd w:val="clear" w:color="auto" w:fill="E1DFDD"/>
    </w:rPr>
  </w:style>
  <w:style w:type="paragraph" w:customStyle="1" w:styleId="paragraph">
    <w:name w:val="paragraph"/>
    <w:basedOn w:val="Normal"/>
    <w:rsid w:val="00F56AC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F56AC5"/>
  </w:style>
  <w:style w:type="character" w:customStyle="1" w:styleId="eop">
    <w:name w:val="eop"/>
    <w:basedOn w:val="DefaultParagraphFont"/>
    <w:rsid w:val="00F56AC5"/>
  </w:style>
  <w:style w:type="table" w:styleId="TableGrid">
    <w:name w:val="Table Grid"/>
    <w:basedOn w:val="TableNormal"/>
    <w:uiPriority w:val="39"/>
    <w:rsid w:val="003D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C66975"/>
    <w:pPr>
      <w:spacing w:after="0" w:line="240" w:lineRule="auto"/>
    </w:pPr>
    <w:tblPr>
      <w:tblStyleRowBandSize w:val="1"/>
      <w:tblStyleColBandSize w:val="1"/>
      <w:tblBorders>
        <w:top w:val="single" w:sz="4" w:space="0" w:color="C4F2FF" w:themeColor="accent5" w:themeTint="99"/>
        <w:left w:val="single" w:sz="4" w:space="0" w:color="C4F2FF" w:themeColor="accent5" w:themeTint="99"/>
        <w:bottom w:val="single" w:sz="4" w:space="0" w:color="C4F2FF" w:themeColor="accent5" w:themeTint="99"/>
        <w:right w:val="single" w:sz="4" w:space="0" w:color="C4F2FF" w:themeColor="accent5" w:themeTint="99"/>
        <w:insideH w:val="single" w:sz="4" w:space="0" w:color="C4F2FF" w:themeColor="accent5" w:themeTint="99"/>
        <w:insideV w:val="single" w:sz="4" w:space="0" w:color="C4F2FF" w:themeColor="accent5" w:themeTint="99"/>
      </w:tblBorders>
    </w:tblPr>
    <w:tblStylePr w:type="firstRow">
      <w:rPr>
        <w:b/>
        <w:bCs/>
        <w:color w:val="FFFFFF" w:themeColor="background1"/>
      </w:rPr>
      <w:tblPr/>
      <w:tcPr>
        <w:tcBorders>
          <w:top w:val="single" w:sz="4" w:space="0" w:color="9EEBFF" w:themeColor="accent5"/>
          <w:left w:val="single" w:sz="4" w:space="0" w:color="9EEBFF" w:themeColor="accent5"/>
          <w:bottom w:val="single" w:sz="4" w:space="0" w:color="9EEBFF" w:themeColor="accent5"/>
          <w:right w:val="single" w:sz="4" w:space="0" w:color="9EEBFF" w:themeColor="accent5"/>
          <w:insideH w:val="nil"/>
          <w:insideV w:val="nil"/>
        </w:tcBorders>
        <w:shd w:val="clear" w:color="auto" w:fill="9EEBFF" w:themeFill="accent5"/>
      </w:tcPr>
    </w:tblStylePr>
    <w:tblStylePr w:type="lastRow">
      <w:rPr>
        <w:b/>
        <w:bCs/>
      </w:rPr>
      <w:tblPr/>
      <w:tcPr>
        <w:tcBorders>
          <w:top w:val="double" w:sz="4" w:space="0" w:color="9EEBFF" w:themeColor="accent5"/>
        </w:tcBorders>
      </w:tcPr>
    </w:tblStylePr>
    <w:tblStylePr w:type="firstCol">
      <w:rPr>
        <w:b/>
        <w:bCs/>
      </w:rPr>
    </w:tblStylePr>
    <w:tblStylePr w:type="lastCol">
      <w:rPr>
        <w:b/>
        <w:bCs/>
      </w:rPr>
    </w:tblStylePr>
    <w:tblStylePr w:type="band1Vert">
      <w:tblPr/>
      <w:tcPr>
        <w:shd w:val="clear" w:color="auto" w:fill="EBFAFF" w:themeFill="accent5" w:themeFillTint="33"/>
      </w:tcPr>
    </w:tblStylePr>
    <w:tblStylePr w:type="band1Horz">
      <w:tblPr/>
      <w:tcPr>
        <w:shd w:val="clear" w:color="auto" w:fill="EBFAFF" w:themeFill="accent5" w:themeFillTint="33"/>
      </w:tcPr>
    </w:tblStylePr>
  </w:style>
  <w:style w:type="paragraph" w:styleId="BalloonText">
    <w:name w:val="Balloon Text"/>
    <w:basedOn w:val="Normal"/>
    <w:link w:val="BalloonTextChar"/>
    <w:uiPriority w:val="99"/>
    <w:semiHidden/>
    <w:unhideWhenUsed/>
    <w:rsid w:val="008C5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4A7"/>
    <w:rPr>
      <w:rFonts w:ascii="Segoe UI" w:hAnsi="Segoe UI" w:cs="Segoe UI"/>
      <w:color w:val="000000" w:themeColor="text1"/>
      <w:sz w:val="18"/>
      <w:szCs w:val="18"/>
    </w:rPr>
  </w:style>
  <w:style w:type="table" w:styleId="GridTable5Dark-Accent5">
    <w:name w:val="Grid Table 5 Dark Accent 5"/>
    <w:basedOn w:val="TableNormal"/>
    <w:uiPriority w:val="50"/>
    <w:rsid w:val="00A85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EB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EB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EB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EBFF" w:themeFill="accent5"/>
      </w:tcPr>
    </w:tblStylePr>
    <w:tblStylePr w:type="band1Vert">
      <w:tblPr/>
      <w:tcPr>
        <w:shd w:val="clear" w:color="auto" w:fill="D8F6FF" w:themeFill="accent5" w:themeFillTint="66"/>
      </w:tcPr>
    </w:tblStylePr>
    <w:tblStylePr w:type="band1Horz">
      <w:tblPr/>
      <w:tcPr>
        <w:shd w:val="clear" w:color="auto" w:fill="D8F6FF" w:themeFill="accent5" w:themeFillTint="66"/>
      </w:tcPr>
    </w:tblStylePr>
  </w:style>
  <w:style w:type="paragraph" w:styleId="Revision">
    <w:name w:val="Revision"/>
    <w:hidden/>
    <w:uiPriority w:val="99"/>
    <w:semiHidden/>
    <w:rsid w:val="00231550"/>
    <w:pPr>
      <w:spacing w:after="0" w:line="240" w:lineRule="auto"/>
    </w:pPr>
    <w:rPr>
      <w:rFonts w:ascii="Arial" w:hAnsi="Arial"/>
      <w:color w:val="000000" w:themeColor="text1"/>
    </w:rPr>
  </w:style>
  <w:style w:type="paragraph" w:customStyle="1" w:styleId="xmsonormal">
    <w:name w:val="x_msonormal"/>
    <w:basedOn w:val="Normal"/>
    <w:rsid w:val="004872C2"/>
    <w:pPr>
      <w:spacing w:after="0" w:line="240" w:lineRule="auto"/>
    </w:pPr>
    <w:rPr>
      <w:rFonts w:ascii="Calibri" w:hAnsi="Calibri" w:cs="Calibri"/>
      <w:color w:val="auto"/>
      <w:lang w:eastAsia="en-GB"/>
    </w:rPr>
  </w:style>
  <w:style w:type="character" w:styleId="Mention">
    <w:name w:val="Mention"/>
    <w:basedOn w:val="DefaultParagraphFont"/>
    <w:uiPriority w:val="99"/>
    <w:unhideWhenUsed/>
    <w:rsid w:val="003A1CAC"/>
    <w:rPr>
      <w:color w:val="2B579A"/>
      <w:shd w:val="clear" w:color="auto" w:fill="E1DFDD"/>
    </w:rPr>
  </w:style>
  <w:style w:type="character" w:styleId="FollowedHyperlink">
    <w:name w:val="FollowedHyperlink"/>
    <w:basedOn w:val="DefaultParagraphFont"/>
    <w:uiPriority w:val="99"/>
    <w:semiHidden/>
    <w:unhideWhenUsed/>
    <w:rsid w:val="00990873"/>
    <w:rPr>
      <w:color w:val="003756" w:themeColor="followedHyperlink"/>
      <w:u w:val="single"/>
    </w:rPr>
  </w:style>
  <w:style w:type="character" w:customStyle="1" w:styleId="markm4f8lmyh2">
    <w:name w:val="markm4f8lmyh2"/>
    <w:basedOn w:val="DefaultParagraphFont"/>
    <w:rsid w:val="006C72D8"/>
  </w:style>
  <w:style w:type="paragraph" w:customStyle="1" w:styleId="xmsolistparagraph">
    <w:name w:val="x_msolistparagraph"/>
    <w:basedOn w:val="Normal"/>
    <w:rsid w:val="006C72D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klzctwrnvnh-oouep4wbq">
    <w:name w:val="klzctwrnvnh-oouep4wbq"/>
    <w:basedOn w:val="DefaultParagraphFont"/>
    <w:rsid w:val="006C72D8"/>
  </w:style>
  <w:style w:type="character" w:customStyle="1" w:styleId="markklg2ybyi8">
    <w:name w:val="markklg2ybyi8"/>
    <w:basedOn w:val="DefaultParagraphFont"/>
    <w:rsid w:val="006C72D8"/>
  </w:style>
  <w:style w:type="paragraph" w:customStyle="1" w:styleId="xxxxmsonormal">
    <w:name w:val="x_xx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vwga9lm1p">
    <w:name w:val="markvwga9lm1p"/>
    <w:basedOn w:val="DefaultParagraphFont"/>
    <w:rsid w:val="00242D48"/>
  </w:style>
  <w:style w:type="character" w:customStyle="1" w:styleId="markjyhin023x">
    <w:name w:val="markjyhin023x"/>
    <w:basedOn w:val="DefaultParagraphFont"/>
    <w:rsid w:val="00242D48"/>
  </w:style>
  <w:style w:type="paragraph" w:customStyle="1" w:styleId="xxmsonormal">
    <w:name w:val="x_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xxmsonormal">
    <w:name w:val="x_xxmsonormal"/>
    <w:basedOn w:val="Normal"/>
    <w:rsid w:val="00242D4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ihi6hgmzd">
    <w:name w:val="markihi6hgmzd"/>
    <w:basedOn w:val="DefaultParagraphFont"/>
    <w:rsid w:val="00242D48"/>
  </w:style>
  <w:style w:type="paragraph" w:customStyle="1" w:styleId="xxxxxmsonormal">
    <w:name w:val="x_xxxxmsonormal"/>
    <w:basedOn w:val="Normal"/>
    <w:rsid w:val="00A630E4"/>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markpq951h3oz">
    <w:name w:val="markpq951h3oz"/>
    <w:basedOn w:val="DefaultParagraphFont"/>
    <w:rsid w:val="00A630E4"/>
  </w:style>
  <w:style w:type="paragraph" w:customStyle="1" w:styleId="ReportTitle">
    <w:name w:val="Report Title"/>
    <w:basedOn w:val="Title"/>
    <w:qFormat/>
    <w:rsid w:val="00EF7BA0"/>
    <w:rPr>
      <w:rFonts w:ascii="Century Gothic" w:hAnsi="Century Gothic"/>
      <w:b/>
      <w:color w:val="0DCCFF"/>
    </w:rPr>
  </w:style>
  <w:style w:type="paragraph" w:customStyle="1" w:styleId="H1Deep">
    <w:name w:val="H1 Deep"/>
    <w:basedOn w:val="Normal"/>
    <w:qFormat/>
    <w:rsid w:val="002A68D3"/>
    <w:rPr>
      <w:b/>
      <w:caps/>
      <w:color w:val="003756"/>
      <w:sz w:val="44"/>
      <w:szCs w:val="44"/>
    </w:rPr>
  </w:style>
  <w:style w:type="paragraph" w:customStyle="1" w:styleId="H2Vivid">
    <w:name w:val="H2 Vivid"/>
    <w:basedOn w:val="Heading4"/>
    <w:qFormat/>
    <w:rsid w:val="002A68D3"/>
    <w:pPr>
      <w:spacing w:after="360"/>
    </w:pPr>
    <w:rPr>
      <w:rFonts w:ascii="Century Gothic" w:hAnsi="Century Gothic"/>
      <w:color w:val="0DCCFF"/>
      <w:sz w:val="32"/>
      <w:szCs w:val="32"/>
    </w:rPr>
  </w:style>
  <w:style w:type="paragraph" w:customStyle="1" w:styleId="BodySub-Head">
    <w:name w:val="Body Sub-Head"/>
    <w:basedOn w:val="Normal"/>
    <w:qFormat/>
    <w:rsid w:val="00B538FB"/>
    <w:rPr>
      <w:b/>
      <w:bCs/>
      <w:color w:val="0DCCFF"/>
      <w:sz w:val="28"/>
      <w:szCs w:val="28"/>
    </w:rPr>
  </w:style>
  <w:style w:type="paragraph" w:customStyle="1" w:styleId="URLLinks">
    <w:name w:val="URL Links"/>
    <w:basedOn w:val="Normal"/>
    <w:rsid w:val="00D63DFB"/>
    <w:rPr>
      <w:color w:val="003256"/>
      <w:u w:val="single"/>
    </w:rPr>
  </w:style>
  <w:style w:type="paragraph" w:customStyle="1" w:styleId="H2Deep">
    <w:name w:val="H2 Deep"/>
    <w:basedOn w:val="H2Vivid"/>
    <w:qFormat/>
    <w:rsid w:val="002A68D3"/>
    <w:rPr>
      <w:color w:val="003256"/>
    </w:rPr>
  </w:style>
  <w:style w:type="paragraph" w:customStyle="1" w:styleId="H1Vivid">
    <w:name w:val="H1 Vivid"/>
    <w:basedOn w:val="H1Deep"/>
    <w:qFormat/>
    <w:rsid w:val="002E10A8"/>
    <w:rPr>
      <w:color w:val="0DCCFF"/>
    </w:rPr>
  </w:style>
  <w:style w:type="paragraph" w:customStyle="1" w:styleId="Subtitle1">
    <w:name w:val="Subtitle1"/>
    <w:basedOn w:val="Normal"/>
    <w:next w:val="Normal"/>
    <w:uiPriority w:val="11"/>
    <w:qFormat/>
    <w:rsid w:val="005C3D9D"/>
    <w:pPr>
      <w:numPr>
        <w:ilvl w:val="1"/>
      </w:numPr>
    </w:pPr>
    <w:rPr>
      <w:rFonts w:eastAsia="Times New Roman"/>
      <w:color w:val="5A5A5A"/>
      <w:spacing w:val="15"/>
      <w:bdr w:val="none" w:sz="0" w:space="0" w:color="auto"/>
    </w:rPr>
  </w:style>
  <w:style w:type="character" w:customStyle="1" w:styleId="SubtitleChar">
    <w:name w:val="Subtitle Char"/>
    <w:basedOn w:val="DefaultParagraphFont"/>
    <w:link w:val="Subtitle"/>
    <w:uiPriority w:val="11"/>
    <w:rsid w:val="005C3D9D"/>
    <w:rPr>
      <w:rFonts w:eastAsia="Times New Roman"/>
      <w:color w:val="5A5A5A"/>
      <w:spacing w:val="15"/>
    </w:rPr>
  </w:style>
  <w:style w:type="paragraph" w:styleId="Subtitle">
    <w:name w:val="Subtitle"/>
    <w:basedOn w:val="Normal"/>
    <w:next w:val="Normal"/>
    <w:link w:val="SubtitleChar"/>
    <w:uiPriority w:val="11"/>
    <w:rsid w:val="005C3D9D"/>
    <w:pPr>
      <w:numPr>
        <w:ilvl w:val="1"/>
      </w:numPr>
    </w:pPr>
    <w:rPr>
      <w:rFonts w:asciiTheme="minorHAnsi" w:eastAsia="Times New Roman" w:hAnsiTheme="minorHAnsi"/>
      <w:color w:val="5A5A5A"/>
      <w:spacing w:val="15"/>
      <w:bdr w:val="none" w:sz="0" w:space="0" w:color="auto"/>
    </w:rPr>
  </w:style>
  <w:style w:type="character" w:customStyle="1" w:styleId="SubtitleChar1">
    <w:name w:val="Subtitle Char1"/>
    <w:basedOn w:val="DefaultParagraphFont"/>
    <w:uiPriority w:val="11"/>
    <w:rsid w:val="005C3D9D"/>
    <w:rPr>
      <w:rFonts w:eastAsiaTheme="minorEastAsia"/>
      <w:color w:val="5A5A5A" w:themeColor="text1" w:themeTint="A5"/>
      <w:spacing w:val="15"/>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0417">
      <w:bodyDiv w:val="1"/>
      <w:marLeft w:val="0"/>
      <w:marRight w:val="0"/>
      <w:marTop w:val="0"/>
      <w:marBottom w:val="0"/>
      <w:divBdr>
        <w:top w:val="none" w:sz="0" w:space="0" w:color="auto"/>
        <w:left w:val="none" w:sz="0" w:space="0" w:color="auto"/>
        <w:bottom w:val="none" w:sz="0" w:space="0" w:color="auto"/>
        <w:right w:val="none" w:sz="0" w:space="0" w:color="auto"/>
      </w:divBdr>
    </w:div>
    <w:div w:id="27919918">
      <w:bodyDiv w:val="1"/>
      <w:marLeft w:val="0"/>
      <w:marRight w:val="0"/>
      <w:marTop w:val="0"/>
      <w:marBottom w:val="0"/>
      <w:divBdr>
        <w:top w:val="none" w:sz="0" w:space="0" w:color="auto"/>
        <w:left w:val="none" w:sz="0" w:space="0" w:color="auto"/>
        <w:bottom w:val="none" w:sz="0" w:space="0" w:color="auto"/>
        <w:right w:val="none" w:sz="0" w:space="0" w:color="auto"/>
      </w:divBdr>
    </w:div>
    <w:div w:id="30040663">
      <w:bodyDiv w:val="1"/>
      <w:marLeft w:val="0"/>
      <w:marRight w:val="0"/>
      <w:marTop w:val="0"/>
      <w:marBottom w:val="0"/>
      <w:divBdr>
        <w:top w:val="none" w:sz="0" w:space="0" w:color="auto"/>
        <w:left w:val="none" w:sz="0" w:space="0" w:color="auto"/>
        <w:bottom w:val="none" w:sz="0" w:space="0" w:color="auto"/>
        <w:right w:val="none" w:sz="0" w:space="0" w:color="auto"/>
      </w:divBdr>
    </w:div>
    <w:div w:id="30421421">
      <w:bodyDiv w:val="1"/>
      <w:marLeft w:val="0"/>
      <w:marRight w:val="0"/>
      <w:marTop w:val="0"/>
      <w:marBottom w:val="0"/>
      <w:divBdr>
        <w:top w:val="none" w:sz="0" w:space="0" w:color="auto"/>
        <w:left w:val="none" w:sz="0" w:space="0" w:color="auto"/>
        <w:bottom w:val="none" w:sz="0" w:space="0" w:color="auto"/>
        <w:right w:val="none" w:sz="0" w:space="0" w:color="auto"/>
      </w:divBdr>
    </w:div>
    <w:div w:id="34476774">
      <w:bodyDiv w:val="1"/>
      <w:marLeft w:val="0"/>
      <w:marRight w:val="0"/>
      <w:marTop w:val="0"/>
      <w:marBottom w:val="0"/>
      <w:divBdr>
        <w:top w:val="none" w:sz="0" w:space="0" w:color="auto"/>
        <w:left w:val="none" w:sz="0" w:space="0" w:color="auto"/>
        <w:bottom w:val="none" w:sz="0" w:space="0" w:color="auto"/>
        <w:right w:val="none" w:sz="0" w:space="0" w:color="auto"/>
      </w:divBdr>
    </w:div>
    <w:div w:id="50229734">
      <w:bodyDiv w:val="1"/>
      <w:marLeft w:val="0"/>
      <w:marRight w:val="0"/>
      <w:marTop w:val="0"/>
      <w:marBottom w:val="0"/>
      <w:divBdr>
        <w:top w:val="none" w:sz="0" w:space="0" w:color="auto"/>
        <w:left w:val="none" w:sz="0" w:space="0" w:color="auto"/>
        <w:bottom w:val="none" w:sz="0" w:space="0" w:color="auto"/>
        <w:right w:val="none" w:sz="0" w:space="0" w:color="auto"/>
      </w:divBdr>
    </w:div>
    <w:div w:id="62871626">
      <w:bodyDiv w:val="1"/>
      <w:marLeft w:val="0"/>
      <w:marRight w:val="0"/>
      <w:marTop w:val="0"/>
      <w:marBottom w:val="0"/>
      <w:divBdr>
        <w:top w:val="none" w:sz="0" w:space="0" w:color="auto"/>
        <w:left w:val="none" w:sz="0" w:space="0" w:color="auto"/>
        <w:bottom w:val="none" w:sz="0" w:space="0" w:color="auto"/>
        <w:right w:val="none" w:sz="0" w:space="0" w:color="auto"/>
      </w:divBdr>
    </w:div>
    <w:div w:id="79108906">
      <w:bodyDiv w:val="1"/>
      <w:marLeft w:val="0"/>
      <w:marRight w:val="0"/>
      <w:marTop w:val="0"/>
      <w:marBottom w:val="0"/>
      <w:divBdr>
        <w:top w:val="none" w:sz="0" w:space="0" w:color="auto"/>
        <w:left w:val="none" w:sz="0" w:space="0" w:color="auto"/>
        <w:bottom w:val="none" w:sz="0" w:space="0" w:color="auto"/>
        <w:right w:val="none" w:sz="0" w:space="0" w:color="auto"/>
      </w:divBdr>
    </w:div>
    <w:div w:id="88015446">
      <w:bodyDiv w:val="1"/>
      <w:marLeft w:val="0"/>
      <w:marRight w:val="0"/>
      <w:marTop w:val="0"/>
      <w:marBottom w:val="0"/>
      <w:divBdr>
        <w:top w:val="none" w:sz="0" w:space="0" w:color="auto"/>
        <w:left w:val="none" w:sz="0" w:space="0" w:color="auto"/>
        <w:bottom w:val="none" w:sz="0" w:space="0" w:color="auto"/>
        <w:right w:val="none" w:sz="0" w:space="0" w:color="auto"/>
      </w:divBdr>
    </w:div>
    <w:div w:id="103307635">
      <w:bodyDiv w:val="1"/>
      <w:marLeft w:val="0"/>
      <w:marRight w:val="0"/>
      <w:marTop w:val="0"/>
      <w:marBottom w:val="0"/>
      <w:divBdr>
        <w:top w:val="none" w:sz="0" w:space="0" w:color="auto"/>
        <w:left w:val="none" w:sz="0" w:space="0" w:color="auto"/>
        <w:bottom w:val="none" w:sz="0" w:space="0" w:color="auto"/>
        <w:right w:val="none" w:sz="0" w:space="0" w:color="auto"/>
      </w:divBdr>
    </w:div>
    <w:div w:id="120271636">
      <w:bodyDiv w:val="1"/>
      <w:marLeft w:val="0"/>
      <w:marRight w:val="0"/>
      <w:marTop w:val="0"/>
      <w:marBottom w:val="0"/>
      <w:divBdr>
        <w:top w:val="none" w:sz="0" w:space="0" w:color="auto"/>
        <w:left w:val="none" w:sz="0" w:space="0" w:color="auto"/>
        <w:bottom w:val="none" w:sz="0" w:space="0" w:color="auto"/>
        <w:right w:val="none" w:sz="0" w:space="0" w:color="auto"/>
      </w:divBdr>
    </w:div>
    <w:div w:id="131484548">
      <w:bodyDiv w:val="1"/>
      <w:marLeft w:val="0"/>
      <w:marRight w:val="0"/>
      <w:marTop w:val="0"/>
      <w:marBottom w:val="0"/>
      <w:divBdr>
        <w:top w:val="none" w:sz="0" w:space="0" w:color="auto"/>
        <w:left w:val="none" w:sz="0" w:space="0" w:color="auto"/>
        <w:bottom w:val="none" w:sz="0" w:space="0" w:color="auto"/>
        <w:right w:val="none" w:sz="0" w:space="0" w:color="auto"/>
      </w:divBdr>
    </w:div>
    <w:div w:id="134683862">
      <w:bodyDiv w:val="1"/>
      <w:marLeft w:val="0"/>
      <w:marRight w:val="0"/>
      <w:marTop w:val="0"/>
      <w:marBottom w:val="0"/>
      <w:divBdr>
        <w:top w:val="none" w:sz="0" w:space="0" w:color="auto"/>
        <w:left w:val="none" w:sz="0" w:space="0" w:color="auto"/>
        <w:bottom w:val="none" w:sz="0" w:space="0" w:color="auto"/>
        <w:right w:val="none" w:sz="0" w:space="0" w:color="auto"/>
      </w:divBdr>
      <w:divsChild>
        <w:div w:id="1880239309">
          <w:marLeft w:val="0"/>
          <w:marRight w:val="0"/>
          <w:marTop w:val="0"/>
          <w:marBottom w:val="0"/>
          <w:divBdr>
            <w:top w:val="none" w:sz="0" w:space="0" w:color="auto"/>
            <w:left w:val="none" w:sz="0" w:space="0" w:color="auto"/>
            <w:bottom w:val="none" w:sz="0" w:space="0" w:color="auto"/>
            <w:right w:val="none" w:sz="0" w:space="0" w:color="auto"/>
          </w:divBdr>
        </w:div>
      </w:divsChild>
    </w:div>
    <w:div w:id="147092766">
      <w:bodyDiv w:val="1"/>
      <w:marLeft w:val="0"/>
      <w:marRight w:val="0"/>
      <w:marTop w:val="0"/>
      <w:marBottom w:val="0"/>
      <w:divBdr>
        <w:top w:val="none" w:sz="0" w:space="0" w:color="auto"/>
        <w:left w:val="none" w:sz="0" w:space="0" w:color="auto"/>
        <w:bottom w:val="none" w:sz="0" w:space="0" w:color="auto"/>
        <w:right w:val="none" w:sz="0" w:space="0" w:color="auto"/>
      </w:divBdr>
    </w:div>
    <w:div w:id="167791113">
      <w:bodyDiv w:val="1"/>
      <w:marLeft w:val="0"/>
      <w:marRight w:val="0"/>
      <w:marTop w:val="0"/>
      <w:marBottom w:val="0"/>
      <w:divBdr>
        <w:top w:val="none" w:sz="0" w:space="0" w:color="auto"/>
        <w:left w:val="none" w:sz="0" w:space="0" w:color="auto"/>
        <w:bottom w:val="none" w:sz="0" w:space="0" w:color="auto"/>
        <w:right w:val="none" w:sz="0" w:space="0" w:color="auto"/>
      </w:divBdr>
    </w:div>
    <w:div w:id="170410972">
      <w:bodyDiv w:val="1"/>
      <w:marLeft w:val="0"/>
      <w:marRight w:val="0"/>
      <w:marTop w:val="0"/>
      <w:marBottom w:val="0"/>
      <w:divBdr>
        <w:top w:val="none" w:sz="0" w:space="0" w:color="auto"/>
        <w:left w:val="none" w:sz="0" w:space="0" w:color="auto"/>
        <w:bottom w:val="none" w:sz="0" w:space="0" w:color="auto"/>
        <w:right w:val="none" w:sz="0" w:space="0" w:color="auto"/>
      </w:divBdr>
      <w:divsChild>
        <w:div w:id="1096174206">
          <w:marLeft w:val="0"/>
          <w:marRight w:val="0"/>
          <w:marTop w:val="0"/>
          <w:marBottom w:val="0"/>
          <w:divBdr>
            <w:top w:val="none" w:sz="0" w:space="0" w:color="auto"/>
            <w:left w:val="none" w:sz="0" w:space="0" w:color="auto"/>
            <w:bottom w:val="none" w:sz="0" w:space="0" w:color="auto"/>
            <w:right w:val="none" w:sz="0" w:space="0" w:color="auto"/>
          </w:divBdr>
        </w:div>
        <w:div w:id="1725830646">
          <w:marLeft w:val="0"/>
          <w:marRight w:val="0"/>
          <w:marTop w:val="0"/>
          <w:marBottom w:val="0"/>
          <w:divBdr>
            <w:top w:val="none" w:sz="0" w:space="0" w:color="auto"/>
            <w:left w:val="none" w:sz="0" w:space="0" w:color="auto"/>
            <w:bottom w:val="none" w:sz="0" w:space="0" w:color="auto"/>
            <w:right w:val="none" w:sz="0" w:space="0" w:color="auto"/>
          </w:divBdr>
        </w:div>
      </w:divsChild>
    </w:div>
    <w:div w:id="181286694">
      <w:bodyDiv w:val="1"/>
      <w:marLeft w:val="0"/>
      <w:marRight w:val="0"/>
      <w:marTop w:val="0"/>
      <w:marBottom w:val="0"/>
      <w:divBdr>
        <w:top w:val="none" w:sz="0" w:space="0" w:color="auto"/>
        <w:left w:val="none" w:sz="0" w:space="0" w:color="auto"/>
        <w:bottom w:val="none" w:sz="0" w:space="0" w:color="auto"/>
        <w:right w:val="none" w:sz="0" w:space="0" w:color="auto"/>
      </w:divBdr>
    </w:div>
    <w:div w:id="183980129">
      <w:bodyDiv w:val="1"/>
      <w:marLeft w:val="0"/>
      <w:marRight w:val="0"/>
      <w:marTop w:val="0"/>
      <w:marBottom w:val="0"/>
      <w:divBdr>
        <w:top w:val="none" w:sz="0" w:space="0" w:color="auto"/>
        <w:left w:val="none" w:sz="0" w:space="0" w:color="auto"/>
        <w:bottom w:val="none" w:sz="0" w:space="0" w:color="auto"/>
        <w:right w:val="none" w:sz="0" w:space="0" w:color="auto"/>
      </w:divBdr>
    </w:div>
    <w:div w:id="194393212">
      <w:bodyDiv w:val="1"/>
      <w:marLeft w:val="0"/>
      <w:marRight w:val="0"/>
      <w:marTop w:val="0"/>
      <w:marBottom w:val="0"/>
      <w:divBdr>
        <w:top w:val="none" w:sz="0" w:space="0" w:color="auto"/>
        <w:left w:val="none" w:sz="0" w:space="0" w:color="auto"/>
        <w:bottom w:val="none" w:sz="0" w:space="0" w:color="auto"/>
        <w:right w:val="none" w:sz="0" w:space="0" w:color="auto"/>
      </w:divBdr>
    </w:div>
    <w:div w:id="194856462">
      <w:bodyDiv w:val="1"/>
      <w:marLeft w:val="0"/>
      <w:marRight w:val="0"/>
      <w:marTop w:val="0"/>
      <w:marBottom w:val="0"/>
      <w:divBdr>
        <w:top w:val="none" w:sz="0" w:space="0" w:color="auto"/>
        <w:left w:val="none" w:sz="0" w:space="0" w:color="auto"/>
        <w:bottom w:val="none" w:sz="0" w:space="0" w:color="auto"/>
        <w:right w:val="none" w:sz="0" w:space="0" w:color="auto"/>
      </w:divBdr>
    </w:div>
    <w:div w:id="195198012">
      <w:bodyDiv w:val="1"/>
      <w:marLeft w:val="0"/>
      <w:marRight w:val="0"/>
      <w:marTop w:val="0"/>
      <w:marBottom w:val="0"/>
      <w:divBdr>
        <w:top w:val="none" w:sz="0" w:space="0" w:color="auto"/>
        <w:left w:val="none" w:sz="0" w:space="0" w:color="auto"/>
        <w:bottom w:val="none" w:sz="0" w:space="0" w:color="auto"/>
        <w:right w:val="none" w:sz="0" w:space="0" w:color="auto"/>
      </w:divBdr>
    </w:div>
    <w:div w:id="201019170">
      <w:bodyDiv w:val="1"/>
      <w:marLeft w:val="0"/>
      <w:marRight w:val="0"/>
      <w:marTop w:val="0"/>
      <w:marBottom w:val="0"/>
      <w:divBdr>
        <w:top w:val="none" w:sz="0" w:space="0" w:color="auto"/>
        <w:left w:val="none" w:sz="0" w:space="0" w:color="auto"/>
        <w:bottom w:val="none" w:sz="0" w:space="0" w:color="auto"/>
        <w:right w:val="none" w:sz="0" w:space="0" w:color="auto"/>
      </w:divBdr>
    </w:div>
    <w:div w:id="204145623">
      <w:bodyDiv w:val="1"/>
      <w:marLeft w:val="0"/>
      <w:marRight w:val="0"/>
      <w:marTop w:val="0"/>
      <w:marBottom w:val="0"/>
      <w:divBdr>
        <w:top w:val="none" w:sz="0" w:space="0" w:color="auto"/>
        <w:left w:val="none" w:sz="0" w:space="0" w:color="auto"/>
        <w:bottom w:val="none" w:sz="0" w:space="0" w:color="auto"/>
        <w:right w:val="none" w:sz="0" w:space="0" w:color="auto"/>
      </w:divBdr>
      <w:divsChild>
        <w:div w:id="445734879">
          <w:marLeft w:val="0"/>
          <w:marRight w:val="0"/>
          <w:marTop w:val="0"/>
          <w:marBottom w:val="0"/>
          <w:divBdr>
            <w:top w:val="none" w:sz="0" w:space="0" w:color="auto"/>
            <w:left w:val="none" w:sz="0" w:space="0" w:color="auto"/>
            <w:bottom w:val="none" w:sz="0" w:space="0" w:color="auto"/>
            <w:right w:val="none" w:sz="0" w:space="0" w:color="auto"/>
          </w:divBdr>
        </w:div>
      </w:divsChild>
    </w:div>
    <w:div w:id="205526896">
      <w:bodyDiv w:val="1"/>
      <w:marLeft w:val="0"/>
      <w:marRight w:val="0"/>
      <w:marTop w:val="0"/>
      <w:marBottom w:val="0"/>
      <w:divBdr>
        <w:top w:val="none" w:sz="0" w:space="0" w:color="auto"/>
        <w:left w:val="none" w:sz="0" w:space="0" w:color="auto"/>
        <w:bottom w:val="none" w:sz="0" w:space="0" w:color="auto"/>
        <w:right w:val="none" w:sz="0" w:space="0" w:color="auto"/>
      </w:divBdr>
    </w:div>
    <w:div w:id="217863411">
      <w:bodyDiv w:val="1"/>
      <w:marLeft w:val="0"/>
      <w:marRight w:val="0"/>
      <w:marTop w:val="0"/>
      <w:marBottom w:val="0"/>
      <w:divBdr>
        <w:top w:val="none" w:sz="0" w:space="0" w:color="auto"/>
        <w:left w:val="none" w:sz="0" w:space="0" w:color="auto"/>
        <w:bottom w:val="none" w:sz="0" w:space="0" w:color="auto"/>
        <w:right w:val="none" w:sz="0" w:space="0" w:color="auto"/>
      </w:divBdr>
    </w:div>
    <w:div w:id="231694775">
      <w:bodyDiv w:val="1"/>
      <w:marLeft w:val="0"/>
      <w:marRight w:val="0"/>
      <w:marTop w:val="0"/>
      <w:marBottom w:val="0"/>
      <w:divBdr>
        <w:top w:val="none" w:sz="0" w:space="0" w:color="auto"/>
        <w:left w:val="none" w:sz="0" w:space="0" w:color="auto"/>
        <w:bottom w:val="none" w:sz="0" w:space="0" w:color="auto"/>
        <w:right w:val="none" w:sz="0" w:space="0" w:color="auto"/>
      </w:divBdr>
    </w:div>
    <w:div w:id="237716794">
      <w:bodyDiv w:val="1"/>
      <w:marLeft w:val="0"/>
      <w:marRight w:val="0"/>
      <w:marTop w:val="0"/>
      <w:marBottom w:val="0"/>
      <w:divBdr>
        <w:top w:val="none" w:sz="0" w:space="0" w:color="auto"/>
        <w:left w:val="none" w:sz="0" w:space="0" w:color="auto"/>
        <w:bottom w:val="none" w:sz="0" w:space="0" w:color="auto"/>
        <w:right w:val="none" w:sz="0" w:space="0" w:color="auto"/>
      </w:divBdr>
    </w:div>
    <w:div w:id="242372926">
      <w:bodyDiv w:val="1"/>
      <w:marLeft w:val="0"/>
      <w:marRight w:val="0"/>
      <w:marTop w:val="0"/>
      <w:marBottom w:val="0"/>
      <w:divBdr>
        <w:top w:val="none" w:sz="0" w:space="0" w:color="auto"/>
        <w:left w:val="none" w:sz="0" w:space="0" w:color="auto"/>
        <w:bottom w:val="none" w:sz="0" w:space="0" w:color="auto"/>
        <w:right w:val="none" w:sz="0" w:space="0" w:color="auto"/>
      </w:divBdr>
    </w:div>
    <w:div w:id="249705393">
      <w:bodyDiv w:val="1"/>
      <w:marLeft w:val="0"/>
      <w:marRight w:val="0"/>
      <w:marTop w:val="0"/>
      <w:marBottom w:val="0"/>
      <w:divBdr>
        <w:top w:val="none" w:sz="0" w:space="0" w:color="auto"/>
        <w:left w:val="none" w:sz="0" w:space="0" w:color="auto"/>
        <w:bottom w:val="none" w:sz="0" w:space="0" w:color="auto"/>
        <w:right w:val="none" w:sz="0" w:space="0" w:color="auto"/>
      </w:divBdr>
    </w:div>
    <w:div w:id="253052188">
      <w:bodyDiv w:val="1"/>
      <w:marLeft w:val="0"/>
      <w:marRight w:val="0"/>
      <w:marTop w:val="0"/>
      <w:marBottom w:val="0"/>
      <w:divBdr>
        <w:top w:val="none" w:sz="0" w:space="0" w:color="auto"/>
        <w:left w:val="none" w:sz="0" w:space="0" w:color="auto"/>
        <w:bottom w:val="none" w:sz="0" w:space="0" w:color="auto"/>
        <w:right w:val="none" w:sz="0" w:space="0" w:color="auto"/>
      </w:divBdr>
    </w:div>
    <w:div w:id="265893146">
      <w:bodyDiv w:val="1"/>
      <w:marLeft w:val="0"/>
      <w:marRight w:val="0"/>
      <w:marTop w:val="0"/>
      <w:marBottom w:val="0"/>
      <w:divBdr>
        <w:top w:val="none" w:sz="0" w:space="0" w:color="auto"/>
        <w:left w:val="none" w:sz="0" w:space="0" w:color="auto"/>
        <w:bottom w:val="none" w:sz="0" w:space="0" w:color="auto"/>
        <w:right w:val="none" w:sz="0" w:space="0" w:color="auto"/>
      </w:divBdr>
      <w:divsChild>
        <w:div w:id="700394921">
          <w:marLeft w:val="0"/>
          <w:marRight w:val="0"/>
          <w:marTop w:val="0"/>
          <w:marBottom w:val="0"/>
          <w:divBdr>
            <w:top w:val="none" w:sz="0" w:space="0" w:color="auto"/>
            <w:left w:val="none" w:sz="0" w:space="0" w:color="auto"/>
            <w:bottom w:val="none" w:sz="0" w:space="0" w:color="auto"/>
            <w:right w:val="none" w:sz="0" w:space="0" w:color="auto"/>
          </w:divBdr>
        </w:div>
        <w:div w:id="1144005569">
          <w:marLeft w:val="0"/>
          <w:marRight w:val="0"/>
          <w:marTop w:val="0"/>
          <w:marBottom w:val="0"/>
          <w:divBdr>
            <w:top w:val="none" w:sz="0" w:space="0" w:color="auto"/>
            <w:left w:val="none" w:sz="0" w:space="0" w:color="auto"/>
            <w:bottom w:val="none" w:sz="0" w:space="0" w:color="auto"/>
            <w:right w:val="none" w:sz="0" w:space="0" w:color="auto"/>
          </w:divBdr>
        </w:div>
        <w:div w:id="1185510575">
          <w:marLeft w:val="0"/>
          <w:marRight w:val="0"/>
          <w:marTop w:val="0"/>
          <w:marBottom w:val="0"/>
          <w:divBdr>
            <w:top w:val="none" w:sz="0" w:space="0" w:color="auto"/>
            <w:left w:val="none" w:sz="0" w:space="0" w:color="auto"/>
            <w:bottom w:val="none" w:sz="0" w:space="0" w:color="auto"/>
            <w:right w:val="none" w:sz="0" w:space="0" w:color="auto"/>
          </w:divBdr>
        </w:div>
        <w:div w:id="1198932116">
          <w:marLeft w:val="0"/>
          <w:marRight w:val="0"/>
          <w:marTop w:val="0"/>
          <w:marBottom w:val="0"/>
          <w:divBdr>
            <w:top w:val="none" w:sz="0" w:space="0" w:color="auto"/>
            <w:left w:val="none" w:sz="0" w:space="0" w:color="auto"/>
            <w:bottom w:val="none" w:sz="0" w:space="0" w:color="auto"/>
            <w:right w:val="none" w:sz="0" w:space="0" w:color="auto"/>
          </w:divBdr>
        </w:div>
        <w:div w:id="1888374836">
          <w:marLeft w:val="0"/>
          <w:marRight w:val="0"/>
          <w:marTop w:val="0"/>
          <w:marBottom w:val="0"/>
          <w:divBdr>
            <w:top w:val="none" w:sz="0" w:space="0" w:color="auto"/>
            <w:left w:val="none" w:sz="0" w:space="0" w:color="auto"/>
            <w:bottom w:val="none" w:sz="0" w:space="0" w:color="auto"/>
            <w:right w:val="none" w:sz="0" w:space="0" w:color="auto"/>
          </w:divBdr>
        </w:div>
        <w:div w:id="2049986257">
          <w:marLeft w:val="0"/>
          <w:marRight w:val="0"/>
          <w:marTop w:val="0"/>
          <w:marBottom w:val="0"/>
          <w:divBdr>
            <w:top w:val="none" w:sz="0" w:space="0" w:color="auto"/>
            <w:left w:val="none" w:sz="0" w:space="0" w:color="auto"/>
            <w:bottom w:val="none" w:sz="0" w:space="0" w:color="auto"/>
            <w:right w:val="none" w:sz="0" w:space="0" w:color="auto"/>
          </w:divBdr>
        </w:div>
        <w:div w:id="2130970279">
          <w:marLeft w:val="0"/>
          <w:marRight w:val="0"/>
          <w:marTop w:val="0"/>
          <w:marBottom w:val="0"/>
          <w:divBdr>
            <w:top w:val="none" w:sz="0" w:space="0" w:color="auto"/>
            <w:left w:val="none" w:sz="0" w:space="0" w:color="auto"/>
            <w:bottom w:val="none" w:sz="0" w:space="0" w:color="auto"/>
            <w:right w:val="none" w:sz="0" w:space="0" w:color="auto"/>
          </w:divBdr>
        </w:div>
      </w:divsChild>
    </w:div>
    <w:div w:id="272715718">
      <w:bodyDiv w:val="1"/>
      <w:marLeft w:val="0"/>
      <w:marRight w:val="0"/>
      <w:marTop w:val="0"/>
      <w:marBottom w:val="0"/>
      <w:divBdr>
        <w:top w:val="none" w:sz="0" w:space="0" w:color="auto"/>
        <w:left w:val="none" w:sz="0" w:space="0" w:color="auto"/>
        <w:bottom w:val="none" w:sz="0" w:space="0" w:color="auto"/>
        <w:right w:val="none" w:sz="0" w:space="0" w:color="auto"/>
      </w:divBdr>
    </w:div>
    <w:div w:id="274679245">
      <w:bodyDiv w:val="1"/>
      <w:marLeft w:val="0"/>
      <w:marRight w:val="0"/>
      <w:marTop w:val="0"/>
      <w:marBottom w:val="0"/>
      <w:divBdr>
        <w:top w:val="none" w:sz="0" w:space="0" w:color="auto"/>
        <w:left w:val="none" w:sz="0" w:space="0" w:color="auto"/>
        <w:bottom w:val="none" w:sz="0" w:space="0" w:color="auto"/>
        <w:right w:val="none" w:sz="0" w:space="0" w:color="auto"/>
      </w:divBdr>
    </w:div>
    <w:div w:id="285813024">
      <w:bodyDiv w:val="1"/>
      <w:marLeft w:val="0"/>
      <w:marRight w:val="0"/>
      <w:marTop w:val="0"/>
      <w:marBottom w:val="0"/>
      <w:divBdr>
        <w:top w:val="none" w:sz="0" w:space="0" w:color="auto"/>
        <w:left w:val="none" w:sz="0" w:space="0" w:color="auto"/>
        <w:bottom w:val="none" w:sz="0" w:space="0" w:color="auto"/>
        <w:right w:val="none" w:sz="0" w:space="0" w:color="auto"/>
      </w:divBdr>
    </w:div>
    <w:div w:id="286082061">
      <w:bodyDiv w:val="1"/>
      <w:marLeft w:val="0"/>
      <w:marRight w:val="0"/>
      <w:marTop w:val="0"/>
      <w:marBottom w:val="0"/>
      <w:divBdr>
        <w:top w:val="none" w:sz="0" w:space="0" w:color="auto"/>
        <w:left w:val="none" w:sz="0" w:space="0" w:color="auto"/>
        <w:bottom w:val="none" w:sz="0" w:space="0" w:color="auto"/>
        <w:right w:val="none" w:sz="0" w:space="0" w:color="auto"/>
      </w:divBdr>
    </w:div>
    <w:div w:id="286162613">
      <w:bodyDiv w:val="1"/>
      <w:marLeft w:val="0"/>
      <w:marRight w:val="0"/>
      <w:marTop w:val="0"/>
      <w:marBottom w:val="0"/>
      <w:divBdr>
        <w:top w:val="none" w:sz="0" w:space="0" w:color="auto"/>
        <w:left w:val="none" w:sz="0" w:space="0" w:color="auto"/>
        <w:bottom w:val="none" w:sz="0" w:space="0" w:color="auto"/>
        <w:right w:val="none" w:sz="0" w:space="0" w:color="auto"/>
      </w:divBdr>
    </w:div>
    <w:div w:id="287472561">
      <w:bodyDiv w:val="1"/>
      <w:marLeft w:val="0"/>
      <w:marRight w:val="0"/>
      <w:marTop w:val="0"/>
      <w:marBottom w:val="0"/>
      <w:divBdr>
        <w:top w:val="none" w:sz="0" w:space="0" w:color="auto"/>
        <w:left w:val="none" w:sz="0" w:space="0" w:color="auto"/>
        <w:bottom w:val="none" w:sz="0" w:space="0" w:color="auto"/>
        <w:right w:val="none" w:sz="0" w:space="0" w:color="auto"/>
      </w:divBdr>
    </w:div>
    <w:div w:id="294071703">
      <w:bodyDiv w:val="1"/>
      <w:marLeft w:val="0"/>
      <w:marRight w:val="0"/>
      <w:marTop w:val="0"/>
      <w:marBottom w:val="0"/>
      <w:divBdr>
        <w:top w:val="none" w:sz="0" w:space="0" w:color="auto"/>
        <w:left w:val="none" w:sz="0" w:space="0" w:color="auto"/>
        <w:bottom w:val="none" w:sz="0" w:space="0" w:color="auto"/>
        <w:right w:val="none" w:sz="0" w:space="0" w:color="auto"/>
      </w:divBdr>
    </w:div>
    <w:div w:id="295137493">
      <w:bodyDiv w:val="1"/>
      <w:marLeft w:val="0"/>
      <w:marRight w:val="0"/>
      <w:marTop w:val="0"/>
      <w:marBottom w:val="0"/>
      <w:divBdr>
        <w:top w:val="none" w:sz="0" w:space="0" w:color="auto"/>
        <w:left w:val="none" w:sz="0" w:space="0" w:color="auto"/>
        <w:bottom w:val="none" w:sz="0" w:space="0" w:color="auto"/>
        <w:right w:val="none" w:sz="0" w:space="0" w:color="auto"/>
      </w:divBdr>
    </w:div>
    <w:div w:id="332488269">
      <w:bodyDiv w:val="1"/>
      <w:marLeft w:val="0"/>
      <w:marRight w:val="0"/>
      <w:marTop w:val="0"/>
      <w:marBottom w:val="0"/>
      <w:divBdr>
        <w:top w:val="none" w:sz="0" w:space="0" w:color="auto"/>
        <w:left w:val="none" w:sz="0" w:space="0" w:color="auto"/>
        <w:bottom w:val="none" w:sz="0" w:space="0" w:color="auto"/>
        <w:right w:val="none" w:sz="0" w:space="0" w:color="auto"/>
      </w:divBdr>
    </w:div>
    <w:div w:id="343820664">
      <w:bodyDiv w:val="1"/>
      <w:marLeft w:val="0"/>
      <w:marRight w:val="0"/>
      <w:marTop w:val="0"/>
      <w:marBottom w:val="0"/>
      <w:divBdr>
        <w:top w:val="none" w:sz="0" w:space="0" w:color="auto"/>
        <w:left w:val="none" w:sz="0" w:space="0" w:color="auto"/>
        <w:bottom w:val="none" w:sz="0" w:space="0" w:color="auto"/>
        <w:right w:val="none" w:sz="0" w:space="0" w:color="auto"/>
      </w:divBdr>
    </w:div>
    <w:div w:id="351078526">
      <w:bodyDiv w:val="1"/>
      <w:marLeft w:val="0"/>
      <w:marRight w:val="0"/>
      <w:marTop w:val="0"/>
      <w:marBottom w:val="0"/>
      <w:divBdr>
        <w:top w:val="none" w:sz="0" w:space="0" w:color="auto"/>
        <w:left w:val="none" w:sz="0" w:space="0" w:color="auto"/>
        <w:bottom w:val="none" w:sz="0" w:space="0" w:color="auto"/>
        <w:right w:val="none" w:sz="0" w:space="0" w:color="auto"/>
      </w:divBdr>
      <w:divsChild>
        <w:div w:id="925990502">
          <w:marLeft w:val="0"/>
          <w:marRight w:val="0"/>
          <w:marTop w:val="0"/>
          <w:marBottom w:val="0"/>
          <w:divBdr>
            <w:top w:val="none" w:sz="0" w:space="0" w:color="auto"/>
            <w:left w:val="none" w:sz="0" w:space="0" w:color="auto"/>
            <w:bottom w:val="none" w:sz="0" w:space="0" w:color="auto"/>
            <w:right w:val="none" w:sz="0" w:space="0" w:color="auto"/>
          </w:divBdr>
        </w:div>
        <w:div w:id="981345353">
          <w:marLeft w:val="0"/>
          <w:marRight w:val="0"/>
          <w:marTop w:val="0"/>
          <w:marBottom w:val="0"/>
          <w:divBdr>
            <w:top w:val="none" w:sz="0" w:space="0" w:color="auto"/>
            <w:left w:val="none" w:sz="0" w:space="0" w:color="auto"/>
            <w:bottom w:val="none" w:sz="0" w:space="0" w:color="auto"/>
            <w:right w:val="none" w:sz="0" w:space="0" w:color="auto"/>
          </w:divBdr>
        </w:div>
      </w:divsChild>
    </w:div>
    <w:div w:id="353190967">
      <w:bodyDiv w:val="1"/>
      <w:marLeft w:val="0"/>
      <w:marRight w:val="0"/>
      <w:marTop w:val="0"/>
      <w:marBottom w:val="0"/>
      <w:divBdr>
        <w:top w:val="none" w:sz="0" w:space="0" w:color="auto"/>
        <w:left w:val="none" w:sz="0" w:space="0" w:color="auto"/>
        <w:bottom w:val="none" w:sz="0" w:space="0" w:color="auto"/>
        <w:right w:val="none" w:sz="0" w:space="0" w:color="auto"/>
      </w:divBdr>
      <w:divsChild>
        <w:div w:id="1422337644">
          <w:marLeft w:val="0"/>
          <w:marRight w:val="0"/>
          <w:marTop w:val="0"/>
          <w:marBottom w:val="0"/>
          <w:divBdr>
            <w:top w:val="none" w:sz="0" w:space="0" w:color="auto"/>
            <w:left w:val="none" w:sz="0" w:space="0" w:color="auto"/>
            <w:bottom w:val="none" w:sz="0" w:space="0" w:color="auto"/>
            <w:right w:val="none" w:sz="0" w:space="0" w:color="auto"/>
          </w:divBdr>
        </w:div>
      </w:divsChild>
    </w:div>
    <w:div w:id="365524475">
      <w:bodyDiv w:val="1"/>
      <w:marLeft w:val="0"/>
      <w:marRight w:val="0"/>
      <w:marTop w:val="0"/>
      <w:marBottom w:val="0"/>
      <w:divBdr>
        <w:top w:val="none" w:sz="0" w:space="0" w:color="auto"/>
        <w:left w:val="none" w:sz="0" w:space="0" w:color="auto"/>
        <w:bottom w:val="none" w:sz="0" w:space="0" w:color="auto"/>
        <w:right w:val="none" w:sz="0" w:space="0" w:color="auto"/>
      </w:divBdr>
    </w:div>
    <w:div w:id="387412404">
      <w:bodyDiv w:val="1"/>
      <w:marLeft w:val="0"/>
      <w:marRight w:val="0"/>
      <w:marTop w:val="0"/>
      <w:marBottom w:val="0"/>
      <w:divBdr>
        <w:top w:val="none" w:sz="0" w:space="0" w:color="auto"/>
        <w:left w:val="none" w:sz="0" w:space="0" w:color="auto"/>
        <w:bottom w:val="none" w:sz="0" w:space="0" w:color="auto"/>
        <w:right w:val="none" w:sz="0" w:space="0" w:color="auto"/>
      </w:divBdr>
    </w:div>
    <w:div w:id="394940305">
      <w:bodyDiv w:val="1"/>
      <w:marLeft w:val="0"/>
      <w:marRight w:val="0"/>
      <w:marTop w:val="0"/>
      <w:marBottom w:val="0"/>
      <w:divBdr>
        <w:top w:val="none" w:sz="0" w:space="0" w:color="auto"/>
        <w:left w:val="none" w:sz="0" w:space="0" w:color="auto"/>
        <w:bottom w:val="none" w:sz="0" w:space="0" w:color="auto"/>
        <w:right w:val="none" w:sz="0" w:space="0" w:color="auto"/>
      </w:divBdr>
    </w:div>
    <w:div w:id="396900344">
      <w:bodyDiv w:val="1"/>
      <w:marLeft w:val="0"/>
      <w:marRight w:val="0"/>
      <w:marTop w:val="0"/>
      <w:marBottom w:val="0"/>
      <w:divBdr>
        <w:top w:val="none" w:sz="0" w:space="0" w:color="auto"/>
        <w:left w:val="none" w:sz="0" w:space="0" w:color="auto"/>
        <w:bottom w:val="none" w:sz="0" w:space="0" w:color="auto"/>
        <w:right w:val="none" w:sz="0" w:space="0" w:color="auto"/>
      </w:divBdr>
    </w:div>
    <w:div w:id="399249238">
      <w:bodyDiv w:val="1"/>
      <w:marLeft w:val="0"/>
      <w:marRight w:val="0"/>
      <w:marTop w:val="0"/>
      <w:marBottom w:val="0"/>
      <w:divBdr>
        <w:top w:val="none" w:sz="0" w:space="0" w:color="auto"/>
        <w:left w:val="none" w:sz="0" w:space="0" w:color="auto"/>
        <w:bottom w:val="none" w:sz="0" w:space="0" w:color="auto"/>
        <w:right w:val="none" w:sz="0" w:space="0" w:color="auto"/>
      </w:divBdr>
      <w:divsChild>
        <w:div w:id="1813136186">
          <w:marLeft w:val="0"/>
          <w:marRight w:val="0"/>
          <w:marTop w:val="0"/>
          <w:marBottom w:val="0"/>
          <w:divBdr>
            <w:top w:val="none" w:sz="0" w:space="0" w:color="auto"/>
            <w:left w:val="none" w:sz="0" w:space="0" w:color="auto"/>
            <w:bottom w:val="none" w:sz="0" w:space="0" w:color="auto"/>
            <w:right w:val="none" w:sz="0" w:space="0" w:color="auto"/>
          </w:divBdr>
        </w:div>
        <w:div w:id="2119177233">
          <w:marLeft w:val="0"/>
          <w:marRight w:val="0"/>
          <w:marTop w:val="0"/>
          <w:marBottom w:val="0"/>
          <w:divBdr>
            <w:top w:val="none" w:sz="0" w:space="0" w:color="auto"/>
            <w:left w:val="none" w:sz="0" w:space="0" w:color="auto"/>
            <w:bottom w:val="none" w:sz="0" w:space="0" w:color="auto"/>
            <w:right w:val="none" w:sz="0" w:space="0" w:color="auto"/>
          </w:divBdr>
        </w:div>
      </w:divsChild>
    </w:div>
    <w:div w:id="418870549">
      <w:bodyDiv w:val="1"/>
      <w:marLeft w:val="0"/>
      <w:marRight w:val="0"/>
      <w:marTop w:val="0"/>
      <w:marBottom w:val="0"/>
      <w:divBdr>
        <w:top w:val="none" w:sz="0" w:space="0" w:color="auto"/>
        <w:left w:val="none" w:sz="0" w:space="0" w:color="auto"/>
        <w:bottom w:val="none" w:sz="0" w:space="0" w:color="auto"/>
        <w:right w:val="none" w:sz="0" w:space="0" w:color="auto"/>
      </w:divBdr>
    </w:div>
    <w:div w:id="429663539">
      <w:bodyDiv w:val="1"/>
      <w:marLeft w:val="0"/>
      <w:marRight w:val="0"/>
      <w:marTop w:val="0"/>
      <w:marBottom w:val="0"/>
      <w:divBdr>
        <w:top w:val="none" w:sz="0" w:space="0" w:color="auto"/>
        <w:left w:val="none" w:sz="0" w:space="0" w:color="auto"/>
        <w:bottom w:val="none" w:sz="0" w:space="0" w:color="auto"/>
        <w:right w:val="none" w:sz="0" w:space="0" w:color="auto"/>
      </w:divBdr>
    </w:div>
    <w:div w:id="442464056">
      <w:bodyDiv w:val="1"/>
      <w:marLeft w:val="0"/>
      <w:marRight w:val="0"/>
      <w:marTop w:val="0"/>
      <w:marBottom w:val="0"/>
      <w:divBdr>
        <w:top w:val="none" w:sz="0" w:space="0" w:color="auto"/>
        <w:left w:val="none" w:sz="0" w:space="0" w:color="auto"/>
        <w:bottom w:val="none" w:sz="0" w:space="0" w:color="auto"/>
        <w:right w:val="none" w:sz="0" w:space="0" w:color="auto"/>
      </w:divBdr>
    </w:div>
    <w:div w:id="443114093">
      <w:bodyDiv w:val="1"/>
      <w:marLeft w:val="0"/>
      <w:marRight w:val="0"/>
      <w:marTop w:val="0"/>
      <w:marBottom w:val="0"/>
      <w:divBdr>
        <w:top w:val="none" w:sz="0" w:space="0" w:color="auto"/>
        <w:left w:val="none" w:sz="0" w:space="0" w:color="auto"/>
        <w:bottom w:val="none" w:sz="0" w:space="0" w:color="auto"/>
        <w:right w:val="none" w:sz="0" w:space="0" w:color="auto"/>
      </w:divBdr>
    </w:div>
    <w:div w:id="450442809">
      <w:bodyDiv w:val="1"/>
      <w:marLeft w:val="0"/>
      <w:marRight w:val="0"/>
      <w:marTop w:val="0"/>
      <w:marBottom w:val="0"/>
      <w:divBdr>
        <w:top w:val="none" w:sz="0" w:space="0" w:color="auto"/>
        <w:left w:val="none" w:sz="0" w:space="0" w:color="auto"/>
        <w:bottom w:val="none" w:sz="0" w:space="0" w:color="auto"/>
        <w:right w:val="none" w:sz="0" w:space="0" w:color="auto"/>
      </w:divBdr>
    </w:div>
    <w:div w:id="455291614">
      <w:bodyDiv w:val="1"/>
      <w:marLeft w:val="0"/>
      <w:marRight w:val="0"/>
      <w:marTop w:val="0"/>
      <w:marBottom w:val="0"/>
      <w:divBdr>
        <w:top w:val="none" w:sz="0" w:space="0" w:color="auto"/>
        <w:left w:val="none" w:sz="0" w:space="0" w:color="auto"/>
        <w:bottom w:val="none" w:sz="0" w:space="0" w:color="auto"/>
        <w:right w:val="none" w:sz="0" w:space="0" w:color="auto"/>
      </w:divBdr>
    </w:div>
    <w:div w:id="478307647">
      <w:bodyDiv w:val="1"/>
      <w:marLeft w:val="0"/>
      <w:marRight w:val="0"/>
      <w:marTop w:val="0"/>
      <w:marBottom w:val="0"/>
      <w:divBdr>
        <w:top w:val="none" w:sz="0" w:space="0" w:color="auto"/>
        <w:left w:val="none" w:sz="0" w:space="0" w:color="auto"/>
        <w:bottom w:val="none" w:sz="0" w:space="0" w:color="auto"/>
        <w:right w:val="none" w:sz="0" w:space="0" w:color="auto"/>
      </w:divBdr>
    </w:div>
    <w:div w:id="482818356">
      <w:bodyDiv w:val="1"/>
      <w:marLeft w:val="0"/>
      <w:marRight w:val="0"/>
      <w:marTop w:val="0"/>
      <w:marBottom w:val="0"/>
      <w:divBdr>
        <w:top w:val="none" w:sz="0" w:space="0" w:color="auto"/>
        <w:left w:val="none" w:sz="0" w:space="0" w:color="auto"/>
        <w:bottom w:val="none" w:sz="0" w:space="0" w:color="auto"/>
        <w:right w:val="none" w:sz="0" w:space="0" w:color="auto"/>
      </w:divBdr>
    </w:div>
    <w:div w:id="487483739">
      <w:bodyDiv w:val="1"/>
      <w:marLeft w:val="0"/>
      <w:marRight w:val="0"/>
      <w:marTop w:val="0"/>
      <w:marBottom w:val="0"/>
      <w:divBdr>
        <w:top w:val="none" w:sz="0" w:space="0" w:color="auto"/>
        <w:left w:val="none" w:sz="0" w:space="0" w:color="auto"/>
        <w:bottom w:val="none" w:sz="0" w:space="0" w:color="auto"/>
        <w:right w:val="none" w:sz="0" w:space="0" w:color="auto"/>
      </w:divBdr>
    </w:div>
    <w:div w:id="493882124">
      <w:bodyDiv w:val="1"/>
      <w:marLeft w:val="0"/>
      <w:marRight w:val="0"/>
      <w:marTop w:val="0"/>
      <w:marBottom w:val="0"/>
      <w:divBdr>
        <w:top w:val="none" w:sz="0" w:space="0" w:color="auto"/>
        <w:left w:val="none" w:sz="0" w:space="0" w:color="auto"/>
        <w:bottom w:val="none" w:sz="0" w:space="0" w:color="auto"/>
        <w:right w:val="none" w:sz="0" w:space="0" w:color="auto"/>
      </w:divBdr>
    </w:div>
    <w:div w:id="504050327">
      <w:bodyDiv w:val="1"/>
      <w:marLeft w:val="0"/>
      <w:marRight w:val="0"/>
      <w:marTop w:val="0"/>
      <w:marBottom w:val="0"/>
      <w:divBdr>
        <w:top w:val="none" w:sz="0" w:space="0" w:color="auto"/>
        <w:left w:val="none" w:sz="0" w:space="0" w:color="auto"/>
        <w:bottom w:val="none" w:sz="0" w:space="0" w:color="auto"/>
        <w:right w:val="none" w:sz="0" w:space="0" w:color="auto"/>
      </w:divBdr>
    </w:div>
    <w:div w:id="544022251">
      <w:bodyDiv w:val="1"/>
      <w:marLeft w:val="0"/>
      <w:marRight w:val="0"/>
      <w:marTop w:val="0"/>
      <w:marBottom w:val="0"/>
      <w:divBdr>
        <w:top w:val="none" w:sz="0" w:space="0" w:color="auto"/>
        <w:left w:val="none" w:sz="0" w:space="0" w:color="auto"/>
        <w:bottom w:val="none" w:sz="0" w:space="0" w:color="auto"/>
        <w:right w:val="none" w:sz="0" w:space="0" w:color="auto"/>
      </w:divBdr>
    </w:div>
    <w:div w:id="544487307">
      <w:bodyDiv w:val="1"/>
      <w:marLeft w:val="0"/>
      <w:marRight w:val="0"/>
      <w:marTop w:val="0"/>
      <w:marBottom w:val="0"/>
      <w:divBdr>
        <w:top w:val="none" w:sz="0" w:space="0" w:color="auto"/>
        <w:left w:val="none" w:sz="0" w:space="0" w:color="auto"/>
        <w:bottom w:val="none" w:sz="0" w:space="0" w:color="auto"/>
        <w:right w:val="none" w:sz="0" w:space="0" w:color="auto"/>
      </w:divBdr>
    </w:div>
    <w:div w:id="555363221">
      <w:bodyDiv w:val="1"/>
      <w:marLeft w:val="0"/>
      <w:marRight w:val="0"/>
      <w:marTop w:val="0"/>
      <w:marBottom w:val="0"/>
      <w:divBdr>
        <w:top w:val="none" w:sz="0" w:space="0" w:color="auto"/>
        <w:left w:val="none" w:sz="0" w:space="0" w:color="auto"/>
        <w:bottom w:val="none" w:sz="0" w:space="0" w:color="auto"/>
        <w:right w:val="none" w:sz="0" w:space="0" w:color="auto"/>
      </w:divBdr>
    </w:div>
    <w:div w:id="555438852">
      <w:bodyDiv w:val="1"/>
      <w:marLeft w:val="0"/>
      <w:marRight w:val="0"/>
      <w:marTop w:val="0"/>
      <w:marBottom w:val="0"/>
      <w:divBdr>
        <w:top w:val="none" w:sz="0" w:space="0" w:color="auto"/>
        <w:left w:val="none" w:sz="0" w:space="0" w:color="auto"/>
        <w:bottom w:val="none" w:sz="0" w:space="0" w:color="auto"/>
        <w:right w:val="none" w:sz="0" w:space="0" w:color="auto"/>
      </w:divBdr>
    </w:div>
    <w:div w:id="558592878">
      <w:bodyDiv w:val="1"/>
      <w:marLeft w:val="0"/>
      <w:marRight w:val="0"/>
      <w:marTop w:val="0"/>
      <w:marBottom w:val="0"/>
      <w:divBdr>
        <w:top w:val="none" w:sz="0" w:space="0" w:color="auto"/>
        <w:left w:val="none" w:sz="0" w:space="0" w:color="auto"/>
        <w:bottom w:val="none" w:sz="0" w:space="0" w:color="auto"/>
        <w:right w:val="none" w:sz="0" w:space="0" w:color="auto"/>
      </w:divBdr>
    </w:div>
    <w:div w:id="566887368">
      <w:bodyDiv w:val="1"/>
      <w:marLeft w:val="0"/>
      <w:marRight w:val="0"/>
      <w:marTop w:val="0"/>
      <w:marBottom w:val="0"/>
      <w:divBdr>
        <w:top w:val="none" w:sz="0" w:space="0" w:color="auto"/>
        <w:left w:val="none" w:sz="0" w:space="0" w:color="auto"/>
        <w:bottom w:val="none" w:sz="0" w:space="0" w:color="auto"/>
        <w:right w:val="none" w:sz="0" w:space="0" w:color="auto"/>
      </w:divBdr>
    </w:div>
    <w:div w:id="569001864">
      <w:bodyDiv w:val="1"/>
      <w:marLeft w:val="0"/>
      <w:marRight w:val="0"/>
      <w:marTop w:val="0"/>
      <w:marBottom w:val="0"/>
      <w:divBdr>
        <w:top w:val="none" w:sz="0" w:space="0" w:color="auto"/>
        <w:left w:val="none" w:sz="0" w:space="0" w:color="auto"/>
        <w:bottom w:val="none" w:sz="0" w:space="0" w:color="auto"/>
        <w:right w:val="none" w:sz="0" w:space="0" w:color="auto"/>
      </w:divBdr>
    </w:div>
    <w:div w:id="590620797">
      <w:bodyDiv w:val="1"/>
      <w:marLeft w:val="0"/>
      <w:marRight w:val="0"/>
      <w:marTop w:val="0"/>
      <w:marBottom w:val="0"/>
      <w:divBdr>
        <w:top w:val="none" w:sz="0" w:space="0" w:color="auto"/>
        <w:left w:val="none" w:sz="0" w:space="0" w:color="auto"/>
        <w:bottom w:val="none" w:sz="0" w:space="0" w:color="auto"/>
        <w:right w:val="none" w:sz="0" w:space="0" w:color="auto"/>
      </w:divBdr>
    </w:div>
    <w:div w:id="622229373">
      <w:bodyDiv w:val="1"/>
      <w:marLeft w:val="0"/>
      <w:marRight w:val="0"/>
      <w:marTop w:val="0"/>
      <w:marBottom w:val="0"/>
      <w:divBdr>
        <w:top w:val="none" w:sz="0" w:space="0" w:color="auto"/>
        <w:left w:val="none" w:sz="0" w:space="0" w:color="auto"/>
        <w:bottom w:val="none" w:sz="0" w:space="0" w:color="auto"/>
        <w:right w:val="none" w:sz="0" w:space="0" w:color="auto"/>
      </w:divBdr>
    </w:div>
    <w:div w:id="623658603">
      <w:bodyDiv w:val="1"/>
      <w:marLeft w:val="0"/>
      <w:marRight w:val="0"/>
      <w:marTop w:val="0"/>
      <w:marBottom w:val="0"/>
      <w:divBdr>
        <w:top w:val="none" w:sz="0" w:space="0" w:color="auto"/>
        <w:left w:val="none" w:sz="0" w:space="0" w:color="auto"/>
        <w:bottom w:val="none" w:sz="0" w:space="0" w:color="auto"/>
        <w:right w:val="none" w:sz="0" w:space="0" w:color="auto"/>
      </w:divBdr>
    </w:div>
    <w:div w:id="639044745">
      <w:bodyDiv w:val="1"/>
      <w:marLeft w:val="0"/>
      <w:marRight w:val="0"/>
      <w:marTop w:val="0"/>
      <w:marBottom w:val="0"/>
      <w:divBdr>
        <w:top w:val="none" w:sz="0" w:space="0" w:color="auto"/>
        <w:left w:val="none" w:sz="0" w:space="0" w:color="auto"/>
        <w:bottom w:val="none" w:sz="0" w:space="0" w:color="auto"/>
        <w:right w:val="none" w:sz="0" w:space="0" w:color="auto"/>
      </w:divBdr>
    </w:div>
    <w:div w:id="651060827">
      <w:bodyDiv w:val="1"/>
      <w:marLeft w:val="0"/>
      <w:marRight w:val="0"/>
      <w:marTop w:val="0"/>
      <w:marBottom w:val="0"/>
      <w:divBdr>
        <w:top w:val="none" w:sz="0" w:space="0" w:color="auto"/>
        <w:left w:val="none" w:sz="0" w:space="0" w:color="auto"/>
        <w:bottom w:val="none" w:sz="0" w:space="0" w:color="auto"/>
        <w:right w:val="none" w:sz="0" w:space="0" w:color="auto"/>
      </w:divBdr>
    </w:div>
    <w:div w:id="659696058">
      <w:bodyDiv w:val="1"/>
      <w:marLeft w:val="0"/>
      <w:marRight w:val="0"/>
      <w:marTop w:val="0"/>
      <w:marBottom w:val="0"/>
      <w:divBdr>
        <w:top w:val="none" w:sz="0" w:space="0" w:color="auto"/>
        <w:left w:val="none" w:sz="0" w:space="0" w:color="auto"/>
        <w:bottom w:val="none" w:sz="0" w:space="0" w:color="auto"/>
        <w:right w:val="none" w:sz="0" w:space="0" w:color="auto"/>
      </w:divBdr>
    </w:div>
    <w:div w:id="663122308">
      <w:bodyDiv w:val="1"/>
      <w:marLeft w:val="0"/>
      <w:marRight w:val="0"/>
      <w:marTop w:val="0"/>
      <w:marBottom w:val="0"/>
      <w:divBdr>
        <w:top w:val="none" w:sz="0" w:space="0" w:color="auto"/>
        <w:left w:val="none" w:sz="0" w:space="0" w:color="auto"/>
        <w:bottom w:val="none" w:sz="0" w:space="0" w:color="auto"/>
        <w:right w:val="none" w:sz="0" w:space="0" w:color="auto"/>
      </w:divBdr>
    </w:div>
    <w:div w:id="668219381">
      <w:bodyDiv w:val="1"/>
      <w:marLeft w:val="0"/>
      <w:marRight w:val="0"/>
      <w:marTop w:val="0"/>
      <w:marBottom w:val="0"/>
      <w:divBdr>
        <w:top w:val="none" w:sz="0" w:space="0" w:color="auto"/>
        <w:left w:val="none" w:sz="0" w:space="0" w:color="auto"/>
        <w:bottom w:val="none" w:sz="0" w:space="0" w:color="auto"/>
        <w:right w:val="none" w:sz="0" w:space="0" w:color="auto"/>
      </w:divBdr>
    </w:div>
    <w:div w:id="669139464">
      <w:bodyDiv w:val="1"/>
      <w:marLeft w:val="0"/>
      <w:marRight w:val="0"/>
      <w:marTop w:val="0"/>
      <w:marBottom w:val="0"/>
      <w:divBdr>
        <w:top w:val="none" w:sz="0" w:space="0" w:color="auto"/>
        <w:left w:val="none" w:sz="0" w:space="0" w:color="auto"/>
        <w:bottom w:val="none" w:sz="0" w:space="0" w:color="auto"/>
        <w:right w:val="none" w:sz="0" w:space="0" w:color="auto"/>
      </w:divBdr>
    </w:div>
    <w:div w:id="696320861">
      <w:bodyDiv w:val="1"/>
      <w:marLeft w:val="0"/>
      <w:marRight w:val="0"/>
      <w:marTop w:val="0"/>
      <w:marBottom w:val="0"/>
      <w:divBdr>
        <w:top w:val="none" w:sz="0" w:space="0" w:color="auto"/>
        <w:left w:val="none" w:sz="0" w:space="0" w:color="auto"/>
        <w:bottom w:val="none" w:sz="0" w:space="0" w:color="auto"/>
        <w:right w:val="none" w:sz="0" w:space="0" w:color="auto"/>
      </w:divBdr>
      <w:divsChild>
        <w:div w:id="1457598245">
          <w:marLeft w:val="0"/>
          <w:marRight w:val="0"/>
          <w:marTop w:val="0"/>
          <w:marBottom w:val="0"/>
          <w:divBdr>
            <w:top w:val="none" w:sz="0" w:space="0" w:color="auto"/>
            <w:left w:val="none" w:sz="0" w:space="0" w:color="auto"/>
            <w:bottom w:val="none" w:sz="0" w:space="0" w:color="auto"/>
            <w:right w:val="none" w:sz="0" w:space="0" w:color="auto"/>
          </w:divBdr>
        </w:div>
        <w:div w:id="731001907">
          <w:marLeft w:val="0"/>
          <w:marRight w:val="0"/>
          <w:marTop w:val="0"/>
          <w:marBottom w:val="0"/>
          <w:divBdr>
            <w:top w:val="none" w:sz="0" w:space="0" w:color="auto"/>
            <w:left w:val="none" w:sz="0" w:space="0" w:color="auto"/>
            <w:bottom w:val="none" w:sz="0" w:space="0" w:color="auto"/>
            <w:right w:val="none" w:sz="0" w:space="0" w:color="auto"/>
          </w:divBdr>
        </w:div>
        <w:div w:id="713039337">
          <w:marLeft w:val="0"/>
          <w:marRight w:val="0"/>
          <w:marTop w:val="0"/>
          <w:marBottom w:val="0"/>
          <w:divBdr>
            <w:top w:val="none" w:sz="0" w:space="0" w:color="auto"/>
            <w:left w:val="none" w:sz="0" w:space="0" w:color="auto"/>
            <w:bottom w:val="none" w:sz="0" w:space="0" w:color="auto"/>
            <w:right w:val="none" w:sz="0" w:space="0" w:color="auto"/>
          </w:divBdr>
        </w:div>
        <w:div w:id="1958442007">
          <w:marLeft w:val="0"/>
          <w:marRight w:val="0"/>
          <w:marTop w:val="0"/>
          <w:marBottom w:val="0"/>
          <w:divBdr>
            <w:top w:val="none" w:sz="0" w:space="0" w:color="auto"/>
            <w:left w:val="none" w:sz="0" w:space="0" w:color="auto"/>
            <w:bottom w:val="none" w:sz="0" w:space="0" w:color="auto"/>
            <w:right w:val="none" w:sz="0" w:space="0" w:color="auto"/>
          </w:divBdr>
        </w:div>
      </w:divsChild>
    </w:div>
    <w:div w:id="716050265">
      <w:bodyDiv w:val="1"/>
      <w:marLeft w:val="0"/>
      <w:marRight w:val="0"/>
      <w:marTop w:val="0"/>
      <w:marBottom w:val="0"/>
      <w:divBdr>
        <w:top w:val="none" w:sz="0" w:space="0" w:color="auto"/>
        <w:left w:val="none" w:sz="0" w:space="0" w:color="auto"/>
        <w:bottom w:val="none" w:sz="0" w:space="0" w:color="auto"/>
        <w:right w:val="none" w:sz="0" w:space="0" w:color="auto"/>
      </w:divBdr>
    </w:div>
    <w:div w:id="739794038">
      <w:bodyDiv w:val="1"/>
      <w:marLeft w:val="0"/>
      <w:marRight w:val="0"/>
      <w:marTop w:val="0"/>
      <w:marBottom w:val="0"/>
      <w:divBdr>
        <w:top w:val="none" w:sz="0" w:space="0" w:color="auto"/>
        <w:left w:val="none" w:sz="0" w:space="0" w:color="auto"/>
        <w:bottom w:val="none" w:sz="0" w:space="0" w:color="auto"/>
        <w:right w:val="none" w:sz="0" w:space="0" w:color="auto"/>
      </w:divBdr>
    </w:div>
    <w:div w:id="739862494">
      <w:bodyDiv w:val="1"/>
      <w:marLeft w:val="0"/>
      <w:marRight w:val="0"/>
      <w:marTop w:val="0"/>
      <w:marBottom w:val="0"/>
      <w:divBdr>
        <w:top w:val="none" w:sz="0" w:space="0" w:color="auto"/>
        <w:left w:val="none" w:sz="0" w:space="0" w:color="auto"/>
        <w:bottom w:val="none" w:sz="0" w:space="0" w:color="auto"/>
        <w:right w:val="none" w:sz="0" w:space="0" w:color="auto"/>
      </w:divBdr>
    </w:div>
    <w:div w:id="751900718">
      <w:bodyDiv w:val="1"/>
      <w:marLeft w:val="0"/>
      <w:marRight w:val="0"/>
      <w:marTop w:val="0"/>
      <w:marBottom w:val="0"/>
      <w:divBdr>
        <w:top w:val="none" w:sz="0" w:space="0" w:color="auto"/>
        <w:left w:val="none" w:sz="0" w:space="0" w:color="auto"/>
        <w:bottom w:val="none" w:sz="0" w:space="0" w:color="auto"/>
        <w:right w:val="none" w:sz="0" w:space="0" w:color="auto"/>
      </w:divBdr>
    </w:div>
    <w:div w:id="757408040">
      <w:bodyDiv w:val="1"/>
      <w:marLeft w:val="0"/>
      <w:marRight w:val="0"/>
      <w:marTop w:val="0"/>
      <w:marBottom w:val="0"/>
      <w:divBdr>
        <w:top w:val="none" w:sz="0" w:space="0" w:color="auto"/>
        <w:left w:val="none" w:sz="0" w:space="0" w:color="auto"/>
        <w:bottom w:val="none" w:sz="0" w:space="0" w:color="auto"/>
        <w:right w:val="none" w:sz="0" w:space="0" w:color="auto"/>
      </w:divBdr>
    </w:div>
    <w:div w:id="769936192">
      <w:bodyDiv w:val="1"/>
      <w:marLeft w:val="0"/>
      <w:marRight w:val="0"/>
      <w:marTop w:val="0"/>
      <w:marBottom w:val="0"/>
      <w:divBdr>
        <w:top w:val="none" w:sz="0" w:space="0" w:color="auto"/>
        <w:left w:val="none" w:sz="0" w:space="0" w:color="auto"/>
        <w:bottom w:val="none" w:sz="0" w:space="0" w:color="auto"/>
        <w:right w:val="none" w:sz="0" w:space="0" w:color="auto"/>
      </w:divBdr>
    </w:div>
    <w:div w:id="781648108">
      <w:bodyDiv w:val="1"/>
      <w:marLeft w:val="0"/>
      <w:marRight w:val="0"/>
      <w:marTop w:val="0"/>
      <w:marBottom w:val="0"/>
      <w:divBdr>
        <w:top w:val="none" w:sz="0" w:space="0" w:color="auto"/>
        <w:left w:val="none" w:sz="0" w:space="0" w:color="auto"/>
        <w:bottom w:val="none" w:sz="0" w:space="0" w:color="auto"/>
        <w:right w:val="none" w:sz="0" w:space="0" w:color="auto"/>
      </w:divBdr>
    </w:div>
    <w:div w:id="783187490">
      <w:bodyDiv w:val="1"/>
      <w:marLeft w:val="0"/>
      <w:marRight w:val="0"/>
      <w:marTop w:val="0"/>
      <w:marBottom w:val="0"/>
      <w:divBdr>
        <w:top w:val="none" w:sz="0" w:space="0" w:color="auto"/>
        <w:left w:val="none" w:sz="0" w:space="0" w:color="auto"/>
        <w:bottom w:val="none" w:sz="0" w:space="0" w:color="auto"/>
        <w:right w:val="none" w:sz="0" w:space="0" w:color="auto"/>
      </w:divBdr>
    </w:div>
    <w:div w:id="786048206">
      <w:bodyDiv w:val="1"/>
      <w:marLeft w:val="0"/>
      <w:marRight w:val="0"/>
      <w:marTop w:val="0"/>
      <w:marBottom w:val="0"/>
      <w:divBdr>
        <w:top w:val="none" w:sz="0" w:space="0" w:color="auto"/>
        <w:left w:val="none" w:sz="0" w:space="0" w:color="auto"/>
        <w:bottom w:val="none" w:sz="0" w:space="0" w:color="auto"/>
        <w:right w:val="none" w:sz="0" w:space="0" w:color="auto"/>
      </w:divBdr>
    </w:div>
    <w:div w:id="786508902">
      <w:bodyDiv w:val="1"/>
      <w:marLeft w:val="0"/>
      <w:marRight w:val="0"/>
      <w:marTop w:val="0"/>
      <w:marBottom w:val="0"/>
      <w:divBdr>
        <w:top w:val="none" w:sz="0" w:space="0" w:color="auto"/>
        <w:left w:val="none" w:sz="0" w:space="0" w:color="auto"/>
        <w:bottom w:val="none" w:sz="0" w:space="0" w:color="auto"/>
        <w:right w:val="none" w:sz="0" w:space="0" w:color="auto"/>
      </w:divBdr>
    </w:div>
    <w:div w:id="799803859">
      <w:bodyDiv w:val="1"/>
      <w:marLeft w:val="0"/>
      <w:marRight w:val="0"/>
      <w:marTop w:val="0"/>
      <w:marBottom w:val="0"/>
      <w:divBdr>
        <w:top w:val="none" w:sz="0" w:space="0" w:color="auto"/>
        <w:left w:val="none" w:sz="0" w:space="0" w:color="auto"/>
        <w:bottom w:val="none" w:sz="0" w:space="0" w:color="auto"/>
        <w:right w:val="none" w:sz="0" w:space="0" w:color="auto"/>
      </w:divBdr>
    </w:div>
    <w:div w:id="801729716">
      <w:bodyDiv w:val="1"/>
      <w:marLeft w:val="0"/>
      <w:marRight w:val="0"/>
      <w:marTop w:val="0"/>
      <w:marBottom w:val="0"/>
      <w:divBdr>
        <w:top w:val="none" w:sz="0" w:space="0" w:color="auto"/>
        <w:left w:val="none" w:sz="0" w:space="0" w:color="auto"/>
        <w:bottom w:val="none" w:sz="0" w:space="0" w:color="auto"/>
        <w:right w:val="none" w:sz="0" w:space="0" w:color="auto"/>
      </w:divBdr>
    </w:div>
    <w:div w:id="803887911">
      <w:bodyDiv w:val="1"/>
      <w:marLeft w:val="0"/>
      <w:marRight w:val="0"/>
      <w:marTop w:val="0"/>
      <w:marBottom w:val="0"/>
      <w:divBdr>
        <w:top w:val="none" w:sz="0" w:space="0" w:color="auto"/>
        <w:left w:val="none" w:sz="0" w:space="0" w:color="auto"/>
        <w:bottom w:val="none" w:sz="0" w:space="0" w:color="auto"/>
        <w:right w:val="none" w:sz="0" w:space="0" w:color="auto"/>
      </w:divBdr>
    </w:div>
    <w:div w:id="816608895">
      <w:bodyDiv w:val="1"/>
      <w:marLeft w:val="0"/>
      <w:marRight w:val="0"/>
      <w:marTop w:val="0"/>
      <w:marBottom w:val="0"/>
      <w:divBdr>
        <w:top w:val="none" w:sz="0" w:space="0" w:color="auto"/>
        <w:left w:val="none" w:sz="0" w:space="0" w:color="auto"/>
        <w:bottom w:val="none" w:sz="0" w:space="0" w:color="auto"/>
        <w:right w:val="none" w:sz="0" w:space="0" w:color="auto"/>
      </w:divBdr>
    </w:div>
    <w:div w:id="828441542">
      <w:bodyDiv w:val="1"/>
      <w:marLeft w:val="0"/>
      <w:marRight w:val="0"/>
      <w:marTop w:val="0"/>
      <w:marBottom w:val="0"/>
      <w:divBdr>
        <w:top w:val="none" w:sz="0" w:space="0" w:color="auto"/>
        <w:left w:val="none" w:sz="0" w:space="0" w:color="auto"/>
        <w:bottom w:val="none" w:sz="0" w:space="0" w:color="auto"/>
        <w:right w:val="none" w:sz="0" w:space="0" w:color="auto"/>
      </w:divBdr>
    </w:div>
    <w:div w:id="850267112">
      <w:bodyDiv w:val="1"/>
      <w:marLeft w:val="0"/>
      <w:marRight w:val="0"/>
      <w:marTop w:val="0"/>
      <w:marBottom w:val="0"/>
      <w:divBdr>
        <w:top w:val="none" w:sz="0" w:space="0" w:color="auto"/>
        <w:left w:val="none" w:sz="0" w:space="0" w:color="auto"/>
        <w:bottom w:val="none" w:sz="0" w:space="0" w:color="auto"/>
        <w:right w:val="none" w:sz="0" w:space="0" w:color="auto"/>
      </w:divBdr>
    </w:div>
    <w:div w:id="860319906">
      <w:bodyDiv w:val="1"/>
      <w:marLeft w:val="0"/>
      <w:marRight w:val="0"/>
      <w:marTop w:val="0"/>
      <w:marBottom w:val="0"/>
      <w:divBdr>
        <w:top w:val="none" w:sz="0" w:space="0" w:color="auto"/>
        <w:left w:val="none" w:sz="0" w:space="0" w:color="auto"/>
        <w:bottom w:val="none" w:sz="0" w:space="0" w:color="auto"/>
        <w:right w:val="none" w:sz="0" w:space="0" w:color="auto"/>
      </w:divBdr>
    </w:div>
    <w:div w:id="868299832">
      <w:bodyDiv w:val="1"/>
      <w:marLeft w:val="0"/>
      <w:marRight w:val="0"/>
      <w:marTop w:val="0"/>
      <w:marBottom w:val="0"/>
      <w:divBdr>
        <w:top w:val="none" w:sz="0" w:space="0" w:color="auto"/>
        <w:left w:val="none" w:sz="0" w:space="0" w:color="auto"/>
        <w:bottom w:val="none" w:sz="0" w:space="0" w:color="auto"/>
        <w:right w:val="none" w:sz="0" w:space="0" w:color="auto"/>
      </w:divBdr>
    </w:div>
    <w:div w:id="881214115">
      <w:bodyDiv w:val="1"/>
      <w:marLeft w:val="0"/>
      <w:marRight w:val="0"/>
      <w:marTop w:val="0"/>
      <w:marBottom w:val="0"/>
      <w:divBdr>
        <w:top w:val="none" w:sz="0" w:space="0" w:color="auto"/>
        <w:left w:val="none" w:sz="0" w:space="0" w:color="auto"/>
        <w:bottom w:val="none" w:sz="0" w:space="0" w:color="auto"/>
        <w:right w:val="none" w:sz="0" w:space="0" w:color="auto"/>
      </w:divBdr>
    </w:div>
    <w:div w:id="883296227">
      <w:bodyDiv w:val="1"/>
      <w:marLeft w:val="0"/>
      <w:marRight w:val="0"/>
      <w:marTop w:val="0"/>
      <w:marBottom w:val="0"/>
      <w:divBdr>
        <w:top w:val="none" w:sz="0" w:space="0" w:color="auto"/>
        <w:left w:val="none" w:sz="0" w:space="0" w:color="auto"/>
        <w:bottom w:val="none" w:sz="0" w:space="0" w:color="auto"/>
        <w:right w:val="none" w:sz="0" w:space="0" w:color="auto"/>
      </w:divBdr>
    </w:div>
    <w:div w:id="886261581">
      <w:bodyDiv w:val="1"/>
      <w:marLeft w:val="0"/>
      <w:marRight w:val="0"/>
      <w:marTop w:val="0"/>
      <w:marBottom w:val="0"/>
      <w:divBdr>
        <w:top w:val="none" w:sz="0" w:space="0" w:color="auto"/>
        <w:left w:val="none" w:sz="0" w:space="0" w:color="auto"/>
        <w:bottom w:val="none" w:sz="0" w:space="0" w:color="auto"/>
        <w:right w:val="none" w:sz="0" w:space="0" w:color="auto"/>
      </w:divBdr>
    </w:div>
    <w:div w:id="897130944">
      <w:bodyDiv w:val="1"/>
      <w:marLeft w:val="0"/>
      <w:marRight w:val="0"/>
      <w:marTop w:val="0"/>
      <w:marBottom w:val="0"/>
      <w:divBdr>
        <w:top w:val="none" w:sz="0" w:space="0" w:color="auto"/>
        <w:left w:val="none" w:sz="0" w:space="0" w:color="auto"/>
        <w:bottom w:val="none" w:sz="0" w:space="0" w:color="auto"/>
        <w:right w:val="none" w:sz="0" w:space="0" w:color="auto"/>
      </w:divBdr>
    </w:div>
    <w:div w:id="909654917">
      <w:bodyDiv w:val="1"/>
      <w:marLeft w:val="0"/>
      <w:marRight w:val="0"/>
      <w:marTop w:val="0"/>
      <w:marBottom w:val="0"/>
      <w:divBdr>
        <w:top w:val="none" w:sz="0" w:space="0" w:color="auto"/>
        <w:left w:val="none" w:sz="0" w:space="0" w:color="auto"/>
        <w:bottom w:val="none" w:sz="0" w:space="0" w:color="auto"/>
        <w:right w:val="none" w:sz="0" w:space="0" w:color="auto"/>
      </w:divBdr>
    </w:div>
    <w:div w:id="925456895">
      <w:bodyDiv w:val="1"/>
      <w:marLeft w:val="0"/>
      <w:marRight w:val="0"/>
      <w:marTop w:val="0"/>
      <w:marBottom w:val="0"/>
      <w:divBdr>
        <w:top w:val="none" w:sz="0" w:space="0" w:color="auto"/>
        <w:left w:val="none" w:sz="0" w:space="0" w:color="auto"/>
        <w:bottom w:val="none" w:sz="0" w:space="0" w:color="auto"/>
        <w:right w:val="none" w:sz="0" w:space="0" w:color="auto"/>
      </w:divBdr>
      <w:divsChild>
        <w:div w:id="84350902">
          <w:marLeft w:val="0"/>
          <w:marRight w:val="0"/>
          <w:marTop w:val="0"/>
          <w:marBottom w:val="0"/>
          <w:divBdr>
            <w:top w:val="none" w:sz="0" w:space="0" w:color="auto"/>
            <w:left w:val="none" w:sz="0" w:space="0" w:color="auto"/>
            <w:bottom w:val="none" w:sz="0" w:space="0" w:color="auto"/>
            <w:right w:val="none" w:sz="0" w:space="0" w:color="auto"/>
          </w:divBdr>
        </w:div>
      </w:divsChild>
    </w:div>
    <w:div w:id="936792733">
      <w:bodyDiv w:val="1"/>
      <w:marLeft w:val="0"/>
      <w:marRight w:val="0"/>
      <w:marTop w:val="0"/>
      <w:marBottom w:val="0"/>
      <w:divBdr>
        <w:top w:val="none" w:sz="0" w:space="0" w:color="auto"/>
        <w:left w:val="none" w:sz="0" w:space="0" w:color="auto"/>
        <w:bottom w:val="none" w:sz="0" w:space="0" w:color="auto"/>
        <w:right w:val="none" w:sz="0" w:space="0" w:color="auto"/>
      </w:divBdr>
    </w:div>
    <w:div w:id="993870592">
      <w:bodyDiv w:val="1"/>
      <w:marLeft w:val="0"/>
      <w:marRight w:val="0"/>
      <w:marTop w:val="0"/>
      <w:marBottom w:val="0"/>
      <w:divBdr>
        <w:top w:val="none" w:sz="0" w:space="0" w:color="auto"/>
        <w:left w:val="none" w:sz="0" w:space="0" w:color="auto"/>
        <w:bottom w:val="none" w:sz="0" w:space="0" w:color="auto"/>
        <w:right w:val="none" w:sz="0" w:space="0" w:color="auto"/>
      </w:divBdr>
      <w:divsChild>
        <w:div w:id="1968312860">
          <w:marLeft w:val="0"/>
          <w:marRight w:val="0"/>
          <w:marTop w:val="0"/>
          <w:marBottom w:val="0"/>
          <w:divBdr>
            <w:top w:val="none" w:sz="0" w:space="0" w:color="auto"/>
            <w:left w:val="none" w:sz="0" w:space="0" w:color="auto"/>
            <w:bottom w:val="none" w:sz="0" w:space="0" w:color="auto"/>
            <w:right w:val="none" w:sz="0" w:space="0" w:color="auto"/>
          </w:divBdr>
        </w:div>
      </w:divsChild>
    </w:div>
    <w:div w:id="997273753">
      <w:bodyDiv w:val="1"/>
      <w:marLeft w:val="0"/>
      <w:marRight w:val="0"/>
      <w:marTop w:val="0"/>
      <w:marBottom w:val="0"/>
      <w:divBdr>
        <w:top w:val="none" w:sz="0" w:space="0" w:color="auto"/>
        <w:left w:val="none" w:sz="0" w:space="0" w:color="auto"/>
        <w:bottom w:val="none" w:sz="0" w:space="0" w:color="auto"/>
        <w:right w:val="none" w:sz="0" w:space="0" w:color="auto"/>
      </w:divBdr>
    </w:div>
    <w:div w:id="1005401451">
      <w:bodyDiv w:val="1"/>
      <w:marLeft w:val="0"/>
      <w:marRight w:val="0"/>
      <w:marTop w:val="0"/>
      <w:marBottom w:val="0"/>
      <w:divBdr>
        <w:top w:val="none" w:sz="0" w:space="0" w:color="auto"/>
        <w:left w:val="none" w:sz="0" w:space="0" w:color="auto"/>
        <w:bottom w:val="none" w:sz="0" w:space="0" w:color="auto"/>
        <w:right w:val="none" w:sz="0" w:space="0" w:color="auto"/>
      </w:divBdr>
    </w:div>
    <w:div w:id="1036587128">
      <w:bodyDiv w:val="1"/>
      <w:marLeft w:val="0"/>
      <w:marRight w:val="0"/>
      <w:marTop w:val="0"/>
      <w:marBottom w:val="0"/>
      <w:divBdr>
        <w:top w:val="none" w:sz="0" w:space="0" w:color="auto"/>
        <w:left w:val="none" w:sz="0" w:space="0" w:color="auto"/>
        <w:bottom w:val="none" w:sz="0" w:space="0" w:color="auto"/>
        <w:right w:val="none" w:sz="0" w:space="0" w:color="auto"/>
      </w:divBdr>
    </w:div>
    <w:div w:id="1041828845">
      <w:bodyDiv w:val="1"/>
      <w:marLeft w:val="0"/>
      <w:marRight w:val="0"/>
      <w:marTop w:val="0"/>
      <w:marBottom w:val="0"/>
      <w:divBdr>
        <w:top w:val="none" w:sz="0" w:space="0" w:color="auto"/>
        <w:left w:val="none" w:sz="0" w:space="0" w:color="auto"/>
        <w:bottom w:val="none" w:sz="0" w:space="0" w:color="auto"/>
        <w:right w:val="none" w:sz="0" w:space="0" w:color="auto"/>
      </w:divBdr>
    </w:div>
    <w:div w:id="1050887060">
      <w:bodyDiv w:val="1"/>
      <w:marLeft w:val="0"/>
      <w:marRight w:val="0"/>
      <w:marTop w:val="0"/>
      <w:marBottom w:val="0"/>
      <w:divBdr>
        <w:top w:val="none" w:sz="0" w:space="0" w:color="auto"/>
        <w:left w:val="none" w:sz="0" w:space="0" w:color="auto"/>
        <w:bottom w:val="none" w:sz="0" w:space="0" w:color="auto"/>
        <w:right w:val="none" w:sz="0" w:space="0" w:color="auto"/>
      </w:divBdr>
    </w:div>
    <w:div w:id="1063602461">
      <w:bodyDiv w:val="1"/>
      <w:marLeft w:val="0"/>
      <w:marRight w:val="0"/>
      <w:marTop w:val="0"/>
      <w:marBottom w:val="0"/>
      <w:divBdr>
        <w:top w:val="none" w:sz="0" w:space="0" w:color="auto"/>
        <w:left w:val="none" w:sz="0" w:space="0" w:color="auto"/>
        <w:bottom w:val="none" w:sz="0" w:space="0" w:color="auto"/>
        <w:right w:val="none" w:sz="0" w:space="0" w:color="auto"/>
      </w:divBdr>
    </w:div>
    <w:div w:id="1083451873">
      <w:bodyDiv w:val="1"/>
      <w:marLeft w:val="0"/>
      <w:marRight w:val="0"/>
      <w:marTop w:val="0"/>
      <w:marBottom w:val="0"/>
      <w:divBdr>
        <w:top w:val="none" w:sz="0" w:space="0" w:color="auto"/>
        <w:left w:val="none" w:sz="0" w:space="0" w:color="auto"/>
        <w:bottom w:val="none" w:sz="0" w:space="0" w:color="auto"/>
        <w:right w:val="none" w:sz="0" w:space="0" w:color="auto"/>
      </w:divBdr>
    </w:div>
    <w:div w:id="1085685367">
      <w:bodyDiv w:val="1"/>
      <w:marLeft w:val="0"/>
      <w:marRight w:val="0"/>
      <w:marTop w:val="0"/>
      <w:marBottom w:val="0"/>
      <w:divBdr>
        <w:top w:val="none" w:sz="0" w:space="0" w:color="auto"/>
        <w:left w:val="none" w:sz="0" w:space="0" w:color="auto"/>
        <w:bottom w:val="none" w:sz="0" w:space="0" w:color="auto"/>
        <w:right w:val="none" w:sz="0" w:space="0" w:color="auto"/>
      </w:divBdr>
    </w:div>
    <w:div w:id="1099176715">
      <w:bodyDiv w:val="1"/>
      <w:marLeft w:val="0"/>
      <w:marRight w:val="0"/>
      <w:marTop w:val="0"/>
      <w:marBottom w:val="0"/>
      <w:divBdr>
        <w:top w:val="none" w:sz="0" w:space="0" w:color="auto"/>
        <w:left w:val="none" w:sz="0" w:space="0" w:color="auto"/>
        <w:bottom w:val="none" w:sz="0" w:space="0" w:color="auto"/>
        <w:right w:val="none" w:sz="0" w:space="0" w:color="auto"/>
      </w:divBdr>
    </w:div>
    <w:div w:id="1129661382">
      <w:bodyDiv w:val="1"/>
      <w:marLeft w:val="0"/>
      <w:marRight w:val="0"/>
      <w:marTop w:val="0"/>
      <w:marBottom w:val="0"/>
      <w:divBdr>
        <w:top w:val="none" w:sz="0" w:space="0" w:color="auto"/>
        <w:left w:val="none" w:sz="0" w:space="0" w:color="auto"/>
        <w:bottom w:val="none" w:sz="0" w:space="0" w:color="auto"/>
        <w:right w:val="none" w:sz="0" w:space="0" w:color="auto"/>
      </w:divBdr>
    </w:div>
    <w:div w:id="1137189712">
      <w:bodyDiv w:val="1"/>
      <w:marLeft w:val="0"/>
      <w:marRight w:val="0"/>
      <w:marTop w:val="0"/>
      <w:marBottom w:val="0"/>
      <w:divBdr>
        <w:top w:val="none" w:sz="0" w:space="0" w:color="auto"/>
        <w:left w:val="none" w:sz="0" w:space="0" w:color="auto"/>
        <w:bottom w:val="none" w:sz="0" w:space="0" w:color="auto"/>
        <w:right w:val="none" w:sz="0" w:space="0" w:color="auto"/>
      </w:divBdr>
    </w:div>
    <w:div w:id="1147208387">
      <w:bodyDiv w:val="1"/>
      <w:marLeft w:val="0"/>
      <w:marRight w:val="0"/>
      <w:marTop w:val="0"/>
      <w:marBottom w:val="0"/>
      <w:divBdr>
        <w:top w:val="none" w:sz="0" w:space="0" w:color="auto"/>
        <w:left w:val="none" w:sz="0" w:space="0" w:color="auto"/>
        <w:bottom w:val="none" w:sz="0" w:space="0" w:color="auto"/>
        <w:right w:val="none" w:sz="0" w:space="0" w:color="auto"/>
      </w:divBdr>
    </w:div>
    <w:div w:id="1173178826">
      <w:bodyDiv w:val="1"/>
      <w:marLeft w:val="0"/>
      <w:marRight w:val="0"/>
      <w:marTop w:val="0"/>
      <w:marBottom w:val="0"/>
      <w:divBdr>
        <w:top w:val="none" w:sz="0" w:space="0" w:color="auto"/>
        <w:left w:val="none" w:sz="0" w:space="0" w:color="auto"/>
        <w:bottom w:val="none" w:sz="0" w:space="0" w:color="auto"/>
        <w:right w:val="none" w:sz="0" w:space="0" w:color="auto"/>
      </w:divBdr>
      <w:divsChild>
        <w:div w:id="1029263634">
          <w:marLeft w:val="0"/>
          <w:marRight w:val="0"/>
          <w:marTop w:val="0"/>
          <w:marBottom w:val="0"/>
          <w:divBdr>
            <w:top w:val="none" w:sz="0" w:space="0" w:color="auto"/>
            <w:left w:val="none" w:sz="0" w:space="0" w:color="auto"/>
            <w:bottom w:val="none" w:sz="0" w:space="0" w:color="auto"/>
            <w:right w:val="none" w:sz="0" w:space="0" w:color="auto"/>
          </w:divBdr>
        </w:div>
      </w:divsChild>
    </w:div>
    <w:div w:id="1185898560">
      <w:bodyDiv w:val="1"/>
      <w:marLeft w:val="0"/>
      <w:marRight w:val="0"/>
      <w:marTop w:val="0"/>
      <w:marBottom w:val="0"/>
      <w:divBdr>
        <w:top w:val="none" w:sz="0" w:space="0" w:color="auto"/>
        <w:left w:val="none" w:sz="0" w:space="0" w:color="auto"/>
        <w:bottom w:val="none" w:sz="0" w:space="0" w:color="auto"/>
        <w:right w:val="none" w:sz="0" w:space="0" w:color="auto"/>
      </w:divBdr>
    </w:div>
    <w:div w:id="1218513929">
      <w:bodyDiv w:val="1"/>
      <w:marLeft w:val="0"/>
      <w:marRight w:val="0"/>
      <w:marTop w:val="0"/>
      <w:marBottom w:val="0"/>
      <w:divBdr>
        <w:top w:val="none" w:sz="0" w:space="0" w:color="auto"/>
        <w:left w:val="none" w:sz="0" w:space="0" w:color="auto"/>
        <w:bottom w:val="none" w:sz="0" w:space="0" w:color="auto"/>
        <w:right w:val="none" w:sz="0" w:space="0" w:color="auto"/>
      </w:divBdr>
    </w:div>
    <w:div w:id="1241066039">
      <w:bodyDiv w:val="1"/>
      <w:marLeft w:val="0"/>
      <w:marRight w:val="0"/>
      <w:marTop w:val="0"/>
      <w:marBottom w:val="0"/>
      <w:divBdr>
        <w:top w:val="none" w:sz="0" w:space="0" w:color="auto"/>
        <w:left w:val="none" w:sz="0" w:space="0" w:color="auto"/>
        <w:bottom w:val="none" w:sz="0" w:space="0" w:color="auto"/>
        <w:right w:val="none" w:sz="0" w:space="0" w:color="auto"/>
      </w:divBdr>
      <w:divsChild>
        <w:div w:id="1805805283">
          <w:marLeft w:val="0"/>
          <w:marRight w:val="0"/>
          <w:marTop w:val="0"/>
          <w:marBottom w:val="0"/>
          <w:divBdr>
            <w:top w:val="none" w:sz="0" w:space="0" w:color="auto"/>
            <w:left w:val="none" w:sz="0" w:space="0" w:color="auto"/>
            <w:bottom w:val="none" w:sz="0" w:space="0" w:color="auto"/>
            <w:right w:val="none" w:sz="0" w:space="0" w:color="auto"/>
          </w:divBdr>
        </w:div>
      </w:divsChild>
    </w:div>
    <w:div w:id="1241252430">
      <w:bodyDiv w:val="1"/>
      <w:marLeft w:val="0"/>
      <w:marRight w:val="0"/>
      <w:marTop w:val="0"/>
      <w:marBottom w:val="0"/>
      <w:divBdr>
        <w:top w:val="none" w:sz="0" w:space="0" w:color="auto"/>
        <w:left w:val="none" w:sz="0" w:space="0" w:color="auto"/>
        <w:bottom w:val="none" w:sz="0" w:space="0" w:color="auto"/>
        <w:right w:val="none" w:sz="0" w:space="0" w:color="auto"/>
      </w:divBdr>
    </w:div>
    <w:div w:id="1259217837">
      <w:bodyDiv w:val="1"/>
      <w:marLeft w:val="0"/>
      <w:marRight w:val="0"/>
      <w:marTop w:val="0"/>
      <w:marBottom w:val="0"/>
      <w:divBdr>
        <w:top w:val="none" w:sz="0" w:space="0" w:color="auto"/>
        <w:left w:val="none" w:sz="0" w:space="0" w:color="auto"/>
        <w:bottom w:val="none" w:sz="0" w:space="0" w:color="auto"/>
        <w:right w:val="none" w:sz="0" w:space="0" w:color="auto"/>
      </w:divBdr>
    </w:div>
    <w:div w:id="1260798406">
      <w:bodyDiv w:val="1"/>
      <w:marLeft w:val="0"/>
      <w:marRight w:val="0"/>
      <w:marTop w:val="0"/>
      <w:marBottom w:val="0"/>
      <w:divBdr>
        <w:top w:val="none" w:sz="0" w:space="0" w:color="auto"/>
        <w:left w:val="none" w:sz="0" w:space="0" w:color="auto"/>
        <w:bottom w:val="none" w:sz="0" w:space="0" w:color="auto"/>
        <w:right w:val="none" w:sz="0" w:space="0" w:color="auto"/>
      </w:divBdr>
    </w:div>
    <w:div w:id="1281034967">
      <w:bodyDiv w:val="1"/>
      <w:marLeft w:val="0"/>
      <w:marRight w:val="0"/>
      <w:marTop w:val="0"/>
      <w:marBottom w:val="0"/>
      <w:divBdr>
        <w:top w:val="none" w:sz="0" w:space="0" w:color="auto"/>
        <w:left w:val="none" w:sz="0" w:space="0" w:color="auto"/>
        <w:bottom w:val="none" w:sz="0" w:space="0" w:color="auto"/>
        <w:right w:val="none" w:sz="0" w:space="0" w:color="auto"/>
      </w:divBdr>
    </w:div>
    <w:div w:id="1298948000">
      <w:bodyDiv w:val="1"/>
      <w:marLeft w:val="0"/>
      <w:marRight w:val="0"/>
      <w:marTop w:val="0"/>
      <w:marBottom w:val="0"/>
      <w:divBdr>
        <w:top w:val="none" w:sz="0" w:space="0" w:color="auto"/>
        <w:left w:val="none" w:sz="0" w:space="0" w:color="auto"/>
        <w:bottom w:val="none" w:sz="0" w:space="0" w:color="auto"/>
        <w:right w:val="none" w:sz="0" w:space="0" w:color="auto"/>
      </w:divBdr>
    </w:div>
    <w:div w:id="1321612840">
      <w:bodyDiv w:val="1"/>
      <w:marLeft w:val="0"/>
      <w:marRight w:val="0"/>
      <w:marTop w:val="0"/>
      <w:marBottom w:val="0"/>
      <w:divBdr>
        <w:top w:val="none" w:sz="0" w:space="0" w:color="auto"/>
        <w:left w:val="none" w:sz="0" w:space="0" w:color="auto"/>
        <w:bottom w:val="none" w:sz="0" w:space="0" w:color="auto"/>
        <w:right w:val="none" w:sz="0" w:space="0" w:color="auto"/>
      </w:divBdr>
      <w:divsChild>
        <w:div w:id="1539201879">
          <w:marLeft w:val="0"/>
          <w:marRight w:val="0"/>
          <w:marTop w:val="0"/>
          <w:marBottom w:val="0"/>
          <w:divBdr>
            <w:top w:val="none" w:sz="0" w:space="0" w:color="auto"/>
            <w:left w:val="none" w:sz="0" w:space="0" w:color="auto"/>
            <w:bottom w:val="none" w:sz="0" w:space="0" w:color="auto"/>
            <w:right w:val="none" w:sz="0" w:space="0" w:color="auto"/>
          </w:divBdr>
        </w:div>
      </w:divsChild>
    </w:div>
    <w:div w:id="1327050644">
      <w:bodyDiv w:val="1"/>
      <w:marLeft w:val="0"/>
      <w:marRight w:val="0"/>
      <w:marTop w:val="0"/>
      <w:marBottom w:val="0"/>
      <w:divBdr>
        <w:top w:val="none" w:sz="0" w:space="0" w:color="auto"/>
        <w:left w:val="none" w:sz="0" w:space="0" w:color="auto"/>
        <w:bottom w:val="none" w:sz="0" w:space="0" w:color="auto"/>
        <w:right w:val="none" w:sz="0" w:space="0" w:color="auto"/>
      </w:divBdr>
    </w:div>
    <w:div w:id="1329479756">
      <w:bodyDiv w:val="1"/>
      <w:marLeft w:val="0"/>
      <w:marRight w:val="0"/>
      <w:marTop w:val="0"/>
      <w:marBottom w:val="0"/>
      <w:divBdr>
        <w:top w:val="none" w:sz="0" w:space="0" w:color="auto"/>
        <w:left w:val="none" w:sz="0" w:space="0" w:color="auto"/>
        <w:bottom w:val="none" w:sz="0" w:space="0" w:color="auto"/>
        <w:right w:val="none" w:sz="0" w:space="0" w:color="auto"/>
      </w:divBdr>
    </w:div>
    <w:div w:id="1336957023">
      <w:bodyDiv w:val="1"/>
      <w:marLeft w:val="0"/>
      <w:marRight w:val="0"/>
      <w:marTop w:val="0"/>
      <w:marBottom w:val="0"/>
      <w:divBdr>
        <w:top w:val="none" w:sz="0" w:space="0" w:color="auto"/>
        <w:left w:val="none" w:sz="0" w:space="0" w:color="auto"/>
        <w:bottom w:val="none" w:sz="0" w:space="0" w:color="auto"/>
        <w:right w:val="none" w:sz="0" w:space="0" w:color="auto"/>
      </w:divBdr>
      <w:divsChild>
        <w:div w:id="1466894565">
          <w:marLeft w:val="0"/>
          <w:marRight w:val="0"/>
          <w:marTop w:val="0"/>
          <w:marBottom w:val="0"/>
          <w:divBdr>
            <w:top w:val="none" w:sz="0" w:space="0" w:color="auto"/>
            <w:left w:val="none" w:sz="0" w:space="0" w:color="auto"/>
            <w:bottom w:val="none" w:sz="0" w:space="0" w:color="auto"/>
            <w:right w:val="none" w:sz="0" w:space="0" w:color="auto"/>
          </w:divBdr>
        </w:div>
      </w:divsChild>
    </w:div>
    <w:div w:id="1352995187">
      <w:bodyDiv w:val="1"/>
      <w:marLeft w:val="0"/>
      <w:marRight w:val="0"/>
      <w:marTop w:val="0"/>
      <w:marBottom w:val="0"/>
      <w:divBdr>
        <w:top w:val="none" w:sz="0" w:space="0" w:color="auto"/>
        <w:left w:val="none" w:sz="0" w:space="0" w:color="auto"/>
        <w:bottom w:val="none" w:sz="0" w:space="0" w:color="auto"/>
        <w:right w:val="none" w:sz="0" w:space="0" w:color="auto"/>
      </w:divBdr>
    </w:div>
    <w:div w:id="1363050203">
      <w:bodyDiv w:val="1"/>
      <w:marLeft w:val="0"/>
      <w:marRight w:val="0"/>
      <w:marTop w:val="0"/>
      <w:marBottom w:val="0"/>
      <w:divBdr>
        <w:top w:val="none" w:sz="0" w:space="0" w:color="auto"/>
        <w:left w:val="none" w:sz="0" w:space="0" w:color="auto"/>
        <w:bottom w:val="none" w:sz="0" w:space="0" w:color="auto"/>
        <w:right w:val="none" w:sz="0" w:space="0" w:color="auto"/>
      </w:divBdr>
    </w:div>
    <w:div w:id="1372875558">
      <w:bodyDiv w:val="1"/>
      <w:marLeft w:val="0"/>
      <w:marRight w:val="0"/>
      <w:marTop w:val="0"/>
      <w:marBottom w:val="0"/>
      <w:divBdr>
        <w:top w:val="none" w:sz="0" w:space="0" w:color="auto"/>
        <w:left w:val="none" w:sz="0" w:space="0" w:color="auto"/>
        <w:bottom w:val="none" w:sz="0" w:space="0" w:color="auto"/>
        <w:right w:val="none" w:sz="0" w:space="0" w:color="auto"/>
      </w:divBdr>
    </w:div>
    <w:div w:id="1374109817">
      <w:bodyDiv w:val="1"/>
      <w:marLeft w:val="0"/>
      <w:marRight w:val="0"/>
      <w:marTop w:val="0"/>
      <w:marBottom w:val="0"/>
      <w:divBdr>
        <w:top w:val="none" w:sz="0" w:space="0" w:color="auto"/>
        <w:left w:val="none" w:sz="0" w:space="0" w:color="auto"/>
        <w:bottom w:val="none" w:sz="0" w:space="0" w:color="auto"/>
        <w:right w:val="none" w:sz="0" w:space="0" w:color="auto"/>
      </w:divBdr>
    </w:div>
    <w:div w:id="1375544754">
      <w:bodyDiv w:val="1"/>
      <w:marLeft w:val="0"/>
      <w:marRight w:val="0"/>
      <w:marTop w:val="0"/>
      <w:marBottom w:val="0"/>
      <w:divBdr>
        <w:top w:val="none" w:sz="0" w:space="0" w:color="auto"/>
        <w:left w:val="none" w:sz="0" w:space="0" w:color="auto"/>
        <w:bottom w:val="none" w:sz="0" w:space="0" w:color="auto"/>
        <w:right w:val="none" w:sz="0" w:space="0" w:color="auto"/>
      </w:divBdr>
    </w:div>
    <w:div w:id="1383553326">
      <w:bodyDiv w:val="1"/>
      <w:marLeft w:val="0"/>
      <w:marRight w:val="0"/>
      <w:marTop w:val="0"/>
      <w:marBottom w:val="0"/>
      <w:divBdr>
        <w:top w:val="none" w:sz="0" w:space="0" w:color="auto"/>
        <w:left w:val="none" w:sz="0" w:space="0" w:color="auto"/>
        <w:bottom w:val="none" w:sz="0" w:space="0" w:color="auto"/>
        <w:right w:val="none" w:sz="0" w:space="0" w:color="auto"/>
      </w:divBdr>
      <w:divsChild>
        <w:div w:id="632642643">
          <w:marLeft w:val="0"/>
          <w:marRight w:val="0"/>
          <w:marTop w:val="0"/>
          <w:marBottom w:val="0"/>
          <w:divBdr>
            <w:top w:val="none" w:sz="0" w:space="0" w:color="auto"/>
            <w:left w:val="none" w:sz="0" w:space="0" w:color="auto"/>
            <w:bottom w:val="none" w:sz="0" w:space="0" w:color="auto"/>
            <w:right w:val="none" w:sz="0" w:space="0" w:color="auto"/>
          </w:divBdr>
        </w:div>
      </w:divsChild>
    </w:div>
    <w:div w:id="1410616903">
      <w:bodyDiv w:val="1"/>
      <w:marLeft w:val="0"/>
      <w:marRight w:val="0"/>
      <w:marTop w:val="0"/>
      <w:marBottom w:val="0"/>
      <w:divBdr>
        <w:top w:val="none" w:sz="0" w:space="0" w:color="auto"/>
        <w:left w:val="none" w:sz="0" w:space="0" w:color="auto"/>
        <w:bottom w:val="none" w:sz="0" w:space="0" w:color="auto"/>
        <w:right w:val="none" w:sz="0" w:space="0" w:color="auto"/>
      </w:divBdr>
    </w:div>
    <w:div w:id="1413159680">
      <w:bodyDiv w:val="1"/>
      <w:marLeft w:val="0"/>
      <w:marRight w:val="0"/>
      <w:marTop w:val="0"/>
      <w:marBottom w:val="0"/>
      <w:divBdr>
        <w:top w:val="none" w:sz="0" w:space="0" w:color="auto"/>
        <w:left w:val="none" w:sz="0" w:space="0" w:color="auto"/>
        <w:bottom w:val="none" w:sz="0" w:space="0" w:color="auto"/>
        <w:right w:val="none" w:sz="0" w:space="0" w:color="auto"/>
      </w:divBdr>
    </w:div>
    <w:div w:id="1425687337">
      <w:bodyDiv w:val="1"/>
      <w:marLeft w:val="0"/>
      <w:marRight w:val="0"/>
      <w:marTop w:val="0"/>
      <w:marBottom w:val="0"/>
      <w:divBdr>
        <w:top w:val="none" w:sz="0" w:space="0" w:color="auto"/>
        <w:left w:val="none" w:sz="0" w:space="0" w:color="auto"/>
        <w:bottom w:val="none" w:sz="0" w:space="0" w:color="auto"/>
        <w:right w:val="none" w:sz="0" w:space="0" w:color="auto"/>
      </w:divBdr>
    </w:div>
    <w:div w:id="1429037359">
      <w:bodyDiv w:val="1"/>
      <w:marLeft w:val="0"/>
      <w:marRight w:val="0"/>
      <w:marTop w:val="0"/>
      <w:marBottom w:val="0"/>
      <w:divBdr>
        <w:top w:val="none" w:sz="0" w:space="0" w:color="auto"/>
        <w:left w:val="none" w:sz="0" w:space="0" w:color="auto"/>
        <w:bottom w:val="none" w:sz="0" w:space="0" w:color="auto"/>
        <w:right w:val="none" w:sz="0" w:space="0" w:color="auto"/>
      </w:divBdr>
    </w:div>
    <w:div w:id="1429351180">
      <w:bodyDiv w:val="1"/>
      <w:marLeft w:val="0"/>
      <w:marRight w:val="0"/>
      <w:marTop w:val="0"/>
      <w:marBottom w:val="0"/>
      <w:divBdr>
        <w:top w:val="none" w:sz="0" w:space="0" w:color="auto"/>
        <w:left w:val="none" w:sz="0" w:space="0" w:color="auto"/>
        <w:bottom w:val="none" w:sz="0" w:space="0" w:color="auto"/>
        <w:right w:val="none" w:sz="0" w:space="0" w:color="auto"/>
      </w:divBdr>
    </w:div>
    <w:div w:id="1435979357">
      <w:bodyDiv w:val="1"/>
      <w:marLeft w:val="0"/>
      <w:marRight w:val="0"/>
      <w:marTop w:val="0"/>
      <w:marBottom w:val="0"/>
      <w:divBdr>
        <w:top w:val="none" w:sz="0" w:space="0" w:color="auto"/>
        <w:left w:val="none" w:sz="0" w:space="0" w:color="auto"/>
        <w:bottom w:val="none" w:sz="0" w:space="0" w:color="auto"/>
        <w:right w:val="none" w:sz="0" w:space="0" w:color="auto"/>
      </w:divBdr>
    </w:div>
    <w:div w:id="1441493857">
      <w:bodyDiv w:val="1"/>
      <w:marLeft w:val="0"/>
      <w:marRight w:val="0"/>
      <w:marTop w:val="0"/>
      <w:marBottom w:val="0"/>
      <w:divBdr>
        <w:top w:val="none" w:sz="0" w:space="0" w:color="auto"/>
        <w:left w:val="none" w:sz="0" w:space="0" w:color="auto"/>
        <w:bottom w:val="none" w:sz="0" w:space="0" w:color="auto"/>
        <w:right w:val="none" w:sz="0" w:space="0" w:color="auto"/>
      </w:divBdr>
    </w:div>
    <w:div w:id="1457872835">
      <w:bodyDiv w:val="1"/>
      <w:marLeft w:val="0"/>
      <w:marRight w:val="0"/>
      <w:marTop w:val="0"/>
      <w:marBottom w:val="0"/>
      <w:divBdr>
        <w:top w:val="none" w:sz="0" w:space="0" w:color="auto"/>
        <w:left w:val="none" w:sz="0" w:space="0" w:color="auto"/>
        <w:bottom w:val="none" w:sz="0" w:space="0" w:color="auto"/>
        <w:right w:val="none" w:sz="0" w:space="0" w:color="auto"/>
      </w:divBdr>
    </w:div>
    <w:div w:id="1457874244">
      <w:bodyDiv w:val="1"/>
      <w:marLeft w:val="0"/>
      <w:marRight w:val="0"/>
      <w:marTop w:val="0"/>
      <w:marBottom w:val="0"/>
      <w:divBdr>
        <w:top w:val="none" w:sz="0" w:space="0" w:color="auto"/>
        <w:left w:val="none" w:sz="0" w:space="0" w:color="auto"/>
        <w:bottom w:val="none" w:sz="0" w:space="0" w:color="auto"/>
        <w:right w:val="none" w:sz="0" w:space="0" w:color="auto"/>
      </w:divBdr>
    </w:div>
    <w:div w:id="1468082683">
      <w:bodyDiv w:val="1"/>
      <w:marLeft w:val="0"/>
      <w:marRight w:val="0"/>
      <w:marTop w:val="0"/>
      <w:marBottom w:val="0"/>
      <w:divBdr>
        <w:top w:val="none" w:sz="0" w:space="0" w:color="auto"/>
        <w:left w:val="none" w:sz="0" w:space="0" w:color="auto"/>
        <w:bottom w:val="none" w:sz="0" w:space="0" w:color="auto"/>
        <w:right w:val="none" w:sz="0" w:space="0" w:color="auto"/>
      </w:divBdr>
    </w:div>
    <w:div w:id="1469588063">
      <w:bodyDiv w:val="1"/>
      <w:marLeft w:val="0"/>
      <w:marRight w:val="0"/>
      <w:marTop w:val="0"/>
      <w:marBottom w:val="0"/>
      <w:divBdr>
        <w:top w:val="none" w:sz="0" w:space="0" w:color="auto"/>
        <w:left w:val="none" w:sz="0" w:space="0" w:color="auto"/>
        <w:bottom w:val="none" w:sz="0" w:space="0" w:color="auto"/>
        <w:right w:val="none" w:sz="0" w:space="0" w:color="auto"/>
      </w:divBdr>
    </w:div>
    <w:div w:id="1516114234">
      <w:bodyDiv w:val="1"/>
      <w:marLeft w:val="0"/>
      <w:marRight w:val="0"/>
      <w:marTop w:val="0"/>
      <w:marBottom w:val="0"/>
      <w:divBdr>
        <w:top w:val="none" w:sz="0" w:space="0" w:color="auto"/>
        <w:left w:val="none" w:sz="0" w:space="0" w:color="auto"/>
        <w:bottom w:val="none" w:sz="0" w:space="0" w:color="auto"/>
        <w:right w:val="none" w:sz="0" w:space="0" w:color="auto"/>
      </w:divBdr>
    </w:div>
    <w:div w:id="1527519779">
      <w:bodyDiv w:val="1"/>
      <w:marLeft w:val="0"/>
      <w:marRight w:val="0"/>
      <w:marTop w:val="0"/>
      <w:marBottom w:val="0"/>
      <w:divBdr>
        <w:top w:val="none" w:sz="0" w:space="0" w:color="auto"/>
        <w:left w:val="none" w:sz="0" w:space="0" w:color="auto"/>
        <w:bottom w:val="none" w:sz="0" w:space="0" w:color="auto"/>
        <w:right w:val="none" w:sz="0" w:space="0" w:color="auto"/>
      </w:divBdr>
    </w:div>
    <w:div w:id="1545943151">
      <w:bodyDiv w:val="1"/>
      <w:marLeft w:val="0"/>
      <w:marRight w:val="0"/>
      <w:marTop w:val="0"/>
      <w:marBottom w:val="0"/>
      <w:divBdr>
        <w:top w:val="none" w:sz="0" w:space="0" w:color="auto"/>
        <w:left w:val="none" w:sz="0" w:space="0" w:color="auto"/>
        <w:bottom w:val="none" w:sz="0" w:space="0" w:color="auto"/>
        <w:right w:val="none" w:sz="0" w:space="0" w:color="auto"/>
      </w:divBdr>
      <w:divsChild>
        <w:div w:id="337003116">
          <w:marLeft w:val="0"/>
          <w:marRight w:val="0"/>
          <w:marTop w:val="0"/>
          <w:marBottom w:val="0"/>
          <w:divBdr>
            <w:top w:val="none" w:sz="0" w:space="0" w:color="auto"/>
            <w:left w:val="none" w:sz="0" w:space="0" w:color="auto"/>
            <w:bottom w:val="none" w:sz="0" w:space="0" w:color="auto"/>
            <w:right w:val="none" w:sz="0" w:space="0" w:color="auto"/>
          </w:divBdr>
        </w:div>
        <w:div w:id="638456796">
          <w:marLeft w:val="0"/>
          <w:marRight w:val="0"/>
          <w:marTop w:val="0"/>
          <w:marBottom w:val="0"/>
          <w:divBdr>
            <w:top w:val="none" w:sz="0" w:space="0" w:color="auto"/>
            <w:left w:val="none" w:sz="0" w:space="0" w:color="auto"/>
            <w:bottom w:val="none" w:sz="0" w:space="0" w:color="auto"/>
            <w:right w:val="none" w:sz="0" w:space="0" w:color="auto"/>
          </w:divBdr>
        </w:div>
        <w:div w:id="961811366">
          <w:marLeft w:val="0"/>
          <w:marRight w:val="0"/>
          <w:marTop w:val="0"/>
          <w:marBottom w:val="0"/>
          <w:divBdr>
            <w:top w:val="none" w:sz="0" w:space="0" w:color="auto"/>
            <w:left w:val="none" w:sz="0" w:space="0" w:color="auto"/>
            <w:bottom w:val="none" w:sz="0" w:space="0" w:color="auto"/>
            <w:right w:val="none" w:sz="0" w:space="0" w:color="auto"/>
          </w:divBdr>
        </w:div>
        <w:div w:id="1231187552">
          <w:marLeft w:val="0"/>
          <w:marRight w:val="0"/>
          <w:marTop w:val="0"/>
          <w:marBottom w:val="0"/>
          <w:divBdr>
            <w:top w:val="none" w:sz="0" w:space="0" w:color="auto"/>
            <w:left w:val="none" w:sz="0" w:space="0" w:color="auto"/>
            <w:bottom w:val="none" w:sz="0" w:space="0" w:color="auto"/>
            <w:right w:val="none" w:sz="0" w:space="0" w:color="auto"/>
          </w:divBdr>
        </w:div>
        <w:div w:id="1236091677">
          <w:marLeft w:val="0"/>
          <w:marRight w:val="0"/>
          <w:marTop w:val="0"/>
          <w:marBottom w:val="0"/>
          <w:divBdr>
            <w:top w:val="none" w:sz="0" w:space="0" w:color="auto"/>
            <w:left w:val="none" w:sz="0" w:space="0" w:color="auto"/>
            <w:bottom w:val="none" w:sz="0" w:space="0" w:color="auto"/>
            <w:right w:val="none" w:sz="0" w:space="0" w:color="auto"/>
          </w:divBdr>
        </w:div>
        <w:div w:id="1272013665">
          <w:marLeft w:val="0"/>
          <w:marRight w:val="0"/>
          <w:marTop w:val="0"/>
          <w:marBottom w:val="0"/>
          <w:divBdr>
            <w:top w:val="none" w:sz="0" w:space="0" w:color="auto"/>
            <w:left w:val="none" w:sz="0" w:space="0" w:color="auto"/>
            <w:bottom w:val="none" w:sz="0" w:space="0" w:color="auto"/>
            <w:right w:val="none" w:sz="0" w:space="0" w:color="auto"/>
          </w:divBdr>
        </w:div>
        <w:div w:id="1670599137">
          <w:marLeft w:val="0"/>
          <w:marRight w:val="0"/>
          <w:marTop w:val="0"/>
          <w:marBottom w:val="0"/>
          <w:divBdr>
            <w:top w:val="none" w:sz="0" w:space="0" w:color="auto"/>
            <w:left w:val="none" w:sz="0" w:space="0" w:color="auto"/>
            <w:bottom w:val="none" w:sz="0" w:space="0" w:color="auto"/>
            <w:right w:val="none" w:sz="0" w:space="0" w:color="auto"/>
          </w:divBdr>
        </w:div>
        <w:div w:id="2054235059">
          <w:marLeft w:val="0"/>
          <w:marRight w:val="0"/>
          <w:marTop w:val="0"/>
          <w:marBottom w:val="0"/>
          <w:divBdr>
            <w:top w:val="none" w:sz="0" w:space="0" w:color="auto"/>
            <w:left w:val="none" w:sz="0" w:space="0" w:color="auto"/>
            <w:bottom w:val="none" w:sz="0" w:space="0" w:color="auto"/>
            <w:right w:val="none" w:sz="0" w:space="0" w:color="auto"/>
          </w:divBdr>
        </w:div>
      </w:divsChild>
    </w:div>
    <w:div w:id="1556551578">
      <w:bodyDiv w:val="1"/>
      <w:marLeft w:val="0"/>
      <w:marRight w:val="0"/>
      <w:marTop w:val="0"/>
      <w:marBottom w:val="0"/>
      <w:divBdr>
        <w:top w:val="none" w:sz="0" w:space="0" w:color="auto"/>
        <w:left w:val="none" w:sz="0" w:space="0" w:color="auto"/>
        <w:bottom w:val="none" w:sz="0" w:space="0" w:color="auto"/>
        <w:right w:val="none" w:sz="0" w:space="0" w:color="auto"/>
      </w:divBdr>
    </w:div>
    <w:div w:id="1589843996">
      <w:bodyDiv w:val="1"/>
      <w:marLeft w:val="0"/>
      <w:marRight w:val="0"/>
      <w:marTop w:val="0"/>
      <w:marBottom w:val="0"/>
      <w:divBdr>
        <w:top w:val="none" w:sz="0" w:space="0" w:color="auto"/>
        <w:left w:val="none" w:sz="0" w:space="0" w:color="auto"/>
        <w:bottom w:val="none" w:sz="0" w:space="0" w:color="auto"/>
        <w:right w:val="none" w:sz="0" w:space="0" w:color="auto"/>
      </w:divBdr>
      <w:divsChild>
        <w:div w:id="914437053">
          <w:marLeft w:val="0"/>
          <w:marRight w:val="0"/>
          <w:marTop w:val="0"/>
          <w:marBottom w:val="0"/>
          <w:divBdr>
            <w:top w:val="none" w:sz="0" w:space="0" w:color="auto"/>
            <w:left w:val="none" w:sz="0" w:space="0" w:color="auto"/>
            <w:bottom w:val="none" w:sz="0" w:space="0" w:color="auto"/>
            <w:right w:val="none" w:sz="0" w:space="0" w:color="auto"/>
          </w:divBdr>
        </w:div>
      </w:divsChild>
    </w:div>
    <w:div w:id="1593972600">
      <w:bodyDiv w:val="1"/>
      <w:marLeft w:val="0"/>
      <w:marRight w:val="0"/>
      <w:marTop w:val="0"/>
      <w:marBottom w:val="0"/>
      <w:divBdr>
        <w:top w:val="none" w:sz="0" w:space="0" w:color="auto"/>
        <w:left w:val="none" w:sz="0" w:space="0" w:color="auto"/>
        <w:bottom w:val="none" w:sz="0" w:space="0" w:color="auto"/>
        <w:right w:val="none" w:sz="0" w:space="0" w:color="auto"/>
      </w:divBdr>
      <w:divsChild>
        <w:div w:id="84884142">
          <w:marLeft w:val="0"/>
          <w:marRight w:val="0"/>
          <w:marTop w:val="0"/>
          <w:marBottom w:val="0"/>
          <w:divBdr>
            <w:top w:val="none" w:sz="0" w:space="0" w:color="auto"/>
            <w:left w:val="none" w:sz="0" w:space="0" w:color="auto"/>
            <w:bottom w:val="none" w:sz="0" w:space="0" w:color="auto"/>
            <w:right w:val="none" w:sz="0" w:space="0" w:color="auto"/>
          </w:divBdr>
        </w:div>
        <w:div w:id="1195994312">
          <w:marLeft w:val="0"/>
          <w:marRight w:val="0"/>
          <w:marTop w:val="0"/>
          <w:marBottom w:val="0"/>
          <w:divBdr>
            <w:top w:val="none" w:sz="0" w:space="0" w:color="auto"/>
            <w:left w:val="none" w:sz="0" w:space="0" w:color="auto"/>
            <w:bottom w:val="none" w:sz="0" w:space="0" w:color="auto"/>
            <w:right w:val="none" w:sz="0" w:space="0" w:color="auto"/>
          </w:divBdr>
        </w:div>
      </w:divsChild>
    </w:div>
    <w:div w:id="1605265679">
      <w:bodyDiv w:val="1"/>
      <w:marLeft w:val="0"/>
      <w:marRight w:val="0"/>
      <w:marTop w:val="0"/>
      <w:marBottom w:val="0"/>
      <w:divBdr>
        <w:top w:val="none" w:sz="0" w:space="0" w:color="auto"/>
        <w:left w:val="none" w:sz="0" w:space="0" w:color="auto"/>
        <w:bottom w:val="none" w:sz="0" w:space="0" w:color="auto"/>
        <w:right w:val="none" w:sz="0" w:space="0" w:color="auto"/>
      </w:divBdr>
    </w:div>
    <w:div w:id="1650405796">
      <w:bodyDiv w:val="1"/>
      <w:marLeft w:val="0"/>
      <w:marRight w:val="0"/>
      <w:marTop w:val="0"/>
      <w:marBottom w:val="0"/>
      <w:divBdr>
        <w:top w:val="none" w:sz="0" w:space="0" w:color="auto"/>
        <w:left w:val="none" w:sz="0" w:space="0" w:color="auto"/>
        <w:bottom w:val="none" w:sz="0" w:space="0" w:color="auto"/>
        <w:right w:val="none" w:sz="0" w:space="0" w:color="auto"/>
      </w:divBdr>
    </w:div>
    <w:div w:id="1666350645">
      <w:bodyDiv w:val="1"/>
      <w:marLeft w:val="0"/>
      <w:marRight w:val="0"/>
      <w:marTop w:val="0"/>
      <w:marBottom w:val="0"/>
      <w:divBdr>
        <w:top w:val="none" w:sz="0" w:space="0" w:color="auto"/>
        <w:left w:val="none" w:sz="0" w:space="0" w:color="auto"/>
        <w:bottom w:val="none" w:sz="0" w:space="0" w:color="auto"/>
        <w:right w:val="none" w:sz="0" w:space="0" w:color="auto"/>
      </w:divBdr>
    </w:div>
    <w:div w:id="1686397291">
      <w:bodyDiv w:val="1"/>
      <w:marLeft w:val="0"/>
      <w:marRight w:val="0"/>
      <w:marTop w:val="0"/>
      <w:marBottom w:val="0"/>
      <w:divBdr>
        <w:top w:val="none" w:sz="0" w:space="0" w:color="auto"/>
        <w:left w:val="none" w:sz="0" w:space="0" w:color="auto"/>
        <w:bottom w:val="none" w:sz="0" w:space="0" w:color="auto"/>
        <w:right w:val="none" w:sz="0" w:space="0" w:color="auto"/>
      </w:divBdr>
    </w:div>
    <w:div w:id="1688632878">
      <w:bodyDiv w:val="1"/>
      <w:marLeft w:val="0"/>
      <w:marRight w:val="0"/>
      <w:marTop w:val="0"/>
      <w:marBottom w:val="0"/>
      <w:divBdr>
        <w:top w:val="none" w:sz="0" w:space="0" w:color="auto"/>
        <w:left w:val="none" w:sz="0" w:space="0" w:color="auto"/>
        <w:bottom w:val="none" w:sz="0" w:space="0" w:color="auto"/>
        <w:right w:val="none" w:sz="0" w:space="0" w:color="auto"/>
      </w:divBdr>
    </w:div>
    <w:div w:id="1689484672">
      <w:bodyDiv w:val="1"/>
      <w:marLeft w:val="0"/>
      <w:marRight w:val="0"/>
      <w:marTop w:val="0"/>
      <w:marBottom w:val="0"/>
      <w:divBdr>
        <w:top w:val="none" w:sz="0" w:space="0" w:color="auto"/>
        <w:left w:val="none" w:sz="0" w:space="0" w:color="auto"/>
        <w:bottom w:val="none" w:sz="0" w:space="0" w:color="auto"/>
        <w:right w:val="none" w:sz="0" w:space="0" w:color="auto"/>
      </w:divBdr>
    </w:div>
    <w:div w:id="1689984314">
      <w:bodyDiv w:val="1"/>
      <w:marLeft w:val="0"/>
      <w:marRight w:val="0"/>
      <w:marTop w:val="0"/>
      <w:marBottom w:val="0"/>
      <w:divBdr>
        <w:top w:val="none" w:sz="0" w:space="0" w:color="auto"/>
        <w:left w:val="none" w:sz="0" w:space="0" w:color="auto"/>
        <w:bottom w:val="none" w:sz="0" w:space="0" w:color="auto"/>
        <w:right w:val="none" w:sz="0" w:space="0" w:color="auto"/>
      </w:divBdr>
    </w:div>
    <w:div w:id="1693721276">
      <w:bodyDiv w:val="1"/>
      <w:marLeft w:val="0"/>
      <w:marRight w:val="0"/>
      <w:marTop w:val="0"/>
      <w:marBottom w:val="0"/>
      <w:divBdr>
        <w:top w:val="none" w:sz="0" w:space="0" w:color="auto"/>
        <w:left w:val="none" w:sz="0" w:space="0" w:color="auto"/>
        <w:bottom w:val="none" w:sz="0" w:space="0" w:color="auto"/>
        <w:right w:val="none" w:sz="0" w:space="0" w:color="auto"/>
      </w:divBdr>
    </w:div>
    <w:div w:id="1705055794">
      <w:bodyDiv w:val="1"/>
      <w:marLeft w:val="0"/>
      <w:marRight w:val="0"/>
      <w:marTop w:val="0"/>
      <w:marBottom w:val="0"/>
      <w:divBdr>
        <w:top w:val="none" w:sz="0" w:space="0" w:color="auto"/>
        <w:left w:val="none" w:sz="0" w:space="0" w:color="auto"/>
        <w:bottom w:val="none" w:sz="0" w:space="0" w:color="auto"/>
        <w:right w:val="none" w:sz="0" w:space="0" w:color="auto"/>
      </w:divBdr>
    </w:div>
    <w:div w:id="1709405444">
      <w:bodyDiv w:val="1"/>
      <w:marLeft w:val="0"/>
      <w:marRight w:val="0"/>
      <w:marTop w:val="0"/>
      <w:marBottom w:val="0"/>
      <w:divBdr>
        <w:top w:val="none" w:sz="0" w:space="0" w:color="auto"/>
        <w:left w:val="none" w:sz="0" w:space="0" w:color="auto"/>
        <w:bottom w:val="none" w:sz="0" w:space="0" w:color="auto"/>
        <w:right w:val="none" w:sz="0" w:space="0" w:color="auto"/>
      </w:divBdr>
    </w:div>
    <w:div w:id="1748839587">
      <w:bodyDiv w:val="1"/>
      <w:marLeft w:val="0"/>
      <w:marRight w:val="0"/>
      <w:marTop w:val="0"/>
      <w:marBottom w:val="0"/>
      <w:divBdr>
        <w:top w:val="none" w:sz="0" w:space="0" w:color="auto"/>
        <w:left w:val="none" w:sz="0" w:space="0" w:color="auto"/>
        <w:bottom w:val="none" w:sz="0" w:space="0" w:color="auto"/>
        <w:right w:val="none" w:sz="0" w:space="0" w:color="auto"/>
      </w:divBdr>
    </w:div>
    <w:div w:id="1750536269">
      <w:bodyDiv w:val="1"/>
      <w:marLeft w:val="0"/>
      <w:marRight w:val="0"/>
      <w:marTop w:val="0"/>
      <w:marBottom w:val="0"/>
      <w:divBdr>
        <w:top w:val="none" w:sz="0" w:space="0" w:color="auto"/>
        <w:left w:val="none" w:sz="0" w:space="0" w:color="auto"/>
        <w:bottom w:val="none" w:sz="0" w:space="0" w:color="auto"/>
        <w:right w:val="none" w:sz="0" w:space="0" w:color="auto"/>
      </w:divBdr>
    </w:div>
    <w:div w:id="1750956713">
      <w:bodyDiv w:val="1"/>
      <w:marLeft w:val="0"/>
      <w:marRight w:val="0"/>
      <w:marTop w:val="0"/>
      <w:marBottom w:val="0"/>
      <w:divBdr>
        <w:top w:val="none" w:sz="0" w:space="0" w:color="auto"/>
        <w:left w:val="none" w:sz="0" w:space="0" w:color="auto"/>
        <w:bottom w:val="none" w:sz="0" w:space="0" w:color="auto"/>
        <w:right w:val="none" w:sz="0" w:space="0" w:color="auto"/>
      </w:divBdr>
    </w:div>
    <w:div w:id="1767075455">
      <w:bodyDiv w:val="1"/>
      <w:marLeft w:val="0"/>
      <w:marRight w:val="0"/>
      <w:marTop w:val="0"/>
      <w:marBottom w:val="0"/>
      <w:divBdr>
        <w:top w:val="none" w:sz="0" w:space="0" w:color="auto"/>
        <w:left w:val="none" w:sz="0" w:space="0" w:color="auto"/>
        <w:bottom w:val="none" w:sz="0" w:space="0" w:color="auto"/>
        <w:right w:val="none" w:sz="0" w:space="0" w:color="auto"/>
      </w:divBdr>
    </w:div>
    <w:div w:id="1769961095">
      <w:bodyDiv w:val="1"/>
      <w:marLeft w:val="0"/>
      <w:marRight w:val="0"/>
      <w:marTop w:val="0"/>
      <w:marBottom w:val="0"/>
      <w:divBdr>
        <w:top w:val="none" w:sz="0" w:space="0" w:color="auto"/>
        <w:left w:val="none" w:sz="0" w:space="0" w:color="auto"/>
        <w:bottom w:val="none" w:sz="0" w:space="0" w:color="auto"/>
        <w:right w:val="none" w:sz="0" w:space="0" w:color="auto"/>
      </w:divBdr>
    </w:div>
    <w:div w:id="1789085923">
      <w:bodyDiv w:val="1"/>
      <w:marLeft w:val="0"/>
      <w:marRight w:val="0"/>
      <w:marTop w:val="0"/>
      <w:marBottom w:val="0"/>
      <w:divBdr>
        <w:top w:val="none" w:sz="0" w:space="0" w:color="auto"/>
        <w:left w:val="none" w:sz="0" w:space="0" w:color="auto"/>
        <w:bottom w:val="none" w:sz="0" w:space="0" w:color="auto"/>
        <w:right w:val="none" w:sz="0" w:space="0" w:color="auto"/>
      </w:divBdr>
    </w:div>
    <w:div w:id="1790465108">
      <w:bodyDiv w:val="1"/>
      <w:marLeft w:val="0"/>
      <w:marRight w:val="0"/>
      <w:marTop w:val="0"/>
      <w:marBottom w:val="0"/>
      <w:divBdr>
        <w:top w:val="none" w:sz="0" w:space="0" w:color="auto"/>
        <w:left w:val="none" w:sz="0" w:space="0" w:color="auto"/>
        <w:bottom w:val="none" w:sz="0" w:space="0" w:color="auto"/>
        <w:right w:val="none" w:sz="0" w:space="0" w:color="auto"/>
      </w:divBdr>
    </w:div>
    <w:div w:id="1792749084">
      <w:bodyDiv w:val="1"/>
      <w:marLeft w:val="0"/>
      <w:marRight w:val="0"/>
      <w:marTop w:val="0"/>
      <w:marBottom w:val="0"/>
      <w:divBdr>
        <w:top w:val="none" w:sz="0" w:space="0" w:color="auto"/>
        <w:left w:val="none" w:sz="0" w:space="0" w:color="auto"/>
        <w:bottom w:val="none" w:sz="0" w:space="0" w:color="auto"/>
        <w:right w:val="none" w:sz="0" w:space="0" w:color="auto"/>
      </w:divBdr>
    </w:div>
    <w:div w:id="1810197832">
      <w:bodyDiv w:val="1"/>
      <w:marLeft w:val="0"/>
      <w:marRight w:val="0"/>
      <w:marTop w:val="0"/>
      <w:marBottom w:val="0"/>
      <w:divBdr>
        <w:top w:val="none" w:sz="0" w:space="0" w:color="auto"/>
        <w:left w:val="none" w:sz="0" w:space="0" w:color="auto"/>
        <w:bottom w:val="none" w:sz="0" w:space="0" w:color="auto"/>
        <w:right w:val="none" w:sz="0" w:space="0" w:color="auto"/>
      </w:divBdr>
    </w:div>
    <w:div w:id="1814984970">
      <w:bodyDiv w:val="1"/>
      <w:marLeft w:val="0"/>
      <w:marRight w:val="0"/>
      <w:marTop w:val="0"/>
      <w:marBottom w:val="0"/>
      <w:divBdr>
        <w:top w:val="none" w:sz="0" w:space="0" w:color="auto"/>
        <w:left w:val="none" w:sz="0" w:space="0" w:color="auto"/>
        <w:bottom w:val="none" w:sz="0" w:space="0" w:color="auto"/>
        <w:right w:val="none" w:sz="0" w:space="0" w:color="auto"/>
      </w:divBdr>
    </w:div>
    <w:div w:id="1818305130">
      <w:bodyDiv w:val="1"/>
      <w:marLeft w:val="0"/>
      <w:marRight w:val="0"/>
      <w:marTop w:val="0"/>
      <w:marBottom w:val="0"/>
      <w:divBdr>
        <w:top w:val="none" w:sz="0" w:space="0" w:color="auto"/>
        <w:left w:val="none" w:sz="0" w:space="0" w:color="auto"/>
        <w:bottom w:val="none" w:sz="0" w:space="0" w:color="auto"/>
        <w:right w:val="none" w:sz="0" w:space="0" w:color="auto"/>
      </w:divBdr>
    </w:div>
    <w:div w:id="1818721362">
      <w:bodyDiv w:val="1"/>
      <w:marLeft w:val="0"/>
      <w:marRight w:val="0"/>
      <w:marTop w:val="0"/>
      <w:marBottom w:val="0"/>
      <w:divBdr>
        <w:top w:val="none" w:sz="0" w:space="0" w:color="auto"/>
        <w:left w:val="none" w:sz="0" w:space="0" w:color="auto"/>
        <w:bottom w:val="none" w:sz="0" w:space="0" w:color="auto"/>
        <w:right w:val="none" w:sz="0" w:space="0" w:color="auto"/>
      </w:divBdr>
    </w:div>
    <w:div w:id="1822455646">
      <w:bodyDiv w:val="1"/>
      <w:marLeft w:val="0"/>
      <w:marRight w:val="0"/>
      <w:marTop w:val="0"/>
      <w:marBottom w:val="0"/>
      <w:divBdr>
        <w:top w:val="none" w:sz="0" w:space="0" w:color="auto"/>
        <w:left w:val="none" w:sz="0" w:space="0" w:color="auto"/>
        <w:bottom w:val="none" w:sz="0" w:space="0" w:color="auto"/>
        <w:right w:val="none" w:sz="0" w:space="0" w:color="auto"/>
      </w:divBdr>
    </w:div>
    <w:div w:id="1829129280">
      <w:bodyDiv w:val="1"/>
      <w:marLeft w:val="0"/>
      <w:marRight w:val="0"/>
      <w:marTop w:val="0"/>
      <w:marBottom w:val="0"/>
      <w:divBdr>
        <w:top w:val="none" w:sz="0" w:space="0" w:color="auto"/>
        <w:left w:val="none" w:sz="0" w:space="0" w:color="auto"/>
        <w:bottom w:val="none" w:sz="0" w:space="0" w:color="auto"/>
        <w:right w:val="none" w:sz="0" w:space="0" w:color="auto"/>
      </w:divBdr>
    </w:div>
    <w:div w:id="1834565598">
      <w:bodyDiv w:val="1"/>
      <w:marLeft w:val="0"/>
      <w:marRight w:val="0"/>
      <w:marTop w:val="0"/>
      <w:marBottom w:val="0"/>
      <w:divBdr>
        <w:top w:val="none" w:sz="0" w:space="0" w:color="auto"/>
        <w:left w:val="none" w:sz="0" w:space="0" w:color="auto"/>
        <w:bottom w:val="none" w:sz="0" w:space="0" w:color="auto"/>
        <w:right w:val="none" w:sz="0" w:space="0" w:color="auto"/>
      </w:divBdr>
    </w:div>
    <w:div w:id="1842499725">
      <w:bodyDiv w:val="1"/>
      <w:marLeft w:val="0"/>
      <w:marRight w:val="0"/>
      <w:marTop w:val="0"/>
      <w:marBottom w:val="0"/>
      <w:divBdr>
        <w:top w:val="none" w:sz="0" w:space="0" w:color="auto"/>
        <w:left w:val="none" w:sz="0" w:space="0" w:color="auto"/>
        <w:bottom w:val="none" w:sz="0" w:space="0" w:color="auto"/>
        <w:right w:val="none" w:sz="0" w:space="0" w:color="auto"/>
      </w:divBdr>
    </w:div>
    <w:div w:id="1858304959">
      <w:bodyDiv w:val="1"/>
      <w:marLeft w:val="0"/>
      <w:marRight w:val="0"/>
      <w:marTop w:val="0"/>
      <w:marBottom w:val="0"/>
      <w:divBdr>
        <w:top w:val="none" w:sz="0" w:space="0" w:color="auto"/>
        <w:left w:val="none" w:sz="0" w:space="0" w:color="auto"/>
        <w:bottom w:val="none" w:sz="0" w:space="0" w:color="auto"/>
        <w:right w:val="none" w:sz="0" w:space="0" w:color="auto"/>
      </w:divBdr>
    </w:div>
    <w:div w:id="1900094599">
      <w:bodyDiv w:val="1"/>
      <w:marLeft w:val="0"/>
      <w:marRight w:val="0"/>
      <w:marTop w:val="0"/>
      <w:marBottom w:val="0"/>
      <w:divBdr>
        <w:top w:val="none" w:sz="0" w:space="0" w:color="auto"/>
        <w:left w:val="none" w:sz="0" w:space="0" w:color="auto"/>
        <w:bottom w:val="none" w:sz="0" w:space="0" w:color="auto"/>
        <w:right w:val="none" w:sz="0" w:space="0" w:color="auto"/>
      </w:divBdr>
    </w:div>
    <w:div w:id="1931573568">
      <w:bodyDiv w:val="1"/>
      <w:marLeft w:val="0"/>
      <w:marRight w:val="0"/>
      <w:marTop w:val="0"/>
      <w:marBottom w:val="0"/>
      <w:divBdr>
        <w:top w:val="none" w:sz="0" w:space="0" w:color="auto"/>
        <w:left w:val="none" w:sz="0" w:space="0" w:color="auto"/>
        <w:bottom w:val="none" w:sz="0" w:space="0" w:color="auto"/>
        <w:right w:val="none" w:sz="0" w:space="0" w:color="auto"/>
      </w:divBdr>
      <w:divsChild>
        <w:div w:id="1123156088">
          <w:marLeft w:val="0"/>
          <w:marRight w:val="0"/>
          <w:marTop w:val="0"/>
          <w:marBottom w:val="0"/>
          <w:divBdr>
            <w:top w:val="none" w:sz="0" w:space="0" w:color="auto"/>
            <w:left w:val="none" w:sz="0" w:space="0" w:color="auto"/>
            <w:bottom w:val="none" w:sz="0" w:space="0" w:color="auto"/>
            <w:right w:val="none" w:sz="0" w:space="0" w:color="auto"/>
          </w:divBdr>
        </w:div>
      </w:divsChild>
    </w:div>
    <w:div w:id="1942640986">
      <w:bodyDiv w:val="1"/>
      <w:marLeft w:val="0"/>
      <w:marRight w:val="0"/>
      <w:marTop w:val="0"/>
      <w:marBottom w:val="0"/>
      <w:divBdr>
        <w:top w:val="none" w:sz="0" w:space="0" w:color="auto"/>
        <w:left w:val="none" w:sz="0" w:space="0" w:color="auto"/>
        <w:bottom w:val="none" w:sz="0" w:space="0" w:color="auto"/>
        <w:right w:val="none" w:sz="0" w:space="0" w:color="auto"/>
      </w:divBdr>
      <w:divsChild>
        <w:div w:id="1526364725">
          <w:marLeft w:val="0"/>
          <w:marRight w:val="0"/>
          <w:marTop w:val="0"/>
          <w:marBottom w:val="0"/>
          <w:divBdr>
            <w:top w:val="none" w:sz="0" w:space="0" w:color="auto"/>
            <w:left w:val="none" w:sz="0" w:space="0" w:color="auto"/>
            <w:bottom w:val="none" w:sz="0" w:space="0" w:color="auto"/>
            <w:right w:val="none" w:sz="0" w:space="0" w:color="auto"/>
          </w:divBdr>
        </w:div>
      </w:divsChild>
    </w:div>
    <w:div w:id="1999650129">
      <w:bodyDiv w:val="1"/>
      <w:marLeft w:val="0"/>
      <w:marRight w:val="0"/>
      <w:marTop w:val="0"/>
      <w:marBottom w:val="0"/>
      <w:divBdr>
        <w:top w:val="none" w:sz="0" w:space="0" w:color="auto"/>
        <w:left w:val="none" w:sz="0" w:space="0" w:color="auto"/>
        <w:bottom w:val="none" w:sz="0" w:space="0" w:color="auto"/>
        <w:right w:val="none" w:sz="0" w:space="0" w:color="auto"/>
      </w:divBdr>
    </w:div>
    <w:div w:id="2004357180">
      <w:bodyDiv w:val="1"/>
      <w:marLeft w:val="0"/>
      <w:marRight w:val="0"/>
      <w:marTop w:val="0"/>
      <w:marBottom w:val="0"/>
      <w:divBdr>
        <w:top w:val="none" w:sz="0" w:space="0" w:color="auto"/>
        <w:left w:val="none" w:sz="0" w:space="0" w:color="auto"/>
        <w:bottom w:val="none" w:sz="0" w:space="0" w:color="auto"/>
        <w:right w:val="none" w:sz="0" w:space="0" w:color="auto"/>
      </w:divBdr>
    </w:div>
    <w:div w:id="2020739590">
      <w:bodyDiv w:val="1"/>
      <w:marLeft w:val="0"/>
      <w:marRight w:val="0"/>
      <w:marTop w:val="0"/>
      <w:marBottom w:val="0"/>
      <w:divBdr>
        <w:top w:val="none" w:sz="0" w:space="0" w:color="auto"/>
        <w:left w:val="none" w:sz="0" w:space="0" w:color="auto"/>
        <w:bottom w:val="none" w:sz="0" w:space="0" w:color="auto"/>
        <w:right w:val="none" w:sz="0" w:space="0" w:color="auto"/>
      </w:divBdr>
    </w:div>
    <w:div w:id="2025396558">
      <w:bodyDiv w:val="1"/>
      <w:marLeft w:val="0"/>
      <w:marRight w:val="0"/>
      <w:marTop w:val="0"/>
      <w:marBottom w:val="0"/>
      <w:divBdr>
        <w:top w:val="none" w:sz="0" w:space="0" w:color="auto"/>
        <w:left w:val="none" w:sz="0" w:space="0" w:color="auto"/>
        <w:bottom w:val="none" w:sz="0" w:space="0" w:color="auto"/>
        <w:right w:val="none" w:sz="0" w:space="0" w:color="auto"/>
      </w:divBdr>
    </w:div>
    <w:div w:id="2025745017">
      <w:bodyDiv w:val="1"/>
      <w:marLeft w:val="0"/>
      <w:marRight w:val="0"/>
      <w:marTop w:val="0"/>
      <w:marBottom w:val="0"/>
      <w:divBdr>
        <w:top w:val="none" w:sz="0" w:space="0" w:color="auto"/>
        <w:left w:val="none" w:sz="0" w:space="0" w:color="auto"/>
        <w:bottom w:val="none" w:sz="0" w:space="0" w:color="auto"/>
        <w:right w:val="none" w:sz="0" w:space="0" w:color="auto"/>
      </w:divBdr>
    </w:div>
    <w:div w:id="2051953995">
      <w:bodyDiv w:val="1"/>
      <w:marLeft w:val="0"/>
      <w:marRight w:val="0"/>
      <w:marTop w:val="0"/>
      <w:marBottom w:val="0"/>
      <w:divBdr>
        <w:top w:val="none" w:sz="0" w:space="0" w:color="auto"/>
        <w:left w:val="none" w:sz="0" w:space="0" w:color="auto"/>
        <w:bottom w:val="none" w:sz="0" w:space="0" w:color="auto"/>
        <w:right w:val="none" w:sz="0" w:space="0" w:color="auto"/>
      </w:divBdr>
    </w:div>
    <w:div w:id="2061316793">
      <w:bodyDiv w:val="1"/>
      <w:marLeft w:val="0"/>
      <w:marRight w:val="0"/>
      <w:marTop w:val="0"/>
      <w:marBottom w:val="0"/>
      <w:divBdr>
        <w:top w:val="none" w:sz="0" w:space="0" w:color="auto"/>
        <w:left w:val="none" w:sz="0" w:space="0" w:color="auto"/>
        <w:bottom w:val="none" w:sz="0" w:space="0" w:color="auto"/>
        <w:right w:val="none" w:sz="0" w:space="0" w:color="auto"/>
      </w:divBdr>
    </w:div>
    <w:div w:id="2073192080">
      <w:bodyDiv w:val="1"/>
      <w:marLeft w:val="0"/>
      <w:marRight w:val="0"/>
      <w:marTop w:val="0"/>
      <w:marBottom w:val="0"/>
      <w:divBdr>
        <w:top w:val="none" w:sz="0" w:space="0" w:color="auto"/>
        <w:left w:val="none" w:sz="0" w:space="0" w:color="auto"/>
        <w:bottom w:val="none" w:sz="0" w:space="0" w:color="auto"/>
        <w:right w:val="none" w:sz="0" w:space="0" w:color="auto"/>
      </w:divBdr>
    </w:div>
    <w:div w:id="2090618914">
      <w:bodyDiv w:val="1"/>
      <w:marLeft w:val="0"/>
      <w:marRight w:val="0"/>
      <w:marTop w:val="0"/>
      <w:marBottom w:val="0"/>
      <w:divBdr>
        <w:top w:val="none" w:sz="0" w:space="0" w:color="auto"/>
        <w:left w:val="none" w:sz="0" w:space="0" w:color="auto"/>
        <w:bottom w:val="none" w:sz="0" w:space="0" w:color="auto"/>
        <w:right w:val="none" w:sz="0" w:space="0" w:color="auto"/>
      </w:divBdr>
    </w:div>
    <w:div w:id="2092434166">
      <w:bodyDiv w:val="1"/>
      <w:marLeft w:val="0"/>
      <w:marRight w:val="0"/>
      <w:marTop w:val="0"/>
      <w:marBottom w:val="0"/>
      <w:divBdr>
        <w:top w:val="none" w:sz="0" w:space="0" w:color="auto"/>
        <w:left w:val="none" w:sz="0" w:space="0" w:color="auto"/>
        <w:bottom w:val="none" w:sz="0" w:space="0" w:color="auto"/>
        <w:right w:val="none" w:sz="0" w:space="0" w:color="auto"/>
      </w:divBdr>
    </w:div>
    <w:div w:id="2097093143">
      <w:bodyDiv w:val="1"/>
      <w:marLeft w:val="0"/>
      <w:marRight w:val="0"/>
      <w:marTop w:val="0"/>
      <w:marBottom w:val="0"/>
      <w:divBdr>
        <w:top w:val="none" w:sz="0" w:space="0" w:color="auto"/>
        <w:left w:val="none" w:sz="0" w:space="0" w:color="auto"/>
        <w:bottom w:val="none" w:sz="0" w:space="0" w:color="auto"/>
        <w:right w:val="none" w:sz="0" w:space="0" w:color="auto"/>
      </w:divBdr>
    </w:div>
    <w:div w:id="2114785855">
      <w:bodyDiv w:val="1"/>
      <w:marLeft w:val="0"/>
      <w:marRight w:val="0"/>
      <w:marTop w:val="0"/>
      <w:marBottom w:val="0"/>
      <w:divBdr>
        <w:top w:val="none" w:sz="0" w:space="0" w:color="auto"/>
        <w:left w:val="none" w:sz="0" w:space="0" w:color="auto"/>
        <w:bottom w:val="none" w:sz="0" w:space="0" w:color="auto"/>
        <w:right w:val="none" w:sz="0" w:space="0" w:color="auto"/>
      </w:divBdr>
    </w:div>
    <w:div w:id="2116249927">
      <w:bodyDiv w:val="1"/>
      <w:marLeft w:val="0"/>
      <w:marRight w:val="0"/>
      <w:marTop w:val="0"/>
      <w:marBottom w:val="0"/>
      <w:divBdr>
        <w:top w:val="none" w:sz="0" w:space="0" w:color="auto"/>
        <w:left w:val="none" w:sz="0" w:space="0" w:color="auto"/>
        <w:bottom w:val="none" w:sz="0" w:space="0" w:color="auto"/>
        <w:right w:val="none" w:sz="0" w:space="0" w:color="auto"/>
      </w:divBdr>
    </w:div>
    <w:div w:id="2117796732">
      <w:bodyDiv w:val="1"/>
      <w:marLeft w:val="0"/>
      <w:marRight w:val="0"/>
      <w:marTop w:val="0"/>
      <w:marBottom w:val="0"/>
      <w:divBdr>
        <w:top w:val="none" w:sz="0" w:space="0" w:color="auto"/>
        <w:left w:val="none" w:sz="0" w:space="0" w:color="auto"/>
        <w:bottom w:val="none" w:sz="0" w:space="0" w:color="auto"/>
        <w:right w:val="none" w:sz="0" w:space="0" w:color="auto"/>
      </w:divBdr>
    </w:div>
    <w:div w:id="2126462325">
      <w:bodyDiv w:val="1"/>
      <w:marLeft w:val="0"/>
      <w:marRight w:val="0"/>
      <w:marTop w:val="0"/>
      <w:marBottom w:val="0"/>
      <w:divBdr>
        <w:top w:val="none" w:sz="0" w:space="0" w:color="auto"/>
        <w:left w:val="none" w:sz="0" w:space="0" w:color="auto"/>
        <w:bottom w:val="none" w:sz="0" w:space="0" w:color="auto"/>
        <w:right w:val="none" w:sz="0" w:space="0" w:color="auto"/>
      </w:divBdr>
    </w:div>
    <w:div w:id="2146659416">
      <w:bodyDiv w:val="1"/>
      <w:marLeft w:val="0"/>
      <w:marRight w:val="0"/>
      <w:marTop w:val="0"/>
      <w:marBottom w:val="0"/>
      <w:divBdr>
        <w:top w:val="none" w:sz="0" w:space="0" w:color="auto"/>
        <w:left w:val="none" w:sz="0" w:space="0" w:color="auto"/>
        <w:bottom w:val="none" w:sz="0" w:space="0" w:color="auto"/>
        <w:right w:val="none" w:sz="0" w:space="0" w:color="auto"/>
      </w:divBdr>
    </w:div>
    <w:div w:id="214669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britten\Documents\Custom%20Office%20Templates\Search%20Laboratory\Rebranded%20documents\Internal%20doc%20template%20UK.dotx" TargetMode="External"/></Relationships>
</file>

<file path=word/theme/theme1.xml><?xml version="1.0" encoding="utf-8"?>
<a:theme xmlns:a="http://schemas.openxmlformats.org/drawingml/2006/main" name="SL STYLE">
  <a:themeElements>
    <a:clrScheme name="SL rebrand 2021">
      <a:dk1>
        <a:srgbClr val="000000"/>
      </a:dk1>
      <a:lt1>
        <a:srgbClr val="FFFFFF"/>
      </a:lt1>
      <a:dk2>
        <a:srgbClr val="44546A"/>
      </a:dk2>
      <a:lt2>
        <a:srgbClr val="E7E6E6"/>
      </a:lt2>
      <a:accent1>
        <a:srgbClr val="003756"/>
      </a:accent1>
      <a:accent2>
        <a:srgbClr val="E6EAF2"/>
      </a:accent2>
      <a:accent3>
        <a:srgbClr val="0DC7FF"/>
      </a:accent3>
      <a:accent4>
        <a:srgbClr val="56DBFF"/>
      </a:accent4>
      <a:accent5>
        <a:srgbClr val="9EEBFF"/>
      </a:accent5>
      <a:accent6>
        <a:srgbClr val="99FFCF"/>
      </a:accent6>
      <a:hlink>
        <a:srgbClr val="0DC7FF"/>
      </a:hlink>
      <a:folHlink>
        <a:srgbClr val="003756"/>
      </a:folHlink>
    </a:clrScheme>
    <a:fontScheme name="SL Microsoft font se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2021-11-15T00:00:00</PublishDate>
  <Abstract>Manager’s meeting report</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F7DB2204AA3E941A1F2E6DEAA2180D9" ma:contentTypeVersion="11" ma:contentTypeDescription="Create a new document." ma:contentTypeScope="" ma:versionID="f6bc4ccefbd95220eea8934903251a4b">
  <xsd:schema xmlns:xsd="http://www.w3.org/2001/XMLSchema" xmlns:xs="http://www.w3.org/2001/XMLSchema" xmlns:p="http://schemas.microsoft.com/office/2006/metadata/properties" xmlns:ns2="b6944f51-c904-48de-b78e-14e622f41a5c" xmlns:ns3="6054208a-0b4c-43e4-9b24-e097170e707b" targetNamespace="http://schemas.microsoft.com/office/2006/metadata/properties" ma:root="true" ma:fieldsID="695b87bc18a158217d228f4cfb1e2267" ns2:_="" ns3:_="">
    <xsd:import namespace="b6944f51-c904-48de-b78e-14e622f41a5c"/>
    <xsd:import namespace="6054208a-0b4c-43e4-9b24-e097170e7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4f51-c904-48de-b78e-14e622f41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4208a-0b4c-43e4-9b24-e097170e70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054208a-0b4c-43e4-9b24-e097170e707b">
      <UserInfo>
        <DisplayName>Chris Attewell</DisplayName>
        <AccountId>20</AccountId>
        <AccountType/>
      </UserInfo>
      <UserInfo>
        <DisplayName>Nick Baldwin</DisplayName>
        <AccountId>51</AccountId>
        <AccountType/>
      </UserInfo>
      <UserInfo>
        <DisplayName>John Sellwood</DisplayName>
        <AccountId>57</AccountId>
        <AccountType/>
      </UserInfo>
    </SharedWithUsers>
    <_dlc_DocId xmlns="6054208a-0b4c-43e4-9b24-e097170e707b">7AS4TUF7ZNSY-1179869659-342</_dlc_DocId>
    <_dlc_DocIdUrl xmlns="6054208a-0b4c-43e4-9b24-e097170e707b">
      <Url>https://searchlaboratory.sharepoint.com/sites/TheLab/_layouts/15/DocIdRedir.aspx?ID=7AS4TUF7ZNSY-1179869659-342</Url>
      <Description>7AS4TUF7ZNSY-1179869659-342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6163CC-DCA6-4FA0-AC7E-0479F3272DEC}">
  <ds:schemaRefs>
    <ds:schemaRef ds:uri="http://schemas.microsoft.com/sharepoint/events"/>
  </ds:schemaRefs>
</ds:datastoreItem>
</file>

<file path=customXml/itemProps3.xml><?xml version="1.0" encoding="utf-8"?>
<ds:datastoreItem xmlns:ds="http://schemas.openxmlformats.org/officeDocument/2006/customXml" ds:itemID="{CE1DAFBE-E8CF-475A-8AF5-B18EF38E1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4f51-c904-48de-b78e-14e622f41a5c"/>
    <ds:schemaRef ds:uri="6054208a-0b4c-43e4-9b24-e097170e7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C4E69A-646C-431B-A529-288E9B10940C}">
  <ds:schemaRefs>
    <ds:schemaRef ds:uri="http://schemas.microsoft.com/office/2006/metadata/properties"/>
    <ds:schemaRef ds:uri="http://schemas.microsoft.com/office/infopath/2007/PartnerControls"/>
    <ds:schemaRef ds:uri="6054208a-0b4c-43e4-9b24-e097170e707b"/>
  </ds:schemaRefs>
</ds:datastoreItem>
</file>

<file path=customXml/itemProps5.xml><?xml version="1.0" encoding="utf-8"?>
<ds:datastoreItem xmlns:ds="http://schemas.openxmlformats.org/officeDocument/2006/customXml" ds:itemID="{88DC5898-7D0A-4DF9-A980-85E5E19CE515}">
  <ds:schemaRefs>
    <ds:schemaRef ds:uri="http://schemas.openxmlformats.org/officeDocument/2006/bibliography"/>
  </ds:schemaRefs>
</ds:datastoreItem>
</file>

<file path=customXml/itemProps6.xml><?xml version="1.0" encoding="utf-8"?>
<ds:datastoreItem xmlns:ds="http://schemas.openxmlformats.org/officeDocument/2006/customXml" ds:itemID="{239422D2-6417-4784-849E-E3E7682206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Internal doc template UK</Template>
  <TotalTime>13</TotalTime>
  <Pages>18</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search laboratory internal template</vt:lpstr>
    </vt:vector>
  </TitlesOfParts>
  <Company/>
  <LinksUpToDate>false</LinksUpToDate>
  <CharactersWithSpaces>11984</CharactersWithSpaces>
  <SharedDoc>false</SharedDoc>
  <HLinks>
    <vt:vector size="114" baseType="variant">
      <vt:variant>
        <vt:i4>3932260</vt:i4>
      </vt:variant>
      <vt:variant>
        <vt:i4>54</vt:i4>
      </vt:variant>
      <vt:variant>
        <vt:i4>0</vt:i4>
      </vt:variant>
      <vt:variant>
        <vt:i4>5</vt:i4>
      </vt:variant>
      <vt:variant>
        <vt:lpwstr>https://searchlaboratory-my.sharepoint.com/personal/laura_britten_searchlaboratory_com/_layouts/15/guestaccess.aspx?docid=11845059e8e0446d587d39df293b4d494&amp;authkey=AWmO3hf16p-ITXc1HUFAWms&amp;expiration=2020-04-15T07%3A42%3A22.000Z&amp;e=qoOR4t</vt:lpwstr>
      </vt:variant>
      <vt:variant>
        <vt:lpwstr/>
      </vt:variant>
      <vt:variant>
        <vt:i4>2359328</vt:i4>
      </vt:variant>
      <vt:variant>
        <vt:i4>51</vt:i4>
      </vt:variant>
      <vt:variant>
        <vt:i4>0</vt:i4>
      </vt:variant>
      <vt:variant>
        <vt:i4>5</vt:i4>
      </vt:variant>
      <vt:variant>
        <vt:lpwstr>https://www.instagram.com/searchlabsus/</vt:lpwstr>
      </vt:variant>
      <vt:variant>
        <vt:lpwstr/>
      </vt:variant>
      <vt:variant>
        <vt:i4>3932192</vt:i4>
      </vt:variant>
      <vt:variant>
        <vt:i4>48</vt:i4>
      </vt:variant>
      <vt:variant>
        <vt:i4>0</vt:i4>
      </vt:variant>
      <vt:variant>
        <vt:i4>5</vt:i4>
      </vt:variant>
      <vt:variant>
        <vt:lpwstr>https://www.instagram.com/searchlabsuk/</vt:lpwstr>
      </vt:variant>
      <vt:variant>
        <vt:lpwstr/>
      </vt:variant>
      <vt:variant>
        <vt:i4>7012414</vt:i4>
      </vt:variant>
      <vt:variant>
        <vt:i4>45</vt:i4>
      </vt:variant>
      <vt:variant>
        <vt:i4>0</vt:i4>
      </vt:variant>
      <vt:variant>
        <vt:i4>5</vt:i4>
      </vt:variant>
      <vt:variant>
        <vt:lpwstr>https://www.linkedin.com/showcase/31426742/</vt:lpwstr>
      </vt:variant>
      <vt:variant>
        <vt:lpwstr/>
      </vt:variant>
      <vt:variant>
        <vt:i4>2949170</vt:i4>
      </vt:variant>
      <vt:variant>
        <vt:i4>42</vt:i4>
      </vt:variant>
      <vt:variant>
        <vt:i4>0</vt:i4>
      </vt:variant>
      <vt:variant>
        <vt:i4>5</vt:i4>
      </vt:variant>
      <vt:variant>
        <vt:lpwstr>https://www.searchlaboratory.com/us/2020/01/what-does-2020-hold-for-digital-marketing/</vt:lpwstr>
      </vt:variant>
      <vt:variant>
        <vt:lpwstr/>
      </vt:variant>
      <vt:variant>
        <vt:i4>2359357</vt:i4>
      </vt:variant>
      <vt:variant>
        <vt:i4>39</vt:i4>
      </vt:variant>
      <vt:variant>
        <vt:i4>0</vt:i4>
      </vt:variant>
      <vt:variant>
        <vt:i4>5</vt:i4>
      </vt:variant>
      <vt:variant>
        <vt:lpwstr>https://www.searchlaboratory.com/2020/01/what-does-2020-hold-for-digital-marketing/</vt:lpwstr>
      </vt:variant>
      <vt:variant>
        <vt:lpwstr/>
      </vt:variant>
      <vt:variant>
        <vt:i4>1966085</vt:i4>
      </vt:variant>
      <vt:variant>
        <vt:i4>36</vt:i4>
      </vt:variant>
      <vt:variant>
        <vt:i4>0</vt:i4>
      </vt:variant>
      <vt:variant>
        <vt:i4>5</vt:i4>
      </vt:variant>
      <vt:variant>
        <vt:lpwstr>https://www.searchlaboratory.com/us/case-studies/deep-analysis-of-incremental-amazon-ad-spend-increased-iroas-by-11-26-for-mars-petcare/</vt:lpwstr>
      </vt:variant>
      <vt:variant>
        <vt:lpwstr/>
      </vt:variant>
      <vt:variant>
        <vt:i4>6226015</vt:i4>
      </vt:variant>
      <vt:variant>
        <vt:i4>33</vt:i4>
      </vt:variant>
      <vt:variant>
        <vt:i4>0</vt:i4>
      </vt:variant>
      <vt:variant>
        <vt:i4>5</vt:i4>
      </vt:variant>
      <vt:variant>
        <vt:lpwstr>https://www.searchlaboratory.com/case-studies/deep-analysis-of-incremental-amazon-ad-spend-increased-iroas-for-mars-petcare/</vt:lpwstr>
      </vt:variant>
      <vt:variant>
        <vt:lpwstr/>
      </vt:variant>
      <vt:variant>
        <vt:i4>7340086</vt:i4>
      </vt:variant>
      <vt:variant>
        <vt:i4>30</vt:i4>
      </vt:variant>
      <vt:variant>
        <vt:i4>0</vt:i4>
      </vt:variant>
      <vt:variant>
        <vt:i4>5</vt:i4>
      </vt:variant>
      <vt:variant>
        <vt:lpwstr>https://www.searchlaboratory.com/us/2020/01/what-is-google-app-web-properties/</vt:lpwstr>
      </vt:variant>
      <vt:variant>
        <vt:lpwstr/>
      </vt:variant>
      <vt:variant>
        <vt:i4>2097248</vt:i4>
      </vt:variant>
      <vt:variant>
        <vt:i4>27</vt:i4>
      </vt:variant>
      <vt:variant>
        <vt:i4>0</vt:i4>
      </vt:variant>
      <vt:variant>
        <vt:i4>5</vt:i4>
      </vt:variant>
      <vt:variant>
        <vt:lpwstr>https://www.searchlaboratory.com/2020/01/what-is-google-app-web-properties/</vt:lpwstr>
      </vt:variant>
      <vt:variant>
        <vt:lpwstr/>
      </vt:variant>
      <vt:variant>
        <vt:i4>6684704</vt:i4>
      </vt:variant>
      <vt:variant>
        <vt:i4>24</vt:i4>
      </vt:variant>
      <vt:variant>
        <vt:i4>0</vt:i4>
      </vt:variant>
      <vt:variant>
        <vt:i4>5</vt:i4>
      </vt:variant>
      <vt:variant>
        <vt:lpwstr>https://www.searchlaboratory.com/us/2020/01/everything-you-need-to-know-about-entering-the-chinese-market/</vt:lpwstr>
      </vt:variant>
      <vt:variant>
        <vt:lpwstr/>
      </vt:variant>
      <vt:variant>
        <vt:i4>3539062</vt:i4>
      </vt:variant>
      <vt:variant>
        <vt:i4>21</vt:i4>
      </vt:variant>
      <vt:variant>
        <vt:i4>0</vt:i4>
      </vt:variant>
      <vt:variant>
        <vt:i4>5</vt:i4>
      </vt:variant>
      <vt:variant>
        <vt:lpwstr>https://www.searchlaboratory.com/2020/01/everything-you-need-to-know-about-entering-the-chinese-market/</vt:lpwstr>
      </vt:variant>
      <vt:variant>
        <vt:lpwstr/>
      </vt:variant>
      <vt:variant>
        <vt:i4>8323129</vt:i4>
      </vt:variant>
      <vt:variant>
        <vt:i4>18</vt:i4>
      </vt:variant>
      <vt:variant>
        <vt:i4>0</vt:i4>
      </vt:variant>
      <vt:variant>
        <vt:i4>5</vt:i4>
      </vt:variant>
      <vt:variant>
        <vt:lpwstr>https://www.searchlaboratory.com/us/2020/01/using-first-party-data-to-inform-your-content-strategy/</vt:lpwstr>
      </vt:variant>
      <vt:variant>
        <vt:lpwstr/>
      </vt:variant>
      <vt:variant>
        <vt:i4>72</vt:i4>
      </vt:variant>
      <vt:variant>
        <vt:i4>15</vt:i4>
      </vt:variant>
      <vt:variant>
        <vt:i4>0</vt:i4>
      </vt:variant>
      <vt:variant>
        <vt:i4>5</vt:i4>
      </vt:variant>
      <vt:variant>
        <vt:lpwstr>https://www.searchlaboratory.com/2019/12/using-first-party-data-to-inform-your-content-strategy/</vt:lpwstr>
      </vt:variant>
      <vt:variant>
        <vt:lpwstr/>
      </vt:variant>
      <vt:variant>
        <vt:i4>5636190</vt:i4>
      </vt:variant>
      <vt:variant>
        <vt:i4>12</vt:i4>
      </vt:variant>
      <vt:variant>
        <vt:i4>0</vt:i4>
      </vt:variant>
      <vt:variant>
        <vt:i4>5</vt:i4>
      </vt:variant>
      <vt:variant>
        <vt:lpwstr>https://www.bbc.co.uk/programmes/m000ds4t</vt:lpwstr>
      </vt:variant>
      <vt:variant>
        <vt:lpwstr/>
      </vt:variant>
      <vt:variant>
        <vt:i4>655455</vt:i4>
      </vt:variant>
      <vt:variant>
        <vt:i4>9</vt:i4>
      </vt:variant>
      <vt:variant>
        <vt:i4>0</vt:i4>
      </vt:variant>
      <vt:variant>
        <vt:i4>5</vt:i4>
      </vt:variant>
      <vt:variant>
        <vt:lpwstr>https://www.bbc.co.uk/programmes/m000drhn</vt:lpwstr>
      </vt:variant>
      <vt:variant>
        <vt:lpwstr/>
      </vt:variant>
      <vt:variant>
        <vt:i4>5242906</vt:i4>
      </vt:variant>
      <vt:variant>
        <vt:i4>6</vt:i4>
      </vt:variant>
      <vt:variant>
        <vt:i4>0</vt:i4>
      </vt:variant>
      <vt:variant>
        <vt:i4>5</vt:i4>
      </vt:variant>
      <vt:variant>
        <vt:lpwstr>https://digitalmarketingsolutionssummit.co.uk/3rd-row/online-visibility-is-more-than-google-search-ignoring-other-platforms-is-losing-you-sales/</vt:lpwstr>
      </vt:variant>
      <vt:variant>
        <vt:lpwstr/>
      </vt:variant>
      <vt:variant>
        <vt:i4>2752548</vt:i4>
      </vt:variant>
      <vt:variant>
        <vt:i4>3</vt:i4>
      </vt:variant>
      <vt:variant>
        <vt:i4>0</vt:i4>
      </vt:variant>
      <vt:variant>
        <vt:i4>5</vt:i4>
      </vt:variant>
      <vt:variant>
        <vt:lpwstr>https://smallbusiness.co.uk/seven-seo-tips-for-2020-to-keep-your-small-business-ahead-of-the-game-2549226/</vt:lpwstr>
      </vt:variant>
      <vt:variant>
        <vt:lpwstr/>
      </vt:variant>
      <vt:variant>
        <vt:i4>6422585</vt:i4>
      </vt:variant>
      <vt:variant>
        <vt:i4>0</vt:i4>
      </vt:variant>
      <vt:variant>
        <vt:i4>0</vt:i4>
      </vt:variant>
      <vt:variant>
        <vt:i4>5</vt:i4>
      </vt:variant>
      <vt:variant>
        <vt:lpwstr>https://www.smetechnologyguide.com/news/small-business-technology-priorities-for-2020-columnists-view/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laboratory internal template</dc:title>
  <dc:subject/>
  <dc:creator>Laura Britten</dc:creator>
  <cp:keywords/>
  <dc:description/>
  <cp:lastModifiedBy>Laura Britten</cp:lastModifiedBy>
  <cp:revision>5</cp:revision>
  <dcterms:created xsi:type="dcterms:W3CDTF">2022-11-25T13:55:00Z</dcterms:created>
  <dcterms:modified xsi:type="dcterms:W3CDTF">2022-11-25T14:08:00Z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0x0101009F7DB2204AA3E941A1F2E6DEAA2180D9</vt:lpwstr>
  </property>
  <property fmtid="{D5CDD505-2E9C-101B-9397-08002B2CF9AE}" pid="3" name="_dlc_DocIdItemGuid">
    <vt:lpwstr>7b6b7ed0-84dd-43ce-a811-952be53480bb</vt:lpwstr>
  </property>
</Properties>
</file>