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620E1" w14:textId="27CD4F74" w:rsidR="00AE2002" w:rsidRPr="00060210" w:rsidRDefault="00016F4B" w:rsidP="009C3835">
      <w:r w:rsidRPr="00060210">
        <w:rPr>
          <w:noProof/>
        </w:rPr>
        <w:drawing>
          <wp:anchor distT="0" distB="0" distL="114300" distR="114300" simplePos="0" relativeHeight="251680769" behindDoc="1" locked="0" layoutInCell="1" allowOverlap="1" wp14:anchorId="0085D72B" wp14:editId="4D956412">
            <wp:simplePos x="0" y="0"/>
            <wp:positionH relativeFrom="column">
              <wp:posOffset>95250</wp:posOffset>
            </wp:positionH>
            <wp:positionV relativeFrom="margin">
              <wp:posOffset>163195</wp:posOffset>
            </wp:positionV>
            <wp:extent cx="1781175" cy="679571"/>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l="18186" t="28747" r="15994" b="24963"/>
                    <a:stretch/>
                  </pic:blipFill>
                  <pic:spPr bwMode="auto">
                    <a:xfrm>
                      <a:off x="0" y="0"/>
                      <a:ext cx="1796393" cy="685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D9D">
        <w:rPr>
          <w:noProof/>
        </w:rPr>
        <mc:AlternateContent>
          <mc:Choice Requires="wps">
            <w:drawing>
              <wp:anchor distT="45720" distB="45720" distL="114300" distR="114300" simplePos="0" relativeHeight="251709441" behindDoc="0" locked="0" layoutInCell="1" allowOverlap="1" wp14:anchorId="40E15B73" wp14:editId="1B88B6E1">
                <wp:simplePos x="0" y="0"/>
                <wp:positionH relativeFrom="column">
                  <wp:posOffset>171450</wp:posOffset>
                </wp:positionH>
                <wp:positionV relativeFrom="paragraph">
                  <wp:posOffset>77470</wp:posOffset>
                </wp:positionV>
                <wp:extent cx="11525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590747E6" w14:textId="224F454F" w:rsidR="005C3D9D" w:rsidRPr="005C3D9D" w:rsidRDefault="005C3D9D" w:rsidP="005C3D9D">
                            <w:pPr>
                              <w:jc w:val="center"/>
                              <w:rPr>
                                <w:b/>
                                <w:bCs/>
                                <w:sz w:val="36"/>
                                <w:szCs w:val="36"/>
                              </w:rPr>
                            </w:pPr>
                            <w:r w:rsidRPr="005C3D9D">
                              <w:rPr>
                                <w:b/>
                                <w:bCs/>
                                <w:sz w:val="36"/>
                                <w:szCs w:val="36"/>
                              </w:rPr>
                              <w:t>[LOGO]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15B73" id="_x0000_t202" coordsize="21600,21600" o:spt="202" path="m,l,21600r21600,l21600,xe">
                <v:stroke joinstyle="miter"/>
                <v:path gradientshapeok="t" o:connecttype="rect"/>
              </v:shapetype>
              <v:shape id="Text Box 2" o:spid="_x0000_s1026" type="#_x0000_t202" style="position:absolute;margin-left:13.5pt;margin-top:6.1pt;width:90.75pt;height:110.6pt;z-index:2517094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" filled="f" stroked="f">
                <v:textbox style="mso-fit-shape-to-text:t">
                  <w:txbxContent>
                    <w:p w14:paraId="590747E6" w14:textId="224F454F" w:rsidR="005C3D9D" w:rsidRPr="005C3D9D" w:rsidRDefault="005C3D9D" w:rsidP="005C3D9D">
                      <w:pPr>
                        <w:jc w:val="center"/>
                        <w:rPr>
                          <w:b/>
                          <w:bCs/>
                          <w:sz w:val="36"/>
                          <w:szCs w:val="36"/>
                        </w:rPr>
                      </w:pPr>
                      <w:r w:rsidRPr="005C3D9D">
                        <w:rPr>
                          <w:b/>
                          <w:bCs/>
                          <w:sz w:val="36"/>
                          <w:szCs w:val="36"/>
                        </w:rPr>
                        <w:t>[LOGO]</w:t>
                      </w:r>
                    </w:p>
                  </w:txbxContent>
                </v:textbox>
                <w10:wrap type="square"/>
              </v:shape>
            </w:pict>
          </mc:Fallback>
        </mc:AlternateContent>
      </w:r>
      <w:r w:rsidR="005C3D9D" w:rsidRPr="005C3D9D">
        <w:rPr>
          <w:rFonts w:eastAsia="Century Gothic" w:cs="Times New Roman"/>
          <w:noProof/>
          <w:color w:val="auto"/>
          <w:bdr w:val="none" w:sz="0" w:space="0" w:color="auto"/>
        </w:rPr>
        <mc:AlternateContent>
          <mc:Choice Requires="wps">
            <w:drawing>
              <wp:anchor distT="45720" distB="45720" distL="114300" distR="114300" simplePos="0" relativeHeight="251707393" behindDoc="0" locked="0" layoutInCell="1" allowOverlap="1" wp14:anchorId="46F36A67" wp14:editId="3E8D962A">
                <wp:simplePos x="0" y="0"/>
                <wp:positionH relativeFrom="margin">
                  <wp:posOffset>3331210</wp:posOffset>
                </wp:positionH>
                <wp:positionV relativeFrom="paragraph">
                  <wp:posOffset>0</wp:posOffset>
                </wp:positionV>
                <wp:extent cx="2857500"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E9F1C4B" w14:textId="77777777" w:rsidR="005C3D9D" w:rsidRPr="002C1630" w:rsidRDefault="005C3D9D" w:rsidP="005C3D9D">
                            <w:pPr>
                              <w:jc w:val="right"/>
                            </w:pPr>
                            <w:r>
                              <w:t>Company name</w:t>
                            </w:r>
                            <w:r>
                              <w:br/>
                              <w:t>Address</w:t>
                            </w:r>
                            <w:r>
                              <w:br/>
                              <w:t>Telephone number</w:t>
                            </w:r>
                            <w:r>
                              <w:br/>
                              <w:t xml:space="preserve">Website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36A67" id="Text Box 9" o:spid="_x0000_s1027" type="#_x0000_t202" style="position:absolute;margin-left:262.3pt;margin-top:0;width:225pt;height:110.6pt;z-index:2517073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vt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" stroked="f">
                <v:textbox style="mso-fit-shape-to-text:t">
                  <w:txbxContent>
                    <w:p w14:paraId="5E9F1C4B" w14:textId="77777777" w:rsidR="005C3D9D" w:rsidRPr="002C1630" w:rsidRDefault="005C3D9D" w:rsidP="005C3D9D">
                      <w:pPr>
                        <w:jc w:val="right"/>
                      </w:pPr>
                      <w:r>
                        <w:t>Company name</w:t>
                      </w:r>
                      <w:r>
                        <w:br/>
                        <w:t>Address</w:t>
                      </w:r>
                      <w:r>
                        <w:br/>
                        <w:t>Telephone number</w:t>
                      </w:r>
                      <w:r>
                        <w:br/>
                        <w:t xml:space="preserve">Website </w:t>
                      </w:r>
                    </w:p>
                  </w:txbxContent>
                </v:textbox>
                <w10:wrap type="square" anchorx="margin"/>
              </v:shape>
            </w:pict>
          </mc:Fallback>
        </mc:AlternateContent>
      </w:r>
      <w:r w:rsidR="009F4EB7" w:rsidRPr="009F4EB7">
        <w:rPr>
          <w:noProof/>
        </w:rPr>
        <w:drawing>
          <wp:anchor distT="0" distB="0" distL="114300" distR="114300" simplePos="0" relativeHeight="251661313" behindDoc="1" locked="0" layoutInCell="1" allowOverlap="1" wp14:anchorId="684BB794" wp14:editId="3BCE9DBB">
            <wp:simplePos x="0" y="0"/>
            <wp:positionH relativeFrom="column">
              <wp:posOffset>-914400</wp:posOffset>
            </wp:positionH>
            <wp:positionV relativeFrom="page">
              <wp:posOffset>-46299</wp:posOffset>
            </wp:positionV>
            <wp:extent cx="7558268" cy="4320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58268" cy="432037"/>
                    </a:xfrm>
                    <a:prstGeom prst="rect">
                      <a:avLst/>
                    </a:prstGeom>
                  </pic:spPr>
                </pic:pic>
              </a:graphicData>
            </a:graphic>
            <wp14:sizeRelH relativeFrom="margin">
              <wp14:pctWidth>0</wp14:pctWidth>
            </wp14:sizeRelH>
            <wp14:sizeRelV relativeFrom="margin">
              <wp14:pctHeight>0</wp14:pctHeight>
            </wp14:sizeRelV>
          </wp:anchor>
        </w:drawing>
      </w:r>
      <w:r>
        <w:tab/>
      </w:r>
    </w:p>
    <w:p w14:paraId="6918491A" w14:textId="3E00C3AC" w:rsidR="00AE2002" w:rsidRPr="00060210" w:rsidRDefault="00AE2002" w:rsidP="009C3835"/>
    <w:p w14:paraId="63B963D4" w14:textId="60E69487" w:rsidR="00894DDE" w:rsidRPr="00060210" w:rsidRDefault="00894DDE" w:rsidP="009C3835"/>
    <w:p w14:paraId="5A379FBE" w14:textId="77777777" w:rsidR="00894DDE" w:rsidRPr="00060210" w:rsidRDefault="00894DDE" w:rsidP="009C3835"/>
    <w:p w14:paraId="22F83329" w14:textId="77777777" w:rsidR="00894DDE" w:rsidRPr="00060210" w:rsidRDefault="00894DDE" w:rsidP="009C3835"/>
    <w:p w14:paraId="26CF7E64" w14:textId="77777777" w:rsidR="00894DDE" w:rsidRPr="00060210" w:rsidRDefault="00894DDE" w:rsidP="009C3835"/>
    <w:p w14:paraId="01309BA6" w14:textId="77777777" w:rsidR="00894DDE" w:rsidRPr="00060210" w:rsidRDefault="00894DDE" w:rsidP="009C3835"/>
    <w:p w14:paraId="40CFD033" w14:textId="77777777" w:rsidR="00894DDE" w:rsidRPr="00060210" w:rsidRDefault="00894DDE" w:rsidP="009C3835"/>
    <w:p w14:paraId="7F730466" w14:textId="77777777" w:rsidR="00A33C6F" w:rsidRPr="00060210" w:rsidRDefault="002A0C73" w:rsidP="009C3835">
      <w:r w:rsidRPr="00060210">
        <w:tab/>
      </w:r>
      <w:r w:rsidR="00795F91" w:rsidRPr="00060210">
        <w:tab/>
      </w:r>
    </w:p>
    <w:p w14:paraId="7A7CBA7B" w14:textId="77777777" w:rsidR="00A439D5" w:rsidRPr="00060210" w:rsidRDefault="00795F91" w:rsidP="009C3835">
      <w:r w:rsidRPr="00060210">
        <w:tab/>
      </w:r>
    </w:p>
    <w:p w14:paraId="1E0B0396" w14:textId="77777777" w:rsidR="000E7C0A" w:rsidRPr="00060210" w:rsidRDefault="006543E3" w:rsidP="009C3835">
      <w:pPr>
        <w:rPr>
          <w:rFonts w:eastAsiaTheme="majorEastAsia" w:cstheme="majorBidi"/>
          <w:sz w:val="36"/>
          <w:szCs w:val="32"/>
        </w:rPr>
      </w:pPr>
      <w:r w:rsidRPr="00060210">
        <w:rPr>
          <w:noProof/>
        </w:rPr>
        <mc:AlternateContent>
          <mc:Choice Requires="wps">
            <w:drawing>
              <wp:anchor distT="0" distB="0" distL="114300" distR="114300" simplePos="0" relativeHeight="251658241" behindDoc="0" locked="0" layoutInCell="1" allowOverlap="1" wp14:anchorId="6AE94A07" wp14:editId="31585A1A">
                <wp:simplePos x="0" y="0"/>
                <wp:positionH relativeFrom="column">
                  <wp:posOffset>647700</wp:posOffset>
                </wp:positionH>
                <wp:positionV relativeFrom="page">
                  <wp:posOffset>3905249</wp:posOffset>
                </wp:positionV>
                <wp:extent cx="4300220" cy="1838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00220" cy="1838325"/>
                        </a:xfrm>
                        <a:prstGeom prst="rect">
                          <a:avLst/>
                        </a:prstGeom>
                        <a:noFill/>
                        <a:ln w="6350">
                          <a:noFill/>
                        </a:ln>
                      </wps:spPr>
                      <wps:txbx>
                        <w:txbxContent>
                          <w:p w14:paraId="7AB6B36F" w14:textId="29F8D1E2" w:rsidR="00D977CD" w:rsidRDefault="005C3D9D" w:rsidP="006543E3">
                            <w:pPr>
                              <w:pStyle w:val="ReportTitle"/>
                              <w:tabs>
                                <w:tab w:val="left" w:pos="0"/>
                              </w:tabs>
                            </w:pPr>
                            <w:r>
                              <w:t>REQUEST FOR PROPOSAL</w:t>
                            </w:r>
                          </w:p>
                          <w:p w14:paraId="092FE807" w14:textId="77777777" w:rsidR="005C3D9D" w:rsidRDefault="005C3D9D" w:rsidP="005C3D9D">
                            <w:pPr>
                              <w:pStyle w:val="ReportAuthor"/>
                            </w:pPr>
                            <w:r>
                              <w:t>BRAND NAME</w:t>
                            </w:r>
                            <w:r w:rsidRPr="005C3D9D">
                              <w:t xml:space="preserve"> </w:t>
                            </w:r>
                          </w:p>
                          <w:p w14:paraId="7E9DD2FF" w14:textId="258562E6" w:rsidR="005C3D9D" w:rsidRPr="00B214C4" w:rsidRDefault="005C3D9D" w:rsidP="005C3D9D">
                            <w:pPr>
                              <w:pStyle w:val="ReportAuthor"/>
                              <w:rPr>
                                <w:sz w:val="32"/>
                                <w:szCs w:val="32"/>
                              </w:rPr>
                            </w:pPr>
                            <w:r w:rsidRPr="00B214C4">
                              <w:rPr>
                                <w:sz w:val="32"/>
                                <w:szCs w:val="32"/>
                              </w:rPr>
                              <w:t>SERVICES BEING ASKED FOR</w:t>
                            </w:r>
                          </w:p>
                          <w:p w14:paraId="53ED8397" w14:textId="59DE221A" w:rsidR="005C3D9D" w:rsidRDefault="005C3D9D" w:rsidP="005C3D9D">
                            <w:pPr>
                              <w:pStyle w:val="ReportAuthor"/>
                            </w:pPr>
                          </w:p>
                          <w:p w14:paraId="39CF2F04" w14:textId="77777777" w:rsidR="005C3D9D" w:rsidRDefault="005C3D9D" w:rsidP="005C3D9D">
                            <w:pPr>
                              <w:pStyle w:val="ReportAuthor"/>
                            </w:pPr>
                          </w:p>
                          <w:p w14:paraId="53262B6C" w14:textId="77777777" w:rsidR="005C3D9D" w:rsidRPr="002C1630" w:rsidRDefault="005C3D9D" w:rsidP="005C3D9D">
                            <w:pPr>
                              <w:pStyle w:val="Heading1"/>
                              <w:jc w:val="center"/>
                            </w:pPr>
                            <w:r>
                              <w:t>Services being asked for</w:t>
                            </w:r>
                          </w:p>
                          <w:p w14:paraId="264C2B4F" w14:textId="77777777" w:rsidR="005C3D9D" w:rsidRPr="00E24C51" w:rsidRDefault="005C3D9D" w:rsidP="005C3D9D">
                            <w:pPr>
                              <w:pStyle w:val="ReportAuthor"/>
                            </w:pPr>
                          </w:p>
                          <w:p w14:paraId="49989BCD" w14:textId="77777777" w:rsidR="005C3D9D" w:rsidRPr="00E209A5" w:rsidRDefault="005C3D9D" w:rsidP="006543E3">
                            <w:pPr>
                              <w:pStyle w:val="ReportTitle"/>
                              <w:tabs>
                                <w:tab w:val="left" w:pos="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4A07" id="Text Box 1" o:spid="_x0000_s1028" type="#_x0000_t202" style="position:absolute;margin-left:51pt;margin-top:307.5pt;width:338.6pt;height:14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" filled="f" stroked="f" strokeweight=".5pt">
                <v:textbox>
                  <w:txbxContent>
                    <w:p w14:paraId="7AB6B36F" w14:textId="29F8D1E2" w:rsidR="00D977CD" w:rsidRDefault="005C3D9D" w:rsidP="006543E3">
                      <w:pPr>
                        <w:pStyle w:val="ReportTitle"/>
                        <w:tabs>
                          <w:tab w:val="left" w:pos="0"/>
                        </w:tabs>
                      </w:pPr>
                      <w:r>
                        <w:t>REQUEST FOR PROPOSAL</w:t>
                      </w:r>
                    </w:p>
                    <w:p w14:paraId="092FE807" w14:textId="77777777" w:rsidR="005C3D9D" w:rsidRDefault="005C3D9D" w:rsidP="005C3D9D">
                      <w:pPr>
                        <w:pStyle w:val="ReportAuthor"/>
                      </w:pPr>
                      <w:r>
                        <w:t>BRAND NAME</w:t>
                      </w:r>
                      <w:r w:rsidRPr="005C3D9D">
                        <w:t xml:space="preserve"> </w:t>
                      </w:r>
                    </w:p>
                    <w:p w14:paraId="7E9DD2FF" w14:textId="258562E6" w:rsidR="005C3D9D" w:rsidRPr="00B214C4" w:rsidRDefault="005C3D9D" w:rsidP="005C3D9D">
                      <w:pPr>
                        <w:pStyle w:val="ReportAuthor"/>
                        <w:rPr>
                          <w:sz w:val="32"/>
                          <w:szCs w:val="32"/>
                        </w:rPr>
                      </w:pPr>
                      <w:r w:rsidRPr="00B214C4">
                        <w:rPr>
                          <w:sz w:val="32"/>
                          <w:szCs w:val="32"/>
                        </w:rPr>
                        <w:t>SERVICES BEING ASKED FOR</w:t>
                      </w:r>
                    </w:p>
                    <w:p w14:paraId="53ED8397" w14:textId="59DE221A" w:rsidR="005C3D9D" w:rsidRDefault="005C3D9D" w:rsidP="005C3D9D">
                      <w:pPr>
                        <w:pStyle w:val="ReportAuthor"/>
                      </w:pPr>
                    </w:p>
                    <w:p w14:paraId="39CF2F04" w14:textId="77777777" w:rsidR="005C3D9D" w:rsidRDefault="005C3D9D" w:rsidP="005C3D9D">
                      <w:pPr>
                        <w:pStyle w:val="ReportAuthor"/>
                      </w:pPr>
                    </w:p>
                    <w:p w14:paraId="53262B6C" w14:textId="77777777" w:rsidR="005C3D9D" w:rsidRPr="002C1630" w:rsidRDefault="005C3D9D" w:rsidP="005C3D9D">
                      <w:pPr>
                        <w:pStyle w:val="Heading1"/>
                        <w:jc w:val="center"/>
                      </w:pPr>
                      <w:r>
                        <w:t>Services being asked for</w:t>
                      </w:r>
                    </w:p>
                    <w:p w14:paraId="264C2B4F" w14:textId="77777777" w:rsidR="005C3D9D" w:rsidRPr="00E24C51" w:rsidRDefault="005C3D9D" w:rsidP="005C3D9D">
                      <w:pPr>
                        <w:pStyle w:val="ReportAuthor"/>
                      </w:pPr>
                    </w:p>
                    <w:p w14:paraId="49989BCD" w14:textId="77777777" w:rsidR="005C3D9D" w:rsidRPr="00E209A5" w:rsidRDefault="005C3D9D" w:rsidP="006543E3">
                      <w:pPr>
                        <w:pStyle w:val="ReportTitle"/>
                        <w:tabs>
                          <w:tab w:val="left" w:pos="0"/>
                        </w:tabs>
                      </w:pPr>
                    </w:p>
                  </w:txbxContent>
                </v:textbox>
                <w10:wrap anchory="page"/>
              </v:shape>
            </w:pict>
          </mc:Fallback>
        </mc:AlternateContent>
      </w:r>
    </w:p>
    <w:p w14:paraId="2795518F" w14:textId="77777777" w:rsidR="000E7C0A" w:rsidRPr="00060210" w:rsidRDefault="000E7C0A" w:rsidP="009C3835"/>
    <w:p w14:paraId="26669A0A" w14:textId="77777777" w:rsidR="000E7C0A" w:rsidRPr="00060210" w:rsidRDefault="000E7C0A" w:rsidP="009C3835"/>
    <w:p w14:paraId="49304939" w14:textId="77777777" w:rsidR="009B2414" w:rsidRDefault="009B2414" w:rsidP="006543E3">
      <w:pPr>
        <w:tabs>
          <w:tab w:val="left" w:pos="1276"/>
        </w:tabs>
      </w:pPr>
    </w:p>
    <w:p w14:paraId="5C75F682" w14:textId="77777777" w:rsidR="009B2414" w:rsidRDefault="009B2414" w:rsidP="006543E3">
      <w:pPr>
        <w:tabs>
          <w:tab w:val="left" w:pos="1276"/>
        </w:tabs>
      </w:pPr>
    </w:p>
    <w:p w14:paraId="347EBB29" w14:textId="77777777" w:rsidR="009B2414" w:rsidRDefault="009B2414" w:rsidP="006543E3">
      <w:pPr>
        <w:tabs>
          <w:tab w:val="left" w:pos="1276"/>
        </w:tabs>
      </w:pPr>
    </w:p>
    <w:p w14:paraId="7CDED6E1" w14:textId="77777777" w:rsidR="009B2414" w:rsidRDefault="009B2414" w:rsidP="006543E3">
      <w:pPr>
        <w:tabs>
          <w:tab w:val="left" w:pos="1276"/>
        </w:tabs>
      </w:pPr>
    </w:p>
    <w:p w14:paraId="0BE65E6B" w14:textId="5F6C5356" w:rsidR="009B2414" w:rsidRDefault="005C3D9D" w:rsidP="006543E3">
      <w:pPr>
        <w:tabs>
          <w:tab w:val="left" w:pos="1276"/>
        </w:tabs>
      </w:pPr>
      <w:r w:rsidRPr="00060210">
        <w:rPr>
          <w:noProof/>
        </w:rPr>
        <mc:AlternateContent>
          <mc:Choice Requires="wps">
            <w:drawing>
              <wp:anchor distT="0" distB="0" distL="114300" distR="114300" simplePos="0" relativeHeight="251682817" behindDoc="0" locked="0" layoutInCell="1" allowOverlap="1" wp14:anchorId="66228AE4" wp14:editId="4E82E997">
                <wp:simplePos x="0" y="0"/>
                <wp:positionH relativeFrom="column">
                  <wp:posOffset>657225</wp:posOffset>
                </wp:positionH>
                <wp:positionV relativeFrom="page">
                  <wp:posOffset>6076950</wp:posOffset>
                </wp:positionV>
                <wp:extent cx="4290695" cy="1600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90695" cy="1600200"/>
                        </a:xfrm>
                        <a:prstGeom prst="rect">
                          <a:avLst/>
                        </a:prstGeom>
                        <a:noFill/>
                        <a:ln w="6350">
                          <a:noFill/>
                        </a:ln>
                      </wps:spPr>
                      <wps:txbx>
                        <w:txbxContent>
                          <w:p w14:paraId="5CE3B380" w14:textId="77777777" w:rsidR="005C3D9D" w:rsidRPr="005C3D9D" w:rsidRDefault="005C3D9D" w:rsidP="005C3D9D">
                            <w:pPr>
                              <w:rPr>
                                <w:rStyle w:val="Strong"/>
                              </w:rPr>
                            </w:pPr>
                            <w:r w:rsidRPr="005C3D9D">
                              <w:rPr>
                                <w:rStyle w:val="Strong"/>
                              </w:rPr>
                              <w:t>Queries and submissions must be sent to: EMAIL</w:t>
                            </w:r>
                          </w:p>
                          <w:p w14:paraId="266A12A3" w14:textId="77777777" w:rsidR="005C3D9D" w:rsidRPr="005C3D9D" w:rsidRDefault="005C3D9D" w:rsidP="005C3D9D">
                            <w:pPr>
                              <w:rPr>
                                <w:rStyle w:val="Strong"/>
                              </w:rPr>
                            </w:pPr>
                          </w:p>
                          <w:p w14:paraId="4E59C896" w14:textId="77777777" w:rsidR="005C3D9D" w:rsidRPr="005C3D9D" w:rsidRDefault="005C3D9D" w:rsidP="005C3D9D">
                            <w:pPr>
                              <w:rPr>
                                <w:rStyle w:val="Strong"/>
                              </w:rPr>
                            </w:pPr>
                            <w:r w:rsidRPr="005C3D9D">
                              <w:rPr>
                                <w:rStyle w:val="Strong"/>
                              </w:rPr>
                              <w:t>Issue date: DATE</w:t>
                            </w:r>
                          </w:p>
                          <w:p w14:paraId="22204216" w14:textId="6571065F" w:rsidR="00F67913" w:rsidRPr="00B56D3A" w:rsidRDefault="005C3D9D" w:rsidP="005C3D9D">
                            <w:pPr>
                              <w:rPr>
                                <w:rStyle w:val="Strong"/>
                              </w:rPr>
                            </w:pPr>
                            <w:r w:rsidRPr="005C3D9D">
                              <w:rPr>
                                <w:rStyle w:val="Strong"/>
                              </w:rPr>
                              <w:t>Closing date and time: DATE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8AE4" id="Text Box 29" o:spid="_x0000_s1029" type="#_x0000_t202" style="position:absolute;margin-left:51.75pt;margin-top:478.5pt;width:337.85pt;height:126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FVHAIAADQ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" filled="f" stroked="f" strokeweight=".5pt">
                <v:textbox>
                  <w:txbxContent>
                    <w:p w14:paraId="5CE3B380" w14:textId="77777777" w:rsidR="005C3D9D" w:rsidRPr="005C3D9D" w:rsidRDefault="005C3D9D" w:rsidP="005C3D9D">
                      <w:pPr>
                        <w:rPr>
                          <w:rStyle w:val="Strong"/>
                        </w:rPr>
                      </w:pPr>
                      <w:r w:rsidRPr="005C3D9D">
                        <w:rPr>
                          <w:rStyle w:val="Strong"/>
                        </w:rPr>
                        <w:t>Queries and submissions must be sent to: EMAIL</w:t>
                      </w:r>
                    </w:p>
                    <w:p w14:paraId="266A12A3" w14:textId="77777777" w:rsidR="005C3D9D" w:rsidRPr="005C3D9D" w:rsidRDefault="005C3D9D" w:rsidP="005C3D9D">
                      <w:pPr>
                        <w:rPr>
                          <w:rStyle w:val="Strong"/>
                        </w:rPr>
                      </w:pPr>
                    </w:p>
                    <w:p w14:paraId="4E59C896" w14:textId="77777777" w:rsidR="005C3D9D" w:rsidRPr="005C3D9D" w:rsidRDefault="005C3D9D" w:rsidP="005C3D9D">
                      <w:pPr>
                        <w:rPr>
                          <w:rStyle w:val="Strong"/>
                        </w:rPr>
                      </w:pPr>
                      <w:r w:rsidRPr="005C3D9D">
                        <w:rPr>
                          <w:rStyle w:val="Strong"/>
                        </w:rPr>
                        <w:t>Issue date: DATE</w:t>
                      </w:r>
                    </w:p>
                    <w:p w14:paraId="22204216" w14:textId="6571065F" w:rsidR="00F67913" w:rsidRPr="00B56D3A" w:rsidRDefault="005C3D9D" w:rsidP="005C3D9D">
                      <w:pPr>
                        <w:rPr>
                          <w:rStyle w:val="Strong"/>
                        </w:rPr>
                      </w:pPr>
                      <w:r w:rsidRPr="005C3D9D">
                        <w:rPr>
                          <w:rStyle w:val="Strong"/>
                        </w:rPr>
                        <w:t>Closing date and time: DATE AND TIME</w:t>
                      </w:r>
                    </w:p>
                  </w:txbxContent>
                </v:textbox>
                <w10:wrap anchory="page"/>
              </v:shape>
            </w:pict>
          </mc:Fallback>
        </mc:AlternateContent>
      </w:r>
    </w:p>
    <w:p w14:paraId="1FC0D8E8" w14:textId="7C25FE90" w:rsidR="000E7C0A" w:rsidRPr="00060210" w:rsidRDefault="000E7C0A" w:rsidP="006543E3">
      <w:pPr>
        <w:tabs>
          <w:tab w:val="left" w:pos="1276"/>
        </w:tabs>
        <w:sectPr w:rsidR="000E7C0A" w:rsidRPr="00060210" w:rsidSect="000B5A14">
          <w:headerReference w:type="default" r:id="rId15"/>
          <w:headerReference w:type="first" r:id="rId16"/>
          <w:pgSz w:w="11906" w:h="16838"/>
          <w:pgMar w:top="1440" w:right="1440" w:bottom="1440" w:left="1440" w:header="567" w:footer="454" w:gutter="0"/>
          <w:cols w:space="708"/>
          <w:docGrid w:linePitch="360"/>
        </w:sectPr>
      </w:pPr>
    </w:p>
    <w:p w14:paraId="023A1714" w14:textId="3F49A779" w:rsidR="005C3D9D" w:rsidRPr="005C3D9D" w:rsidRDefault="005C3D9D" w:rsidP="005C3D9D">
      <w:pPr>
        <w:pStyle w:val="H1Deep"/>
        <w:rPr>
          <w:bdr w:val="none" w:sz="0" w:space="0" w:color="auto"/>
        </w:rPr>
      </w:pPr>
      <w:r w:rsidRPr="005C3D9D">
        <w:rPr>
          <w:bdr w:val="none" w:sz="0" w:space="0" w:color="auto"/>
        </w:rPr>
        <w:lastRenderedPageBreak/>
        <w:t>Background</w:t>
      </w:r>
    </w:p>
    <w:p w14:paraId="0994170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This section should give agencies all the information they need to know about your company, so that they can decide if you are both a good fit for each other.</w:t>
      </w:r>
    </w:p>
    <w:p w14:paraId="114473AA"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When the company was founded and why</w:t>
      </w:r>
    </w:p>
    <w:p w14:paraId="0A15FE7E"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What products/ services do you sell</w:t>
      </w:r>
    </w:p>
    <w:p w14:paraId="08D0E5C8"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Any USPs that differentiate you from competitors</w:t>
      </w:r>
    </w:p>
    <w:p w14:paraId="510BD5C0"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Company mission and values.</w:t>
      </w:r>
    </w:p>
    <w:p w14:paraId="4E140FC3"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r w:rsidRPr="005C3D9D">
        <w:rPr>
          <w:rFonts w:eastAsia="Times New Roman" w:cs="Times New Roman"/>
          <w:color w:val="002940"/>
          <w:sz w:val="26"/>
          <w:szCs w:val="26"/>
          <w:bdr w:val="none" w:sz="0" w:space="0" w:color="auto"/>
        </w:rPr>
        <w:t>Strengths and challenges</w:t>
      </w:r>
    </w:p>
    <w:p w14:paraId="72AD884C"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Include any company strengths you want to capitalise on, as this can influence the proposed strategy</w:t>
      </w:r>
      <w:r w:rsidRPr="005C3D9D">
        <w:rPr>
          <w:rFonts w:eastAsia="Century Gothic" w:cs="Times New Roman"/>
          <w:i/>
          <w:iCs/>
          <w:color w:val="auto"/>
          <w:bdr w:val="none" w:sz="0" w:space="0" w:color="auto"/>
        </w:rPr>
        <w:t>.</w:t>
      </w:r>
      <w:r w:rsidRPr="005C3D9D">
        <w:rPr>
          <w:rFonts w:eastAsia="Century Gothic" w:cs="Times New Roman"/>
          <w:color w:val="auto"/>
          <w:bdr w:val="none" w:sz="0" w:space="0" w:color="auto"/>
        </w:rPr>
        <w:t xml:space="preserve"> It is also important to note any challenges as some agencies may not be equipped to deal, or prefer to work, with possible problems.</w:t>
      </w:r>
    </w:p>
    <w:p w14:paraId="0652D15C"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Examples of strengths include awards and certifications, large market share, exclusive offerings, brand partnerships.</w:t>
      </w:r>
    </w:p>
    <w:p w14:paraId="323672B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Examples of challenges include technical issues, limited development resources, low conversion rates, limited brand awareness.</w:t>
      </w:r>
    </w:p>
    <w:p w14:paraId="6DDC9EF7" w14:textId="77777777" w:rsidR="005C3D9D" w:rsidRPr="005C3D9D" w:rsidRDefault="005C3D9D" w:rsidP="005C3D9D">
      <w:pPr>
        <w:pStyle w:val="H2Deep"/>
        <w:rPr>
          <w:bdr w:val="none" w:sz="0" w:space="0" w:color="auto"/>
        </w:rPr>
      </w:pPr>
      <w:r w:rsidRPr="005C3D9D">
        <w:rPr>
          <w:bdr w:val="none" w:sz="0" w:space="0" w:color="auto"/>
        </w:rPr>
        <w:t>International presence</w:t>
      </w:r>
    </w:p>
    <w:p w14:paraId="43CB4F8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 this section, provide an overview of your brand’s international presence including:</w:t>
      </w:r>
    </w:p>
    <w:p w14:paraId="69B7F517"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Which markets you currently operate in</w:t>
      </w:r>
    </w:p>
    <w:p w14:paraId="514272E2"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 xml:space="preserve">The site structure and domain of localised sites </w:t>
      </w:r>
    </w:p>
    <w:p w14:paraId="7D3E27C8"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Any market specific KPIs and goals</w:t>
      </w:r>
    </w:p>
    <w:p w14:paraId="54892222"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 xml:space="preserve">Any international expansion plans. </w:t>
      </w:r>
    </w:p>
    <w:p w14:paraId="2BEF6392"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r w:rsidRPr="005C3D9D">
        <w:rPr>
          <w:rFonts w:eastAsia="Times New Roman" w:cs="Times New Roman"/>
          <w:color w:val="002940"/>
          <w:sz w:val="26"/>
          <w:szCs w:val="26"/>
          <w:bdr w:val="none" w:sz="0" w:space="0" w:color="auto"/>
        </w:rPr>
        <w:t>Target audience</w:t>
      </w:r>
    </w:p>
    <w:p w14:paraId="19CB9D20"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Provide qualitative and quantitative information on who your current and ideal target audiences are. Give as much detail as possible, including audience personas, customer journey maps, demographics, interests and hobbies, purchase behaviour. </w:t>
      </w:r>
    </w:p>
    <w:p w14:paraId="33579A3C"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r w:rsidRPr="005C3D9D">
        <w:rPr>
          <w:rFonts w:eastAsia="Times New Roman" w:cs="Times New Roman"/>
          <w:color w:val="002940"/>
          <w:sz w:val="26"/>
          <w:szCs w:val="26"/>
          <w:bdr w:val="none" w:sz="0" w:space="0" w:color="auto"/>
        </w:rPr>
        <w:t>Business goals</w:t>
      </w:r>
    </w:p>
    <w:p w14:paraId="42C4BFD2"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In this section, you should outline your wider business goals and what you want to achieve from your marketing activity over the next 12 months. Examples of business goals include increased revenue, increased market share, higher customer retention levels. </w:t>
      </w:r>
    </w:p>
    <w:p w14:paraId="621F645B" w14:textId="77777777" w:rsidR="00B214C4" w:rsidRDefault="00B214C4" w:rsidP="005C3D9D">
      <w:pPr>
        <w:pStyle w:val="H1Vivid"/>
        <w:rPr>
          <w:bdr w:val="none" w:sz="0" w:space="0" w:color="auto"/>
        </w:rPr>
        <w:sectPr w:rsidR="00B214C4">
          <w:pgSz w:w="11906" w:h="16838"/>
          <w:pgMar w:top="1440" w:right="1440" w:bottom="1440" w:left="1440" w:header="708" w:footer="708" w:gutter="0"/>
          <w:cols w:space="708"/>
          <w:docGrid w:linePitch="360"/>
        </w:sectPr>
      </w:pPr>
    </w:p>
    <w:p w14:paraId="10FFB4D5" w14:textId="77777777" w:rsidR="005C3D9D" w:rsidRPr="005C3D9D" w:rsidRDefault="005C3D9D" w:rsidP="005C3D9D">
      <w:pPr>
        <w:pStyle w:val="H1Vivid"/>
        <w:rPr>
          <w:bdr w:val="none" w:sz="0" w:space="0" w:color="auto"/>
        </w:rPr>
      </w:pPr>
      <w:r w:rsidRPr="005C3D9D">
        <w:rPr>
          <w:bdr w:val="none" w:sz="0" w:space="0" w:color="auto"/>
        </w:rPr>
        <w:lastRenderedPageBreak/>
        <w:t>Scope of work</w:t>
      </w:r>
    </w:p>
    <w:p w14:paraId="3CC9052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This section should contain all the information required to allow agencies to know exactly what you want. </w:t>
      </w:r>
    </w:p>
    <w:p w14:paraId="06D8793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Outline the services required and what you are hoping to achieve with the project, in priority order.</w:t>
      </w:r>
    </w:p>
    <w:p w14:paraId="39AF4C6F" w14:textId="77777777" w:rsidR="005C3D9D" w:rsidRPr="005C3D9D" w:rsidRDefault="005C3D9D" w:rsidP="005C3D9D">
      <w:pPr>
        <w:pStyle w:val="H2Vivid"/>
        <w:rPr>
          <w:bdr w:val="none" w:sz="0" w:space="0" w:color="auto"/>
        </w:rPr>
      </w:pPr>
      <w:r w:rsidRPr="005C3D9D">
        <w:rPr>
          <w:bdr w:val="none" w:sz="0" w:space="0" w:color="auto"/>
        </w:rPr>
        <w:t>Service 1 required</w:t>
      </w:r>
    </w:p>
    <w:p w14:paraId="1514182B"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1 scope</w:t>
      </w:r>
    </w:p>
    <w:p w14:paraId="3EEFD4EE"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1 considerations</w:t>
      </w:r>
    </w:p>
    <w:p w14:paraId="11C887DB"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1 KPIs and goals</w:t>
      </w:r>
    </w:p>
    <w:p w14:paraId="5510846B" w14:textId="77777777" w:rsidR="005C3D9D" w:rsidRPr="005C3D9D" w:rsidRDefault="005C3D9D" w:rsidP="005C3D9D">
      <w:pPr>
        <w:rPr>
          <w:rFonts w:eastAsia="Century Gothic" w:cs="Times New Roman"/>
          <w:color w:val="auto"/>
          <w:bdr w:val="none" w:sz="0" w:space="0" w:color="auto"/>
        </w:rPr>
      </w:pPr>
    </w:p>
    <w:p w14:paraId="75B4EEFC" w14:textId="77777777" w:rsidR="005C3D9D" w:rsidRPr="005C3D9D" w:rsidRDefault="005C3D9D" w:rsidP="005C3D9D">
      <w:pPr>
        <w:pStyle w:val="H2Vivid"/>
        <w:rPr>
          <w:bdr w:val="none" w:sz="0" w:space="0" w:color="auto"/>
        </w:rPr>
      </w:pPr>
      <w:r w:rsidRPr="005C3D9D">
        <w:rPr>
          <w:bdr w:val="none" w:sz="0" w:space="0" w:color="auto"/>
        </w:rPr>
        <w:t>Service 2 required</w:t>
      </w:r>
    </w:p>
    <w:p w14:paraId="39412BE3"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2 scope</w:t>
      </w:r>
    </w:p>
    <w:p w14:paraId="143D8480"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2 considerations</w:t>
      </w:r>
    </w:p>
    <w:p w14:paraId="1710DE98"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2 KPIs and goals</w:t>
      </w:r>
    </w:p>
    <w:p w14:paraId="7D383A9E"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712DB196" w14:textId="77777777" w:rsidR="005C3D9D" w:rsidRPr="005C3D9D" w:rsidRDefault="005C3D9D" w:rsidP="005C3D9D">
      <w:pPr>
        <w:pStyle w:val="H2Vivid"/>
        <w:rPr>
          <w:bdr w:val="none" w:sz="0" w:space="0" w:color="auto"/>
        </w:rPr>
      </w:pPr>
      <w:r w:rsidRPr="005C3D9D">
        <w:rPr>
          <w:bdr w:val="none" w:sz="0" w:space="0" w:color="auto"/>
        </w:rPr>
        <w:t>Service 3 etc.</w:t>
      </w:r>
    </w:p>
    <w:p w14:paraId="0102C0CE" w14:textId="77777777" w:rsidR="005C3D9D" w:rsidRPr="005C3D9D" w:rsidRDefault="005C3D9D" w:rsidP="005C3D9D">
      <w:pPr>
        <w:rPr>
          <w:rFonts w:eastAsia="Century Gothic" w:cs="Times New Roman"/>
          <w:color w:val="auto"/>
          <w:bdr w:val="none" w:sz="0" w:space="0" w:color="auto"/>
        </w:rPr>
      </w:pPr>
    </w:p>
    <w:p w14:paraId="6665A1F3" w14:textId="77777777" w:rsidR="005C3D9D" w:rsidRDefault="005C3D9D" w:rsidP="005C3D9D">
      <w:pPr>
        <w:pStyle w:val="H1Deep"/>
        <w:rPr>
          <w:bdr w:val="none" w:sz="0" w:space="0" w:color="auto"/>
        </w:rPr>
        <w:sectPr w:rsidR="005C3D9D">
          <w:pgSz w:w="11906" w:h="16838"/>
          <w:pgMar w:top="1440" w:right="1440" w:bottom="1440" w:left="1440" w:header="708" w:footer="708" w:gutter="0"/>
          <w:cols w:space="708"/>
          <w:docGrid w:linePitch="360"/>
        </w:sectPr>
      </w:pPr>
    </w:p>
    <w:p w14:paraId="61AB554F" w14:textId="77777777" w:rsidR="005C3D9D" w:rsidRPr="005C3D9D" w:rsidRDefault="005C3D9D" w:rsidP="005C3D9D">
      <w:pPr>
        <w:pStyle w:val="H1Deep"/>
        <w:rPr>
          <w:bdr w:val="none" w:sz="0" w:space="0" w:color="auto"/>
        </w:rPr>
      </w:pPr>
      <w:r w:rsidRPr="005C3D9D">
        <w:rPr>
          <w:bdr w:val="none" w:sz="0" w:space="0" w:color="auto"/>
        </w:rPr>
        <w:lastRenderedPageBreak/>
        <w:t>What are you looking for in an agency?</w:t>
      </w:r>
    </w:p>
    <w:p w14:paraId="04F4939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This section should be as specific as possible.</w:t>
      </w:r>
    </w:p>
    <w:p w14:paraId="35CDD4C7"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Examples include team size, accreditations, tools used, values, etc. </w:t>
      </w:r>
    </w:p>
    <w:p w14:paraId="3468AB7D" w14:textId="77777777" w:rsidR="005C3D9D" w:rsidRPr="005C3D9D" w:rsidRDefault="005C3D9D" w:rsidP="005C3D9D">
      <w:pPr>
        <w:pStyle w:val="H2Deep"/>
        <w:rPr>
          <w:bdr w:val="none" w:sz="0" w:space="0" w:color="auto"/>
        </w:rPr>
      </w:pPr>
      <w:r w:rsidRPr="005C3D9D">
        <w:rPr>
          <w:bdr w:val="none" w:sz="0" w:space="0" w:color="auto"/>
        </w:rPr>
        <w:t>Timeline and budget</w:t>
      </w:r>
    </w:p>
    <w:p w14:paraId="2E87A20B"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Schedule including when RFPs sent out, when proposals are due, selection dates, presentation dates, announcement dates, start dates.</w:t>
      </w:r>
    </w:p>
    <w:p w14:paraId="24604C5A"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RFP issued: date</w:t>
      </w:r>
    </w:p>
    <w:p w14:paraId="1D5DCFB2"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Proposals due: date</w:t>
      </w:r>
    </w:p>
    <w:p w14:paraId="32F59F94"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Selection announced: date</w:t>
      </w:r>
    </w:p>
    <w:p w14:paraId="13F7C849"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Presentations: date</w:t>
      </w:r>
    </w:p>
    <w:p w14:paraId="23CB51FE"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Agency selected: date</w:t>
      </w:r>
    </w:p>
    <w:p w14:paraId="4A153CF6"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 xml:space="preserve">Work </w:t>
      </w:r>
      <w:proofErr w:type="gramStart"/>
      <w:r w:rsidRPr="005C3D9D">
        <w:rPr>
          <w:rFonts w:eastAsia="Century Gothic" w:cs="Times New Roman"/>
          <w:color w:val="auto"/>
          <w:bdr w:val="none" w:sz="0" w:space="0" w:color="auto"/>
        </w:rPr>
        <w:t>starts:</w:t>
      </w:r>
      <w:proofErr w:type="gramEnd"/>
      <w:r w:rsidRPr="005C3D9D">
        <w:rPr>
          <w:rFonts w:eastAsia="Century Gothic" w:cs="Times New Roman"/>
          <w:color w:val="auto"/>
          <w:bdr w:val="none" w:sz="0" w:space="0" w:color="auto"/>
        </w:rPr>
        <w:t xml:space="preserve"> date</w:t>
      </w:r>
    </w:p>
    <w:p w14:paraId="2BD09258"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Include submission guidelines, how to ask questions, acknowledgement of RFP deadline, etc.</w:t>
      </w:r>
    </w:p>
    <w:p w14:paraId="7B8AFFCC" w14:textId="77777777" w:rsidR="005C3D9D" w:rsidRPr="005C3D9D" w:rsidRDefault="005C3D9D" w:rsidP="00B214C4">
      <w:pPr>
        <w:pStyle w:val="H2Deep"/>
        <w:rPr>
          <w:bdr w:val="none" w:sz="0" w:space="0" w:color="auto"/>
        </w:rPr>
      </w:pPr>
      <w:r w:rsidRPr="005C3D9D">
        <w:rPr>
          <w:bdr w:val="none" w:sz="0" w:space="0" w:color="auto"/>
        </w:rPr>
        <w:t>Current activity</w:t>
      </w:r>
    </w:p>
    <w:p w14:paraId="1E844067" w14:textId="77777777" w:rsidR="005C3D9D" w:rsidRPr="005C3D9D" w:rsidRDefault="005C3D9D" w:rsidP="00B214C4">
      <w:pPr>
        <w:pStyle w:val="Subtitle1"/>
      </w:pPr>
      <w:r w:rsidRPr="005C3D9D">
        <w:t xml:space="preserve">Current marketing strategy </w:t>
      </w:r>
    </w:p>
    <w:p w14:paraId="52A77CAB" w14:textId="77777777" w:rsidR="005C3D9D" w:rsidRPr="005C3D9D" w:rsidRDefault="005C3D9D" w:rsidP="00B214C4">
      <w:pPr>
        <w:pStyle w:val="Subtitle1"/>
      </w:pPr>
      <w:r w:rsidRPr="005C3D9D">
        <w:t>KPIs and success metrics used</w:t>
      </w:r>
    </w:p>
    <w:p w14:paraId="7E66905F" w14:textId="77777777" w:rsidR="005C3D9D" w:rsidRPr="005C3D9D" w:rsidRDefault="005C3D9D" w:rsidP="00B214C4">
      <w:pPr>
        <w:pStyle w:val="Subtitle1"/>
      </w:pPr>
      <w:r w:rsidRPr="005C3D9D">
        <w:t>Tools, tech, software</w:t>
      </w:r>
    </w:p>
    <w:p w14:paraId="3FBD8E10" w14:textId="77777777" w:rsidR="005C3D9D" w:rsidRPr="005C3D9D" w:rsidRDefault="005C3D9D" w:rsidP="00B214C4">
      <w:pPr>
        <w:pStyle w:val="Subtitle1"/>
      </w:pPr>
      <w:r w:rsidRPr="005C3D9D">
        <w:t xml:space="preserve">Analytics data </w:t>
      </w:r>
    </w:p>
    <w:p w14:paraId="65FFD7E6" w14:textId="77777777" w:rsidR="005C3D9D" w:rsidRPr="005C3D9D" w:rsidRDefault="005C3D9D" w:rsidP="00B214C4">
      <w:pPr>
        <w:pStyle w:val="Subtitle1"/>
      </w:pPr>
      <w:r w:rsidRPr="005C3D9D">
        <w:t>Stakeholders</w:t>
      </w:r>
    </w:p>
    <w:p w14:paraId="230A7576" w14:textId="77777777" w:rsidR="005C3D9D" w:rsidRPr="005C3D9D" w:rsidRDefault="005C3D9D" w:rsidP="00B214C4">
      <w:pPr>
        <w:pStyle w:val="Subtitle1"/>
      </w:pPr>
      <w:r w:rsidRPr="005C3D9D">
        <w:t>Project lead/ key point of contact</w:t>
      </w:r>
    </w:p>
    <w:p w14:paraId="634900B7"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02AD45F3"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4C612A1B"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46993BC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Contact details:</w:t>
      </w:r>
    </w:p>
    <w:p w14:paraId="7F983130" w14:textId="77777777" w:rsidR="005C3D9D" w:rsidRPr="005C3D9D" w:rsidRDefault="005C3D9D" w:rsidP="00B214C4">
      <w:pPr>
        <w:pStyle w:val="Subtitle1"/>
      </w:pPr>
      <w:r w:rsidRPr="005C3D9D">
        <w:t>Core team</w:t>
      </w:r>
    </w:p>
    <w:p w14:paraId="0CA3F91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0997F4E6"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259AD39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3FB48FB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lastRenderedPageBreak/>
        <w:t>Contact details:</w:t>
      </w:r>
    </w:p>
    <w:p w14:paraId="0CF93D7D" w14:textId="77777777" w:rsidR="005C3D9D" w:rsidRPr="005C3D9D" w:rsidRDefault="005C3D9D" w:rsidP="005C3D9D">
      <w:pPr>
        <w:rPr>
          <w:rFonts w:eastAsia="Century Gothic" w:cs="Times New Roman"/>
          <w:color w:val="auto"/>
          <w:bdr w:val="none" w:sz="0" w:space="0" w:color="auto"/>
        </w:rPr>
      </w:pPr>
    </w:p>
    <w:p w14:paraId="50B8A320"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5656DDBD"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5D8570B4"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63418972"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Contact details:</w:t>
      </w:r>
    </w:p>
    <w:p w14:paraId="6442D55F" w14:textId="77777777" w:rsidR="005C3D9D" w:rsidRPr="005C3D9D" w:rsidRDefault="005C3D9D" w:rsidP="005C3D9D">
      <w:pPr>
        <w:rPr>
          <w:rFonts w:eastAsia="Century Gothic" w:cs="Times New Roman"/>
          <w:color w:val="auto"/>
          <w:bdr w:val="none" w:sz="0" w:space="0" w:color="auto"/>
        </w:rPr>
      </w:pPr>
    </w:p>
    <w:p w14:paraId="73007A1F" w14:textId="77777777" w:rsidR="005C3D9D" w:rsidRPr="005C3D9D" w:rsidRDefault="005C3D9D" w:rsidP="00B214C4">
      <w:pPr>
        <w:pStyle w:val="Subtitle1"/>
      </w:pPr>
      <w:r w:rsidRPr="005C3D9D">
        <w:t>Extended stakeholders</w:t>
      </w:r>
    </w:p>
    <w:p w14:paraId="7459E494"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37A3029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03A657C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5B5BC786" w14:textId="77777777" w:rsidR="00B214C4" w:rsidRDefault="005C3D9D" w:rsidP="00B214C4">
      <w:pPr>
        <w:rPr>
          <w:rFonts w:eastAsia="Century Gothic" w:cs="Times New Roman"/>
          <w:color w:val="auto"/>
          <w:bdr w:val="none" w:sz="0" w:space="0" w:color="auto"/>
        </w:rPr>
      </w:pPr>
      <w:r w:rsidRPr="005C3D9D">
        <w:rPr>
          <w:rFonts w:eastAsia="Century Gothic" w:cs="Times New Roman"/>
          <w:color w:val="auto"/>
          <w:bdr w:val="none" w:sz="0" w:space="0" w:color="auto"/>
        </w:rPr>
        <w:t>Contact details:</w:t>
      </w:r>
    </w:p>
    <w:p w14:paraId="5586BD52" w14:textId="770D7C05" w:rsidR="005C3D9D" w:rsidRPr="005C3D9D" w:rsidRDefault="005C3D9D" w:rsidP="00B214C4">
      <w:pPr>
        <w:pStyle w:val="H2Deep"/>
        <w:rPr>
          <w:bdr w:val="none" w:sz="0" w:space="0" w:color="auto"/>
        </w:rPr>
      </w:pPr>
      <w:r w:rsidRPr="005C3D9D">
        <w:rPr>
          <w:bdr w:val="none" w:sz="0" w:space="0" w:color="auto"/>
        </w:rPr>
        <w:t>Digital agency service requirements</w:t>
      </w:r>
    </w:p>
    <w:p w14:paraId="2D19D638"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 this section, outline each service you require and what you are hoping to achieve from each channel. Include any account restrictions, budgets, objectives and KPIs.</w:t>
      </w:r>
    </w:p>
    <w:p w14:paraId="533BFD9B" w14:textId="77777777" w:rsidR="005C3D9D" w:rsidRPr="005C3D9D" w:rsidRDefault="005C3D9D" w:rsidP="00B214C4">
      <w:pPr>
        <w:pStyle w:val="Subtitle1"/>
      </w:pPr>
      <w:r w:rsidRPr="005C3D9D">
        <w:t>Scoring/ evaluation</w:t>
      </w:r>
    </w:p>
    <w:p w14:paraId="3F7D064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Detail any scoring or weighting systems that will be used to evaluate the RFP. </w:t>
      </w:r>
    </w:p>
    <w:p w14:paraId="3A671CB3" w14:textId="77777777" w:rsidR="005C3D9D" w:rsidRPr="005C3D9D" w:rsidRDefault="005C3D9D" w:rsidP="00B214C4">
      <w:pPr>
        <w:pStyle w:val="Subtitle1"/>
      </w:pPr>
      <w:r w:rsidRPr="005C3D9D">
        <w:t xml:space="preserve">Questions </w:t>
      </w:r>
    </w:p>
    <w:p w14:paraId="20C4D45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Any questions that allow you to assess suitability of the vendor.</w:t>
      </w:r>
    </w:p>
    <w:p w14:paraId="3A141615" w14:textId="77777777" w:rsidR="005C3D9D" w:rsidRPr="005C3D9D" w:rsidRDefault="005C3D9D" w:rsidP="005C3D9D">
      <w:pPr>
        <w:rPr>
          <w:rFonts w:eastAsia="Century Gothic" w:cs="Times New Roman"/>
          <w:color w:val="auto"/>
          <w:bdr w:val="none" w:sz="0" w:space="0" w:color="auto"/>
        </w:rPr>
      </w:pPr>
    </w:p>
    <w:p w14:paraId="2F9FE7BD" w14:textId="77777777" w:rsidR="005C3D9D" w:rsidRPr="005C3D9D" w:rsidRDefault="005C3D9D" w:rsidP="00B214C4">
      <w:pPr>
        <w:pStyle w:val="H2Deep"/>
        <w:rPr>
          <w:bdr w:val="none" w:sz="0" w:space="0" w:color="auto"/>
        </w:rPr>
      </w:pPr>
      <w:r w:rsidRPr="005C3D9D">
        <w:rPr>
          <w:bdr w:val="none" w:sz="0" w:space="0" w:color="auto"/>
        </w:rPr>
        <w:t>Submission requirements</w:t>
      </w:r>
    </w:p>
    <w:p w14:paraId="248A1BC6"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This section should outline any required information the agency needs to include but does not have a specific question assigned within the RFP – for example, case studies.</w:t>
      </w:r>
    </w:p>
    <w:p w14:paraId="615833CC" w14:textId="77777777" w:rsidR="005C3D9D" w:rsidRPr="005C3D9D" w:rsidRDefault="005C3D9D" w:rsidP="005C3D9D">
      <w:pPr>
        <w:rPr>
          <w:rFonts w:eastAsia="Century Gothic" w:cs="Times New Roman"/>
          <w:color w:val="auto"/>
          <w:bdr w:val="none" w:sz="0" w:space="0" w:color="auto"/>
        </w:rPr>
      </w:pPr>
    </w:p>
    <w:p w14:paraId="0FC81425" w14:textId="77777777" w:rsidR="005C3D9D" w:rsidRPr="005C3D9D" w:rsidRDefault="005C3D9D" w:rsidP="00B214C4">
      <w:pPr>
        <w:pStyle w:val="Subtitle1"/>
      </w:pPr>
      <w:r w:rsidRPr="005C3D9D">
        <w:t>Agency credentials</w:t>
      </w:r>
    </w:p>
    <w:p w14:paraId="09B98CA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the agency’s credentials, such as client retention rate or annual turnover e.g.:</w:t>
      </w:r>
    </w:p>
    <w:p w14:paraId="2E55F23B" w14:textId="77777777" w:rsidR="005C3D9D" w:rsidRPr="00B214C4" w:rsidRDefault="005C3D9D" w:rsidP="00B214C4">
      <w:pPr>
        <w:pStyle w:val="ListParagraph"/>
        <w:numPr>
          <w:ilvl w:val="0"/>
          <w:numId w:val="4"/>
        </w:numPr>
        <w:rPr>
          <w:bdr w:val="none" w:sz="0" w:space="0" w:color="auto"/>
        </w:rPr>
      </w:pPr>
      <w:r w:rsidRPr="00B214C4">
        <w:rPr>
          <w:bdr w:val="none" w:sz="0" w:space="0" w:color="auto"/>
        </w:rPr>
        <w:t>How many clients do you currently have and how does this compare to last year?</w:t>
      </w:r>
    </w:p>
    <w:p w14:paraId="323A9C2C" w14:textId="77777777" w:rsidR="005C3D9D" w:rsidRPr="00B214C4" w:rsidRDefault="005C3D9D" w:rsidP="00B214C4">
      <w:pPr>
        <w:pStyle w:val="ListParagraph"/>
        <w:numPr>
          <w:ilvl w:val="0"/>
          <w:numId w:val="4"/>
        </w:numPr>
        <w:rPr>
          <w:bdr w:val="none" w:sz="0" w:space="0" w:color="auto"/>
        </w:rPr>
      </w:pPr>
      <w:r w:rsidRPr="00B214C4">
        <w:rPr>
          <w:bdr w:val="none" w:sz="0" w:space="0" w:color="auto"/>
        </w:rPr>
        <w:lastRenderedPageBreak/>
        <w:t>What is your overall client retention rate and how does this compare to last year?</w:t>
      </w:r>
    </w:p>
    <w:p w14:paraId="0D861C8E" w14:textId="77777777" w:rsidR="005C3D9D" w:rsidRPr="00B214C4" w:rsidRDefault="005C3D9D" w:rsidP="00B214C4">
      <w:pPr>
        <w:pStyle w:val="ListParagraph"/>
        <w:numPr>
          <w:ilvl w:val="0"/>
          <w:numId w:val="4"/>
        </w:numPr>
        <w:rPr>
          <w:bdr w:val="none" w:sz="0" w:space="0" w:color="auto"/>
        </w:rPr>
      </w:pPr>
      <w:r w:rsidRPr="00B214C4">
        <w:rPr>
          <w:bdr w:val="none" w:sz="0" w:space="0" w:color="auto"/>
        </w:rPr>
        <w:t>What is your annual turnover and net profit?</w:t>
      </w:r>
    </w:p>
    <w:p w14:paraId="6D021B85" w14:textId="77777777" w:rsidR="005C3D9D" w:rsidRPr="005C3D9D" w:rsidRDefault="005C3D9D" w:rsidP="00B214C4">
      <w:pPr>
        <w:pStyle w:val="Subtitle1"/>
      </w:pPr>
      <w:r w:rsidRPr="005C3D9D">
        <w:t>Data protection</w:t>
      </w:r>
    </w:p>
    <w:p w14:paraId="04E6B668"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handling and processing of data e.g.:</w:t>
      </w:r>
    </w:p>
    <w:p w14:paraId="21F05547" w14:textId="77777777" w:rsidR="005C3D9D" w:rsidRPr="00B214C4" w:rsidRDefault="005C3D9D" w:rsidP="00B214C4">
      <w:pPr>
        <w:pStyle w:val="ListParagraph"/>
        <w:numPr>
          <w:ilvl w:val="0"/>
          <w:numId w:val="5"/>
        </w:numPr>
        <w:rPr>
          <w:bdr w:val="none" w:sz="0" w:space="0" w:color="auto"/>
        </w:rPr>
      </w:pPr>
      <w:r w:rsidRPr="00B214C4">
        <w:rPr>
          <w:bdr w:val="none" w:sz="0" w:space="0" w:color="auto"/>
        </w:rPr>
        <w:t>What processes do you have in place to ensure that our data will remain secure?</w:t>
      </w:r>
    </w:p>
    <w:p w14:paraId="1C043FB0" w14:textId="77777777" w:rsidR="005C3D9D" w:rsidRPr="00B214C4" w:rsidRDefault="005C3D9D" w:rsidP="00B214C4">
      <w:pPr>
        <w:pStyle w:val="ListParagraph"/>
        <w:numPr>
          <w:ilvl w:val="0"/>
          <w:numId w:val="5"/>
        </w:numPr>
        <w:rPr>
          <w:bdr w:val="none" w:sz="0" w:space="0" w:color="auto"/>
        </w:rPr>
      </w:pPr>
      <w:r w:rsidRPr="00B214C4">
        <w:rPr>
          <w:bdr w:val="none" w:sz="0" w:space="0" w:color="auto"/>
        </w:rPr>
        <w:t>Do you have a recovery programme in place? If so, please provide details</w:t>
      </w:r>
    </w:p>
    <w:p w14:paraId="6A0C13EF" w14:textId="77777777" w:rsidR="005C3D9D" w:rsidRPr="005C3D9D" w:rsidRDefault="005C3D9D" w:rsidP="00B214C4">
      <w:pPr>
        <w:pStyle w:val="Subtitle1"/>
      </w:pPr>
      <w:r w:rsidRPr="005C3D9D">
        <w:t>The team</w:t>
      </w:r>
    </w:p>
    <w:p w14:paraId="6C659F3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the agency account team e.g.:</w:t>
      </w:r>
    </w:p>
    <w:p w14:paraId="119A4106" w14:textId="77777777" w:rsidR="005C3D9D" w:rsidRPr="00B214C4" w:rsidRDefault="005C3D9D" w:rsidP="00B214C4">
      <w:pPr>
        <w:pStyle w:val="ListParagraph"/>
        <w:numPr>
          <w:ilvl w:val="0"/>
          <w:numId w:val="6"/>
        </w:numPr>
        <w:rPr>
          <w:bdr w:val="none" w:sz="0" w:space="0" w:color="auto"/>
        </w:rPr>
      </w:pPr>
      <w:r w:rsidRPr="00B214C4">
        <w:rPr>
          <w:bdr w:val="none" w:sz="0" w:space="0" w:color="auto"/>
        </w:rPr>
        <w:t xml:space="preserve">Please outline your proposed account team structure </w:t>
      </w:r>
    </w:p>
    <w:p w14:paraId="65BD4BA2" w14:textId="77777777" w:rsidR="005C3D9D" w:rsidRPr="00B214C4" w:rsidRDefault="005C3D9D" w:rsidP="00B214C4">
      <w:pPr>
        <w:pStyle w:val="ListParagraph"/>
        <w:numPr>
          <w:ilvl w:val="0"/>
          <w:numId w:val="6"/>
        </w:numPr>
        <w:rPr>
          <w:bdr w:val="none" w:sz="0" w:space="0" w:color="auto"/>
        </w:rPr>
      </w:pPr>
      <w:r w:rsidRPr="00B214C4">
        <w:rPr>
          <w:bdr w:val="none" w:sz="0" w:space="0" w:color="auto"/>
        </w:rPr>
        <w:t>What is your team size and staff turnover</w:t>
      </w:r>
    </w:p>
    <w:p w14:paraId="2A0B787E" w14:textId="77777777" w:rsidR="005C3D9D" w:rsidRPr="00B214C4" w:rsidRDefault="005C3D9D" w:rsidP="00B214C4">
      <w:pPr>
        <w:pStyle w:val="ListParagraph"/>
        <w:numPr>
          <w:ilvl w:val="0"/>
          <w:numId w:val="6"/>
        </w:numPr>
        <w:rPr>
          <w:bdr w:val="none" w:sz="0" w:space="0" w:color="auto"/>
        </w:rPr>
      </w:pPr>
      <w:r w:rsidRPr="00B214C4">
        <w:rPr>
          <w:bdr w:val="none" w:sz="0" w:space="0" w:color="auto"/>
        </w:rPr>
        <w:t xml:space="preserve">What is your approach to training staff </w:t>
      </w:r>
    </w:p>
    <w:p w14:paraId="151A502B"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6959E427" w14:textId="77777777" w:rsidR="00B214C4" w:rsidRDefault="00B214C4" w:rsidP="005C3D9D">
      <w:pPr>
        <w:keepNext/>
        <w:keepLines/>
        <w:tabs>
          <w:tab w:val="left" w:pos="2282"/>
        </w:tab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2D8245A8" w14:textId="77777777" w:rsidR="005C3D9D" w:rsidRPr="005C3D9D" w:rsidRDefault="005C3D9D" w:rsidP="00B214C4">
      <w:pPr>
        <w:pStyle w:val="H1Vivid"/>
        <w:rPr>
          <w:bdr w:val="none" w:sz="0" w:space="0" w:color="auto"/>
        </w:rPr>
      </w:pPr>
      <w:r w:rsidRPr="005C3D9D">
        <w:rPr>
          <w:bdr w:val="none" w:sz="0" w:space="0" w:color="auto"/>
        </w:rPr>
        <w:lastRenderedPageBreak/>
        <w:t>Servicing</w:t>
      </w:r>
      <w:r w:rsidRPr="005C3D9D">
        <w:rPr>
          <w:bdr w:val="none" w:sz="0" w:space="0" w:color="auto"/>
        </w:rPr>
        <w:tab/>
      </w:r>
    </w:p>
    <w:p w14:paraId="79B7152B"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onboarding process, service level agreement, and project management e.g.:</w:t>
      </w:r>
    </w:p>
    <w:p w14:paraId="7FB41C56"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Outside of the proposed day to day activity, what additional value can your agency add to our business?</w:t>
      </w:r>
    </w:p>
    <w:p w14:paraId="3BB00A0D"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How do you intend to go above and beyond to help us reach our goals? Please provide case studies and examples</w:t>
      </w:r>
    </w:p>
    <w:p w14:paraId="6B7E6378"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What is the process in place to get campaigns and activity live once contracts are signed?</w:t>
      </w:r>
    </w:p>
    <w:p w14:paraId="6ABAEF1F"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Please outline your project management and service levels</w:t>
      </w:r>
    </w:p>
    <w:p w14:paraId="20747445"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What frequency of reporting and meetings do you propose</w:t>
      </w:r>
    </w:p>
    <w:p w14:paraId="2E9D4625" w14:textId="77777777" w:rsidR="005C3D9D" w:rsidRPr="005C3D9D" w:rsidRDefault="005C3D9D" w:rsidP="005C3D9D">
      <w:pPr>
        <w:rPr>
          <w:rFonts w:eastAsia="Century Gothic" w:cs="Times New Roman"/>
          <w:color w:val="auto"/>
          <w:bdr w:val="none" w:sz="0" w:space="0" w:color="auto"/>
        </w:rPr>
      </w:pPr>
    </w:p>
    <w:p w14:paraId="6298D36E" w14:textId="77777777" w:rsidR="005C3D9D" w:rsidRPr="005C3D9D" w:rsidRDefault="005C3D9D" w:rsidP="005C3D9D">
      <w:pPr>
        <w:rPr>
          <w:rFonts w:eastAsia="Century Gothic" w:cs="Times New Roman"/>
          <w:color w:val="auto"/>
          <w:highlight w:val="yellow"/>
          <w:bdr w:val="none" w:sz="0" w:space="0" w:color="auto"/>
        </w:rPr>
      </w:pPr>
      <w:r w:rsidRPr="005C3D9D">
        <w:rPr>
          <w:rFonts w:eastAsia="Century Gothic" w:cs="Times New Roman"/>
          <w:color w:val="auto"/>
          <w:highlight w:val="yellow"/>
          <w:bdr w:val="none" w:sz="0" w:space="0" w:color="auto"/>
        </w:rPr>
        <w:t xml:space="preserve">Use this section to ask any channel specific questions you have, including their general approach to XX, any tools used, how they measure success and servicing as well as specific questions regarding how they will service your account. </w:t>
      </w:r>
    </w:p>
    <w:p w14:paraId="425DCD26"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1BF40292" w14:textId="77777777" w:rsidR="005C3D9D" w:rsidRPr="005C3D9D" w:rsidRDefault="005C3D9D" w:rsidP="00B214C4">
      <w:pPr>
        <w:pStyle w:val="H1Deep"/>
        <w:rPr>
          <w:bdr w:val="none" w:sz="0" w:space="0" w:color="auto"/>
        </w:rPr>
      </w:pPr>
      <w:r w:rsidRPr="005C3D9D">
        <w:rPr>
          <w:bdr w:val="none" w:sz="0" w:space="0" w:color="auto"/>
        </w:rPr>
        <w:lastRenderedPageBreak/>
        <w:t>Pricing</w:t>
      </w:r>
    </w:p>
    <w:p w14:paraId="7B136C2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the proposed pricing e.g.:</w:t>
      </w:r>
    </w:p>
    <w:p w14:paraId="332A3C6A" w14:textId="77777777" w:rsidR="005C3D9D" w:rsidRPr="00B214C4" w:rsidRDefault="005C3D9D" w:rsidP="00B214C4">
      <w:pPr>
        <w:pStyle w:val="ListParagraph"/>
        <w:numPr>
          <w:ilvl w:val="0"/>
          <w:numId w:val="8"/>
        </w:numPr>
        <w:rPr>
          <w:bdr w:val="none" w:sz="0" w:space="0" w:color="auto"/>
        </w:rPr>
      </w:pPr>
      <w:r w:rsidRPr="00B214C4">
        <w:rPr>
          <w:bdr w:val="none" w:sz="0" w:space="0" w:color="auto"/>
        </w:rPr>
        <w:t>Please provide details of the pricing for all proposed service lines</w:t>
      </w:r>
    </w:p>
    <w:p w14:paraId="765C735D" w14:textId="77777777" w:rsidR="005C3D9D" w:rsidRPr="00B214C4" w:rsidRDefault="005C3D9D" w:rsidP="00B214C4">
      <w:pPr>
        <w:pStyle w:val="ListParagraph"/>
        <w:numPr>
          <w:ilvl w:val="0"/>
          <w:numId w:val="8"/>
        </w:numPr>
        <w:rPr>
          <w:bdr w:val="none" w:sz="0" w:space="0" w:color="auto"/>
        </w:rPr>
      </w:pPr>
      <w:r w:rsidRPr="00B214C4">
        <w:rPr>
          <w:bdr w:val="none" w:sz="0" w:space="0" w:color="auto"/>
        </w:rPr>
        <w:t>Please provide details of the contract length and any associated break clauses</w:t>
      </w:r>
    </w:p>
    <w:p w14:paraId="53C2B437" w14:textId="77777777" w:rsidR="005C3D9D" w:rsidRPr="00B214C4" w:rsidRDefault="005C3D9D" w:rsidP="00B214C4">
      <w:pPr>
        <w:pStyle w:val="ListParagraph"/>
        <w:numPr>
          <w:ilvl w:val="0"/>
          <w:numId w:val="8"/>
        </w:numPr>
        <w:rPr>
          <w:bdr w:val="none" w:sz="0" w:space="0" w:color="auto"/>
        </w:rPr>
      </w:pPr>
      <w:r w:rsidRPr="00B214C4">
        <w:rPr>
          <w:bdr w:val="none" w:sz="0" w:space="0" w:color="auto"/>
        </w:rPr>
        <w:t>How will our paid media budget be spent? Please provide a breakdown of what goes to media, technology, tracking and fees</w:t>
      </w:r>
    </w:p>
    <w:p w14:paraId="67099BAD"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6F887E84" w14:textId="77777777" w:rsidR="005C3D9D" w:rsidRPr="005C3D9D" w:rsidRDefault="005C3D9D" w:rsidP="00B214C4">
      <w:pPr>
        <w:pStyle w:val="H1Vivid"/>
        <w:rPr>
          <w:bdr w:val="none" w:sz="0" w:space="0" w:color="auto"/>
        </w:rPr>
      </w:pPr>
      <w:r w:rsidRPr="005C3D9D">
        <w:rPr>
          <w:bdr w:val="none" w:sz="0" w:space="0" w:color="auto"/>
        </w:rPr>
        <w:lastRenderedPageBreak/>
        <w:t>Tools and tech</w:t>
      </w:r>
    </w:p>
    <w:p w14:paraId="626A744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tools and technology the agency will use to manage the account e.g.:</w:t>
      </w:r>
    </w:p>
    <w:p w14:paraId="28FCB2F9"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What tools and software does your agency use to manage and report on accounts?</w:t>
      </w:r>
    </w:p>
    <w:p w14:paraId="016ABDBF"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Do you have in-house development resources or access to bespoke solutions?</w:t>
      </w:r>
    </w:p>
    <w:p w14:paraId="76FE0035"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Do you use the Google Marketing Platform? What are the main differentiators to Google’s free products?</w:t>
      </w:r>
    </w:p>
    <w:p w14:paraId="095AD776"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What support can you offer with the implementation and service of GMP?</w:t>
      </w:r>
    </w:p>
    <w:p w14:paraId="0D442068"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7D087F96" w14:textId="77777777" w:rsidR="005C3D9D" w:rsidRPr="005C3D9D" w:rsidRDefault="005C3D9D" w:rsidP="00B214C4">
      <w:pPr>
        <w:pStyle w:val="H1Deep"/>
        <w:rPr>
          <w:bdr w:val="none" w:sz="0" w:space="0" w:color="auto"/>
        </w:rPr>
      </w:pPr>
      <w:r w:rsidRPr="005C3D9D">
        <w:rPr>
          <w:bdr w:val="none" w:sz="0" w:space="0" w:color="auto"/>
        </w:rPr>
        <w:lastRenderedPageBreak/>
        <w:t>Digital strategy and integration</w:t>
      </w:r>
    </w:p>
    <w:p w14:paraId="4A13A6C3"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how the agency approaches multi-channel marketing, data science and digital strategy e.g.:</w:t>
      </w:r>
    </w:p>
    <w:p w14:paraId="6EF157AF"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Please outline your approach to creating strategies for each of the proposed channels you are applying for</w:t>
      </w:r>
    </w:p>
    <w:p w14:paraId="3BBDD467"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What is your approach to creating an integrated multi-channel strategy?</w:t>
      </w:r>
    </w:p>
    <w:p w14:paraId="7C8A48C2"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What are the core aspects of your approach to SEO and PPC as an integrated search strategy?</w:t>
      </w:r>
    </w:p>
    <w:p w14:paraId="60163668"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would you combine different sets of keywords to create an integrated search strategy?</w:t>
      </w:r>
    </w:p>
    <w:p w14:paraId="4F321E67"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will you ensure that the strategy you propose is in line with our overall business objectives?</w:t>
      </w:r>
    </w:p>
    <w:p w14:paraId="50C54177"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do you measure and report on attribution?</w:t>
      </w:r>
    </w:p>
    <w:p w14:paraId="3A6D4939"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What reporting tool would you use to report on attribution modelling and cross device targeting?</w:t>
      </w:r>
    </w:p>
    <w:p w14:paraId="0D9EE521"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would you use Google Analytics to provide further insights into our activity?</w:t>
      </w:r>
    </w:p>
    <w:p w14:paraId="23C8D92A"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 xml:space="preserve">What data do you need from us </w:t>
      </w:r>
      <w:proofErr w:type="gramStart"/>
      <w:r w:rsidRPr="00B214C4">
        <w:rPr>
          <w:bdr w:val="none" w:sz="0" w:space="0" w:color="auto"/>
        </w:rPr>
        <w:t>in order to</w:t>
      </w:r>
      <w:proofErr w:type="gramEnd"/>
      <w:r w:rsidRPr="00B214C4">
        <w:rPr>
          <w:bdr w:val="none" w:sz="0" w:space="0" w:color="auto"/>
        </w:rPr>
        <w:t xml:space="preserve"> build an effective digital strategy?</w:t>
      </w:r>
    </w:p>
    <w:p w14:paraId="6B3FE03F"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 xml:space="preserve">How will you support our goal of aligning paid and organic strategies? </w:t>
      </w:r>
    </w:p>
    <w:p w14:paraId="0C8AAF60" w14:textId="77777777" w:rsidR="005C3D9D" w:rsidRPr="005C3D9D" w:rsidRDefault="005C3D9D" w:rsidP="005C3D9D">
      <w:pPr>
        <w:rPr>
          <w:rFonts w:eastAsia="Century Gothic" w:cs="Times New Roman"/>
          <w:color w:val="auto"/>
          <w:bdr w:val="none" w:sz="0" w:space="0" w:color="auto"/>
        </w:rPr>
      </w:pPr>
    </w:p>
    <w:p w14:paraId="696AE604"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3F76AB4D" w14:textId="77777777" w:rsidR="005C3D9D" w:rsidRPr="005C3D9D" w:rsidRDefault="005C3D9D" w:rsidP="00B214C4">
      <w:pPr>
        <w:pStyle w:val="H1Vivid"/>
        <w:rPr>
          <w:bdr w:val="none" w:sz="0" w:space="0" w:color="auto"/>
        </w:rPr>
      </w:pPr>
      <w:r w:rsidRPr="005C3D9D">
        <w:rPr>
          <w:bdr w:val="none" w:sz="0" w:space="0" w:color="auto"/>
        </w:rPr>
        <w:lastRenderedPageBreak/>
        <w:t>International</w:t>
      </w:r>
    </w:p>
    <w:p w14:paraId="4696700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agency’s experience and ability to scale campaigns internationally e.g.:</w:t>
      </w:r>
    </w:p>
    <w:p w14:paraId="1453B7B3"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We have plans to expand internationally. How can you help us with this?</w:t>
      </w:r>
    </w:p>
    <w:p w14:paraId="6ABAFFA1"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How do you service international accounts and campaigns?</w:t>
      </w:r>
    </w:p>
    <w:p w14:paraId="22EDA6C5"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How does your strategy differ on international campaigns?</w:t>
      </w:r>
    </w:p>
    <w:p w14:paraId="1223A0E5"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Please outline your ability to support multiple language and cultural translations for international campaigns</w:t>
      </w:r>
    </w:p>
    <w:p w14:paraId="2887C9A1"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7BE0360C" w14:textId="77777777" w:rsidR="005C3D9D" w:rsidRPr="005C3D9D" w:rsidRDefault="005C3D9D" w:rsidP="00B214C4">
      <w:pPr>
        <w:pStyle w:val="H1Deep"/>
        <w:rPr>
          <w:bdr w:val="none" w:sz="0" w:space="0" w:color="auto"/>
        </w:rPr>
      </w:pPr>
      <w:r w:rsidRPr="005C3D9D">
        <w:rPr>
          <w:bdr w:val="none" w:sz="0" w:space="0" w:color="auto"/>
        </w:rPr>
        <w:lastRenderedPageBreak/>
        <w:t>SEO</w:t>
      </w:r>
    </w:p>
    <w:p w14:paraId="638667C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the agency’s approach to SEO and how they plan and manage SEO accounts e.g.:</w:t>
      </w:r>
    </w:p>
    <w:p w14:paraId="36488CEC"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your approach to SEO?</w:t>
      </w:r>
    </w:p>
    <w:p w14:paraId="1852F9BA"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makes your approach to SEO stand out from other agencies?</w:t>
      </w:r>
    </w:p>
    <w:p w14:paraId="42430CB1"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How would you audit [www.site.com] from an SEO point of view?</w:t>
      </w:r>
    </w:p>
    <w:p w14:paraId="214ABE04"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your approach to technical SEO?</w:t>
      </w:r>
    </w:p>
    <w:p w14:paraId="4B685F84"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your approach to SEO strategy?</w:t>
      </w:r>
    </w:p>
    <w:p w14:paraId="7E253067"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the SEO team structure?</w:t>
      </w:r>
    </w:p>
    <w:p w14:paraId="73BEDD5F"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How do you measure and report on SEO campaigns?</w:t>
      </w:r>
    </w:p>
    <w:p w14:paraId="7C3F6C63"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tools and software do you use for SEO accounts?</w:t>
      </w:r>
    </w:p>
    <w:p w14:paraId="282DFAF1"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Please outline your SEO strategy process</w:t>
      </w:r>
    </w:p>
    <w:p w14:paraId="0700B576" w14:textId="77777777" w:rsidR="005C3D9D" w:rsidRPr="005C3D9D" w:rsidRDefault="005C3D9D" w:rsidP="005C3D9D">
      <w:pPr>
        <w:rPr>
          <w:rFonts w:eastAsia="Century Gothic" w:cs="Times New Roman"/>
          <w:color w:val="auto"/>
          <w:bdr w:val="none" w:sz="0" w:space="0" w:color="auto"/>
        </w:rPr>
      </w:pPr>
    </w:p>
    <w:p w14:paraId="607A24FA"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413E3567" w14:textId="77777777" w:rsidR="005C3D9D" w:rsidRPr="005C3D9D" w:rsidRDefault="005C3D9D" w:rsidP="00B214C4">
      <w:pPr>
        <w:pStyle w:val="H1Vivid"/>
        <w:rPr>
          <w:bdr w:val="none" w:sz="0" w:space="0" w:color="auto"/>
        </w:rPr>
      </w:pPr>
      <w:r w:rsidRPr="005C3D9D">
        <w:rPr>
          <w:bdr w:val="none" w:sz="0" w:space="0" w:color="auto"/>
        </w:rPr>
        <w:lastRenderedPageBreak/>
        <w:t>Content and online PR</w:t>
      </w:r>
    </w:p>
    <w:p w14:paraId="0A93797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how the agency will handle any content and online PR campaigns e.g.:</w:t>
      </w:r>
    </w:p>
    <w:p w14:paraId="56A7F49E"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What is your approach to content marketing and online PR for SEO objectives?</w:t>
      </w:r>
    </w:p>
    <w:p w14:paraId="04602D31"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What makes your approach to content and online PR for SEO objectives stand out from other agencies?</w:t>
      </w:r>
    </w:p>
    <w:p w14:paraId="78B25177"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What tools and software do you use to manage content and online PR and how do these benefit the account?</w:t>
      </w:r>
    </w:p>
    <w:p w14:paraId="6BEC49EC" w14:textId="77777777" w:rsidR="005C3D9D" w:rsidRPr="00B214C4" w:rsidRDefault="005C3D9D" w:rsidP="00B214C4">
      <w:pPr>
        <w:pStyle w:val="ListParagraph"/>
        <w:numPr>
          <w:ilvl w:val="0"/>
          <w:numId w:val="13"/>
        </w:numPr>
        <w:rPr>
          <w:bdr w:val="none" w:sz="0" w:space="0" w:color="auto"/>
        </w:rPr>
      </w:pPr>
      <w:bookmarkStart w:id="0" w:name="_Toc13063504"/>
      <w:r w:rsidRPr="00B214C4">
        <w:rPr>
          <w:bdr w:val="none" w:sz="0" w:space="0" w:color="auto"/>
        </w:rPr>
        <w:t>What measures do you have in place to ensure collaboration with our internal PR team and avoid campaigns crossing over?</w:t>
      </w:r>
      <w:bookmarkEnd w:id="0"/>
    </w:p>
    <w:p w14:paraId="62DCE123"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How do you measure and report on content and online PR for SEO objectives?</w:t>
      </w:r>
    </w:p>
    <w:p w14:paraId="4EB5E60A"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50FA10E5"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3346DDCF" w14:textId="77777777" w:rsidR="005C3D9D" w:rsidRPr="005C3D9D" w:rsidRDefault="005C3D9D" w:rsidP="00B214C4">
      <w:pPr>
        <w:pStyle w:val="H1Deep"/>
        <w:rPr>
          <w:bdr w:val="none" w:sz="0" w:space="0" w:color="auto"/>
        </w:rPr>
      </w:pPr>
      <w:r w:rsidRPr="005C3D9D">
        <w:rPr>
          <w:bdr w:val="none" w:sz="0" w:space="0" w:color="auto"/>
        </w:rPr>
        <w:lastRenderedPageBreak/>
        <w:t>PPC</w:t>
      </w:r>
    </w:p>
    <w:p w14:paraId="40B80F50"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how the agency handles PPC accounts e.g.:</w:t>
      </w:r>
    </w:p>
    <w:p w14:paraId="703043FB"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is your approach to PPC?</w:t>
      </w:r>
    </w:p>
    <w:p w14:paraId="06ACDECF"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makes your approach to PPC stand out from other agencies?</w:t>
      </w:r>
    </w:p>
    <w:p w14:paraId="30EC70F5"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is the PPC team structure?</w:t>
      </w:r>
    </w:p>
    <w:p w14:paraId="79B644F6"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tools and software do you use to manage PPC and how do these benefit the account?</w:t>
      </w:r>
    </w:p>
    <w:p w14:paraId="60808907"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quality control processes do you have in place to ensure things don’t go wrong?</w:t>
      </w:r>
    </w:p>
    <w:p w14:paraId="3E15AE88"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approach do you take to localising a PPC strategy for other markets?</w:t>
      </w:r>
    </w:p>
    <w:p w14:paraId="60D55AD7"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How do you attribute and track the value of PPC as part of the overall marketing strategy?</w:t>
      </w:r>
    </w:p>
    <w:p w14:paraId="740AD639"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How do you report on media spend and platform agency fees?</w:t>
      </w:r>
    </w:p>
    <w:p w14:paraId="5EC94D07"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Please demonstrate your understanding of the impact of paid media on consumer behaviour and how it drives engagement through to acquisition and retention</w:t>
      </w:r>
    </w:p>
    <w:p w14:paraId="6B9CFD5A"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 xml:space="preserve">Please outline your experience and understanding of managing digital advertising and paid media campaigns </w:t>
      </w:r>
    </w:p>
    <w:p w14:paraId="00B0508C"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is your approach to localising a PPC strategy for other markets</w:t>
      </w:r>
    </w:p>
    <w:p w14:paraId="0B47F5B7"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070EBF3D" w14:textId="77777777" w:rsidR="005C3D9D" w:rsidRPr="005C3D9D" w:rsidRDefault="005C3D9D" w:rsidP="00B214C4">
      <w:pPr>
        <w:pStyle w:val="H1Vivid"/>
        <w:rPr>
          <w:bdr w:val="none" w:sz="0" w:space="0" w:color="auto"/>
        </w:rPr>
      </w:pPr>
      <w:r w:rsidRPr="005C3D9D">
        <w:rPr>
          <w:bdr w:val="none" w:sz="0" w:space="0" w:color="auto"/>
        </w:rPr>
        <w:lastRenderedPageBreak/>
        <w:t>Programmatic/ Display</w:t>
      </w:r>
    </w:p>
    <w:p w14:paraId="5BCB395D"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how the agency manages programmatic campaigns e.g.:</w:t>
      </w:r>
    </w:p>
    <w:p w14:paraId="1E647E97"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is your approach to programmatic?</w:t>
      </w:r>
    </w:p>
    <w:p w14:paraId="105921E7"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makes your approach to programmatic stand out from other agencies?</w:t>
      </w:r>
    </w:p>
    <w:p w14:paraId="4676537D"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tools and software do you use to manage programmatic and how do they benefit the account?</w:t>
      </w:r>
    </w:p>
    <w:p w14:paraId="446DC192"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quality control processes do you have in place to ensure things don’t go wrong?</w:t>
      </w:r>
    </w:p>
    <w:p w14:paraId="41A7CBBD"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How do you attribute and track the value of programmatic as part of the overall marketing strategy?</w:t>
      </w:r>
    </w:p>
    <w:p w14:paraId="5D3FF95C"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Please outline your experience and understanding of display or content network management</w:t>
      </w:r>
    </w:p>
    <w:p w14:paraId="7A4E273E"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How do you measure and report on programmatic campaigns?</w:t>
      </w:r>
    </w:p>
    <w:p w14:paraId="23447A26"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How do you report on media spend and platform agency fees?</w:t>
      </w:r>
    </w:p>
    <w:p w14:paraId="150ECAC4"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Please outline your approach for setting up a strategy which utilises prospecting to drive leads up the funnel and retargeting to convert leads into sales</w:t>
      </w:r>
    </w:p>
    <w:p w14:paraId="73857533"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data will you use to inform display targeting</w:t>
      </w:r>
    </w:p>
    <w:p w14:paraId="5FA4FD41"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61EE27FA" w14:textId="77777777" w:rsidR="005C3D9D" w:rsidRPr="005C3D9D" w:rsidRDefault="005C3D9D" w:rsidP="00B214C4">
      <w:pPr>
        <w:pStyle w:val="H1Deep"/>
        <w:rPr>
          <w:bdr w:val="none" w:sz="0" w:space="0" w:color="auto"/>
        </w:rPr>
      </w:pPr>
      <w:r w:rsidRPr="005C3D9D">
        <w:rPr>
          <w:bdr w:val="none" w:sz="0" w:space="0" w:color="auto"/>
        </w:rPr>
        <w:lastRenderedPageBreak/>
        <w:t>Paid Social</w:t>
      </w:r>
    </w:p>
    <w:p w14:paraId="088084C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how the agency approaches paid social activity e.g.:</w:t>
      </w:r>
    </w:p>
    <w:p w14:paraId="4573844A"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What is your approach to paid social?</w:t>
      </w:r>
    </w:p>
    <w:p w14:paraId="7BA6E039"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What makes your approach to paid social stand out from other agencies?</w:t>
      </w:r>
    </w:p>
    <w:p w14:paraId="4BF4E6A3"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What tools and software do you use to manage paid social and how do these benefit the account?</w:t>
      </w:r>
    </w:p>
    <w:p w14:paraId="0D40E5D7"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How do you attribute and track the value of paid social as part of the overall marketing strategy?</w:t>
      </w:r>
    </w:p>
    <w:p w14:paraId="0DBE2ECB"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How do you measure ROI on paid social?</w:t>
      </w:r>
    </w:p>
    <w:p w14:paraId="5415D260"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Please outline how you plan to reduce CPA for our paid social campaigns</w:t>
      </w:r>
    </w:p>
    <w:p w14:paraId="6434824B"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Please outline your ability to support multiple language and cultural translations for international paid social campaigns</w:t>
      </w:r>
    </w:p>
    <w:p w14:paraId="4D7753C8" w14:textId="77777777" w:rsidR="005C3D9D" w:rsidRPr="005C3D9D" w:rsidRDefault="005C3D9D" w:rsidP="005C3D9D">
      <w:pPr>
        <w:rPr>
          <w:rFonts w:eastAsia="Century Gothic" w:cs="Times New Roman"/>
          <w:color w:val="auto"/>
          <w:bdr w:val="none" w:sz="0" w:space="0" w:color="auto"/>
        </w:rPr>
      </w:pPr>
    </w:p>
    <w:p w14:paraId="22153B7F"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75D60601" w14:textId="77777777" w:rsidR="005C3D9D" w:rsidRPr="005C3D9D" w:rsidRDefault="005C3D9D" w:rsidP="00B214C4">
      <w:pPr>
        <w:pStyle w:val="H1Vivid"/>
        <w:rPr>
          <w:bdr w:val="none" w:sz="0" w:space="0" w:color="auto"/>
        </w:rPr>
      </w:pPr>
      <w:r w:rsidRPr="005C3D9D">
        <w:rPr>
          <w:bdr w:val="none" w:sz="0" w:space="0" w:color="auto"/>
        </w:rPr>
        <w:lastRenderedPageBreak/>
        <w:t>Social media</w:t>
      </w:r>
    </w:p>
    <w:p w14:paraId="2EB15936"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how the agency plans and manages social media activity e.g.:</w:t>
      </w:r>
    </w:p>
    <w:p w14:paraId="64B84867"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What is your approach to social media?</w:t>
      </w:r>
    </w:p>
    <w:p w14:paraId="0CBE84D1"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What makes your approach to social media stand out from other agencies?</w:t>
      </w:r>
    </w:p>
    <w:p w14:paraId="03FA00E6"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What tools and software do you use to manage social media and how do these benefit the account?</w:t>
      </w:r>
    </w:p>
    <w:p w14:paraId="29012929"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How do you integrate social media with the overall marketing strategy?</w:t>
      </w:r>
    </w:p>
    <w:p w14:paraId="2C94C6D0"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How do you measure and report on social media campaigns?</w:t>
      </w:r>
    </w:p>
    <w:p w14:paraId="629BE6E3"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0F1F3190"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11F57DB1" w14:textId="77777777" w:rsidR="005C3D9D" w:rsidRPr="005C3D9D" w:rsidRDefault="005C3D9D" w:rsidP="00B214C4">
      <w:pPr>
        <w:pStyle w:val="H1Deep"/>
        <w:rPr>
          <w:bdr w:val="none" w:sz="0" w:space="0" w:color="auto"/>
        </w:rPr>
      </w:pPr>
      <w:r w:rsidRPr="005C3D9D">
        <w:rPr>
          <w:bdr w:val="none" w:sz="0" w:space="0" w:color="auto"/>
        </w:rPr>
        <w:lastRenderedPageBreak/>
        <w:t>CRO</w:t>
      </w:r>
    </w:p>
    <w:p w14:paraId="11E3A002"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regarding the agency’s approach to CRO e.g.:</w:t>
      </w:r>
    </w:p>
    <w:p w14:paraId="647E22BF"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What is your approach to CRO?</w:t>
      </w:r>
    </w:p>
    <w:p w14:paraId="5607F82A"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What makes your approach to CRO stand out from other agencies?</w:t>
      </w:r>
    </w:p>
    <w:p w14:paraId="0AC849FD"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What tools and software do you use to manage CRO and how do these benefit the account?</w:t>
      </w:r>
    </w:p>
    <w:p w14:paraId="40CB2383"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How do you measure and report on CRO?</w:t>
      </w:r>
    </w:p>
    <w:p w14:paraId="4C1E1FB2" w14:textId="77777777" w:rsidR="005C3D9D" w:rsidRPr="005C3D9D" w:rsidRDefault="005C3D9D" w:rsidP="005C3D9D">
      <w:pPr>
        <w:rPr>
          <w:rFonts w:eastAsia="Century Gothic" w:cs="Times New Roman"/>
          <w:color w:val="auto"/>
          <w:bdr w:val="none" w:sz="0" w:space="0" w:color="auto"/>
        </w:rPr>
      </w:pPr>
    </w:p>
    <w:p w14:paraId="3AB2D7F7" w14:textId="77777777" w:rsidR="005C3D9D" w:rsidRPr="005C3D9D" w:rsidRDefault="005C3D9D" w:rsidP="005C3D9D">
      <w:pPr>
        <w:rPr>
          <w:rFonts w:eastAsia="Century Gothic" w:cs="Times New Roman"/>
          <w:color w:val="auto"/>
          <w:bdr w:val="none" w:sz="0" w:space="0" w:color="auto"/>
        </w:rPr>
      </w:pPr>
    </w:p>
    <w:p w14:paraId="7A13F292" w14:textId="77777777" w:rsidR="005C3D9D" w:rsidRPr="005C3D9D" w:rsidRDefault="005C3D9D" w:rsidP="005C3D9D">
      <w:pPr>
        <w:rPr>
          <w:rFonts w:eastAsia="Century Gothic" w:cs="Times New Roman"/>
          <w:color w:val="auto"/>
          <w:bdr w:val="none" w:sz="0" w:space="0" w:color="auto"/>
        </w:rPr>
      </w:pPr>
    </w:p>
    <w:p w14:paraId="6A4DD50E" w14:textId="77777777" w:rsidR="005C3D9D" w:rsidRPr="005C3D9D" w:rsidRDefault="005C3D9D" w:rsidP="005C3D9D">
      <w:pPr>
        <w:rPr>
          <w:rFonts w:eastAsia="Century Gothic" w:cs="Times New Roman"/>
          <w:color w:val="auto"/>
          <w:bdr w:val="none" w:sz="0" w:space="0" w:color="auto"/>
        </w:rPr>
      </w:pPr>
    </w:p>
    <w:p w14:paraId="0EDDA691" w14:textId="2CF56E8F" w:rsidR="00DE445D" w:rsidRPr="00060210" w:rsidRDefault="00DE445D" w:rsidP="005C3D9D">
      <w:pPr>
        <w:pStyle w:val="H1Vivid"/>
      </w:pPr>
    </w:p>
    <w:sectPr w:rsidR="00DE445D" w:rsidRPr="000602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897A" w14:textId="77777777" w:rsidR="00C106B0" w:rsidRDefault="00C106B0" w:rsidP="00791378">
      <w:r>
        <w:separator/>
      </w:r>
    </w:p>
    <w:p w14:paraId="6BB9F937" w14:textId="77777777" w:rsidR="00C106B0" w:rsidRDefault="00C106B0" w:rsidP="00791378"/>
  </w:endnote>
  <w:endnote w:type="continuationSeparator" w:id="0">
    <w:p w14:paraId="3F5500CA" w14:textId="77777777" w:rsidR="00C106B0" w:rsidRDefault="00C106B0" w:rsidP="00791378">
      <w:r>
        <w:continuationSeparator/>
      </w:r>
    </w:p>
    <w:p w14:paraId="3B0C2824" w14:textId="77777777" w:rsidR="00C106B0" w:rsidRDefault="00C106B0" w:rsidP="00791378"/>
  </w:endnote>
  <w:endnote w:type="continuationNotice" w:id="1">
    <w:p w14:paraId="50A85E9E" w14:textId="77777777" w:rsidR="00C106B0" w:rsidRDefault="00C106B0" w:rsidP="00791378"/>
    <w:p w14:paraId="6642A7D7" w14:textId="77777777" w:rsidR="00C106B0" w:rsidRDefault="00C106B0" w:rsidP="00791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FD471AE-F52F-4E84-B890-99CE61728881}"/>
    <w:embedBold r:id="rId2" w:fontKey="{F6B5934A-FE6F-48E6-894B-0601CD9711CE}"/>
    <w:embedItalic r:id="rId3" w:fontKey="{17F7642D-3A1B-4FB0-9DC5-F39F9738A56B}"/>
  </w:font>
  <w:font w:name="Arial Narrow">
    <w:panose1 w:val="020B0606020202030204"/>
    <w:charset w:val="00"/>
    <w:family w:val="swiss"/>
    <w:pitch w:val="variable"/>
    <w:sig w:usb0="00000287" w:usb1="00000800" w:usb2="00000000" w:usb3="00000000" w:csb0="0000009F" w:csb1="00000000"/>
    <w:embedRegular r:id="rId4" w:fontKey="{F16148FD-B6A1-4D80-93BF-4E7C4D425D2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BOOK BT">
    <w:altName w:val="Century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832A2666-71B0-4634-8AB0-06B9DE813F1B}"/>
  </w:font>
  <w:font w:name="Calibri">
    <w:panose1 w:val="020F0502020204030204"/>
    <w:charset w:val="00"/>
    <w:family w:val="swiss"/>
    <w:pitch w:val="variable"/>
    <w:sig w:usb0="E4002EFF" w:usb1="C200247B" w:usb2="00000009" w:usb3="00000000" w:csb0="000001FF" w:csb1="00000000"/>
    <w:embedRegular r:id="rId6" w:fontKey="{0F4EBF4D-9B2C-487E-ABE2-35D76276EC98}"/>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D45D" w14:textId="77777777" w:rsidR="00C106B0" w:rsidRDefault="00C106B0" w:rsidP="00791378">
      <w:r>
        <w:separator/>
      </w:r>
    </w:p>
    <w:p w14:paraId="0523D6D8" w14:textId="77777777" w:rsidR="00C106B0" w:rsidRDefault="00C106B0" w:rsidP="00791378"/>
  </w:footnote>
  <w:footnote w:type="continuationSeparator" w:id="0">
    <w:p w14:paraId="53F5000D" w14:textId="77777777" w:rsidR="00C106B0" w:rsidRDefault="00C106B0" w:rsidP="00791378">
      <w:r>
        <w:continuationSeparator/>
      </w:r>
    </w:p>
    <w:p w14:paraId="790FC8AA" w14:textId="77777777" w:rsidR="00C106B0" w:rsidRDefault="00C106B0" w:rsidP="00791378"/>
  </w:footnote>
  <w:footnote w:type="continuationNotice" w:id="1">
    <w:p w14:paraId="1664F7C6" w14:textId="77777777" w:rsidR="00C106B0" w:rsidRDefault="00C106B0" w:rsidP="00791378"/>
    <w:p w14:paraId="3A822FB0" w14:textId="77777777" w:rsidR="00C106B0" w:rsidRDefault="00C106B0" w:rsidP="00791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A950" w14:textId="77777777" w:rsidR="00884C43" w:rsidRDefault="00884C43" w:rsidP="00791378">
    <w:pPr>
      <w:pStyle w:val="Header"/>
    </w:pPr>
  </w:p>
  <w:p w14:paraId="5EB33083" w14:textId="77777777" w:rsidR="00884C43" w:rsidRDefault="00884C43" w:rsidP="00791378">
    <w:pPr>
      <w:pStyle w:val="Header"/>
    </w:pPr>
  </w:p>
  <w:p w14:paraId="1B58F240" w14:textId="77777777" w:rsidR="00884C43" w:rsidRDefault="00884C43" w:rsidP="007913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04A" w14:textId="77777777" w:rsidR="00884C43" w:rsidRDefault="00884C43" w:rsidP="00791378">
    <w:pPr>
      <w:pStyle w:val="Header"/>
    </w:pPr>
    <w:r w:rsidRPr="00894DDE">
      <w:rPr>
        <w:noProof/>
        <w:lang w:eastAsia="en-GB"/>
      </w:rPr>
      <w:drawing>
        <wp:anchor distT="0" distB="0" distL="114300" distR="114300" simplePos="0" relativeHeight="251658242" behindDoc="1" locked="0" layoutInCell="1" allowOverlap="1" wp14:anchorId="57B9E9CA" wp14:editId="124AD2E9">
          <wp:simplePos x="0" y="0"/>
          <wp:positionH relativeFrom="column">
            <wp:posOffset>-1526014</wp:posOffset>
          </wp:positionH>
          <wp:positionV relativeFrom="paragraph">
            <wp:posOffset>-422910</wp:posOffset>
          </wp:positionV>
          <wp:extent cx="8162925" cy="335915"/>
          <wp:effectExtent l="0" t="0" r="9525" b="6985"/>
          <wp:wrapTight wrapText="bothSides">
            <wp:wrapPolygon edited="0">
              <wp:start x="0" y="0"/>
              <wp:lineTo x="0" y="20824"/>
              <wp:lineTo x="21575" y="20824"/>
              <wp:lineTo x="21575" y="0"/>
              <wp:lineTo x="0" y="0"/>
            </wp:wrapPolygon>
          </wp:wrapTight>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1">
                    <a:extLst>
                      <a:ext uri="{28A0092B-C50C-407E-A947-70E740481C1C}">
                        <a14:useLocalDpi xmlns:a14="http://schemas.microsoft.com/office/drawing/2010/main" val="0"/>
                      </a:ext>
                    </a:extLst>
                  </a:blip>
                  <a:srcRect l="8756" t="67313" r="8909" b="9160"/>
                  <a:stretch/>
                </pic:blipFill>
                <pic:spPr bwMode="auto">
                  <a:xfrm>
                    <a:off x="0" y="0"/>
                    <a:ext cx="8162925" cy="3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7628"/>
    <w:multiLevelType w:val="hybridMultilevel"/>
    <w:tmpl w:val="41E0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02A0B"/>
    <w:multiLevelType w:val="hybridMultilevel"/>
    <w:tmpl w:val="2688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F1D6E"/>
    <w:multiLevelType w:val="hybridMultilevel"/>
    <w:tmpl w:val="8D40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41E1A"/>
    <w:multiLevelType w:val="hybridMultilevel"/>
    <w:tmpl w:val="03C6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4432E"/>
    <w:multiLevelType w:val="hybridMultilevel"/>
    <w:tmpl w:val="FDE4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A6B4A"/>
    <w:multiLevelType w:val="hybridMultilevel"/>
    <w:tmpl w:val="9F40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D45AF"/>
    <w:multiLevelType w:val="hybridMultilevel"/>
    <w:tmpl w:val="FB44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05079"/>
    <w:multiLevelType w:val="hybridMultilevel"/>
    <w:tmpl w:val="DF5C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E19D4"/>
    <w:multiLevelType w:val="hybridMultilevel"/>
    <w:tmpl w:val="344E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B69AF"/>
    <w:multiLevelType w:val="hybridMultilevel"/>
    <w:tmpl w:val="7104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36A50"/>
    <w:multiLevelType w:val="hybridMultilevel"/>
    <w:tmpl w:val="C064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52403"/>
    <w:multiLevelType w:val="hybridMultilevel"/>
    <w:tmpl w:val="9C14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325F8"/>
    <w:multiLevelType w:val="hybridMultilevel"/>
    <w:tmpl w:val="C43A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B1182"/>
    <w:multiLevelType w:val="hybridMultilevel"/>
    <w:tmpl w:val="A73C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B2220"/>
    <w:multiLevelType w:val="hybridMultilevel"/>
    <w:tmpl w:val="B35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30705"/>
    <w:multiLevelType w:val="multilevel"/>
    <w:tmpl w:val="01A462AA"/>
    <w:name w:val="SL bullets"/>
    <w:lvl w:ilvl="0">
      <w:start w:val="1"/>
      <w:numFmt w:val="bullet"/>
      <w:lvlText w:val=""/>
      <w:lvlJc w:val="left"/>
      <w:pPr>
        <w:ind w:left="1134" w:hanging="283"/>
      </w:pPr>
      <w:rPr>
        <w:rFonts w:ascii="Symbol" w:hAnsi="Symbol" w:hint="default"/>
        <w:color w:val="auto"/>
      </w:rPr>
    </w:lvl>
    <w:lvl w:ilvl="1">
      <w:start w:val="1"/>
      <w:numFmt w:val="bullet"/>
      <w:lvlText w:val=""/>
      <w:lvlJc w:val="left"/>
      <w:pPr>
        <w:ind w:left="1418" w:hanging="283"/>
      </w:pPr>
      <w:rPr>
        <w:rFonts w:ascii="Symbol" w:hAnsi="Symbol" w:hint="default"/>
        <w:color w:val="auto"/>
      </w:rPr>
    </w:lvl>
    <w:lvl w:ilvl="2">
      <w:start w:val="1"/>
      <w:numFmt w:val="bullet"/>
      <w:lvlText w:val=""/>
      <w:lvlJc w:val="left"/>
      <w:pPr>
        <w:ind w:left="1702" w:hanging="283"/>
      </w:pPr>
      <w:rPr>
        <w:rFonts w:ascii="Symbol" w:hAnsi="Symbol" w:hint="default"/>
        <w:color w:val="auto"/>
      </w:rPr>
    </w:lvl>
    <w:lvl w:ilvl="3">
      <w:start w:val="1"/>
      <w:numFmt w:val="bullet"/>
      <w:lvlText w:val=""/>
      <w:lvlJc w:val="left"/>
      <w:pPr>
        <w:ind w:left="1986" w:hanging="283"/>
      </w:pPr>
      <w:rPr>
        <w:rFonts w:ascii="Symbol" w:hAnsi="Symbol" w:hint="default"/>
        <w:color w:val="auto"/>
      </w:rPr>
    </w:lvl>
    <w:lvl w:ilvl="4">
      <w:start w:val="1"/>
      <w:numFmt w:val="bullet"/>
      <w:lvlText w:val=""/>
      <w:lvlJc w:val="left"/>
      <w:pPr>
        <w:ind w:left="2270" w:hanging="283"/>
      </w:pPr>
      <w:rPr>
        <w:rFonts w:ascii="Symbol" w:hAnsi="Symbol" w:hint="default"/>
        <w:color w:val="auto"/>
      </w:rPr>
    </w:lvl>
    <w:lvl w:ilvl="5">
      <w:start w:val="1"/>
      <w:numFmt w:val="bullet"/>
      <w:lvlRestart w:val="4"/>
      <w:lvlText w:val=""/>
      <w:lvlJc w:val="left"/>
      <w:pPr>
        <w:ind w:left="2554" w:hanging="283"/>
      </w:pPr>
      <w:rPr>
        <w:rFonts w:ascii="Symbol" w:hAnsi="Symbol" w:hint="default"/>
        <w:color w:val="auto"/>
      </w:rPr>
    </w:lvl>
    <w:lvl w:ilvl="6">
      <w:start w:val="1"/>
      <w:numFmt w:val="bullet"/>
      <w:lvlText w:val=""/>
      <w:lvlJc w:val="left"/>
      <w:pPr>
        <w:ind w:left="2838" w:hanging="283"/>
      </w:pPr>
      <w:rPr>
        <w:rFonts w:ascii="Symbol" w:hAnsi="Symbol" w:hint="default"/>
        <w:color w:val="auto"/>
      </w:rPr>
    </w:lvl>
    <w:lvl w:ilvl="7">
      <w:start w:val="1"/>
      <w:numFmt w:val="bullet"/>
      <w:lvlText w:val=""/>
      <w:lvlJc w:val="left"/>
      <w:pPr>
        <w:ind w:left="3122" w:hanging="283"/>
      </w:pPr>
      <w:rPr>
        <w:rFonts w:ascii="Symbol" w:hAnsi="Symbol" w:hint="default"/>
        <w:color w:val="auto"/>
      </w:rPr>
    </w:lvl>
    <w:lvl w:ilvl="8">
      <w:start w:val="1"/>
      <w:numFmt w:val="bullet"/>
      <w:lvlText w:val=""/>
      <w:lvlJc w:val="left"/>
      <w:pPr>
        <w:ind w:left="3406" w:hanging="283"/>
      </w:pPr>
      <w:rPr>
        <w:rFonts w:ascii="Symbol" w:hAnsi="Symbol" w:hint="default"/>
        <w:color w:val="auto"/>
      </w:rPr>
    </w:lvl>
  </w:abstractNum>
  <w:abstractNum w:abstractNumId="16" w15:restartNumberingAfterBreak="0">
    <w:nsid w:val="71563BE7"/>
    <w:multiLevelType w:val="hybridMultilevel"/>
    <w:tmpl w:val="8B82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763C2"/>
    <w:multiLevelType w:val="hybridMultilevel"/>
    <w:tmpl w:val="A44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C594D"/>
    <w:multiLevelType w:val="hybridMultilevel"/>
    <w:tmpl w:val="5E62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913034">
    <w:abstractNumId w:val="13"/>
  </w:num>
  <w:num w:numId="2" w16cid:durableId="543637021">
    <w:abstractNumId w:val="11"/>
  </w:num>
  <w:num w:numId="3" w16cid:durableId="1738547010">
    <w:abstractNumId w:val="10"/>
  </w:num>
  <w:num w:numId="4" w16cid:durableId="1495146265">
    <w:abstractNumId w:val="6"/>
  </w:num>
  <w:num w:numId="5" w16cid:durableId="476342501">
    <w:abstractNumId w:val="12"/>
  </w:num>
  <w:num w:numId="6" w16cid:durableId="2106488279">
    <w:abstractNumId w:val="2"/>
  </w:num>
  <w:num w:numId="7" w16cid:durableId="1867909347">
    <w:abstractNumId w:val="1"/>
  </w:num>
  <w:num w:numId="8" w16cid:durableId="1648701642">
    <w:abstractNumId w:val="17"/>
  </w:num>
  <w:num w:numId="9" w16cid:durableId="1778210810">
    <w:abstractNumId w:val="14"/>
  </w:num>
  <w:num w:numId="10" w16cid:durableId="1964263558">
    <w:abstractNumId w:val="16"/>
  </w:num>
  <w:num w:numId="11" w16cid:durableId="166554041">
    <w:abstractNumId w:val="5"/>
  </w:num>
  <w:num w:numId="12" w16cid:durableId="1964649444">
    <w:abstractNumId w:val="18"/>
  </w:num>
  <w:num w:numId="13" w16cid:durableId="977565807">
    <w:abstractNumId w:val="0"/>
  </w:num>
  <w:num w:numId="14" w16cid:durableId="875241805">
    <w:abstractNumId w:val="9"/>
  </w:num>
  <w:num w:numId="15" w16cid:durableId="1157113969">
    <w:abstractNumId w:val="8"/>
  </w:num>
  <w:num w:numId="16" w16cid:durableId="982390015">
    <w:abstractNumId w:val="4"/>
  </w:num>
  <w:num w:numId="17" w16cid:durableId="1761215605">
    <w:abstractNumId w:val="3"/>
  </w:num>
  <w:num w:numId="18" w16cid:durableId="191447026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proofState w:spelling="clean" w:grammar="clean"/>
  <w:attachedTemplate r:id="rId1"/>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D9D"/>
    <w:rsid w:val="00007A21"/>
    <w:rsid w:val="0001163D"/>
    <w:rsid w:val="0001338E"/>
    <w:rsid w:val="00013CB0"/>
    <w:rsid w:val="00014B30"/>
    <w:rsid w:val="00016F4B"/>
    <w:rsid w:val="0002007A"/>
    <w:rsid w:val="000214F1"/>
    <w:rsid w:val="000229F1"/>
    <w:rsid w:val="00022A7C"/>
    <w:rsid w:val="0002632E"/>
    <w:rsid w:val="00033806"/>
    <w:rsid w:val="0003408E"/>
    <w:rsid w:val="000355C5"/>
    <w:rsid w:val="0003599E"/>
    <w:rsid w:val="00036746"/>
    <w:rsid w:val="000368BE"/>
    <w:rsid w:val="000374EB"/>
    <w:rsid w:val="0004093D"/>
    <w:rsid w:val="00040FFC"/>
    <w:rsid w:val="00042659"/>
    <w:rsid w:val="000439D1"/>
    <w:rsid w:val="00044D4E"/>
    <w:rsid w:val="00046D8D"/>
    <w:rsid w:val="0004725A"/>
    <w:rsid w:val="000508E9"/>
    <w:rsid w:val="00051FC0"/>
    <w:rsid w:val="00052780"/>
    <w:rsid w:val="0005297B"/>
    <w:rsid w:val="00052F8E"/>
    <w:rsid w:val="00056C89"/>
    <w:rsid w:val="00060210"/>
    <w:rsid w:val="0006235A"/>
    <w:rsid w:val="000630FE"/>
    <w:rsid w:val="000652CB"/>
    <w:rsid w:val="00073312"/>
    <w:rsid w:val="0007344A"/>
    <w:rsid w:val="00073C7D"/>
    <w:rsid w:val="000748E8"/>
    <w:rsid w:val="00076DAC"/>
    <w:rsid w:val="00077146"/>
    <w:rsid w:val="00077A99"/>
    <w:rsid w:val="0008148D"/>
    <w:rsid w:val="00082CB4"/>
    <w:rsid w:val="00090B83"/>
    <w:rsid w:val="00092643"/>
    <w:rsid w:val="000931F4"/>
    <w:rsid w:val="00095955"/>
    <w:rsid w:val="000960BF"/>
    <w:rsid w:val="00096A61"/>
    <w:rsid w:val="000A08E1"/>
    <w:rsid w:val="000A092B"/>
    <w:rsid w:val="000A25DD"/>
    <w:rsid w:val="000A2E20"/>
    <w:rsid w:val="000A32D0"/>
    <w:rsid w:val="000A35B0"/>
    <w:rsid w:val="000A67BA"/>
    <w:rsid w:val="000A7282"/>
    <w:rsid w:val="000B094C"/>
    <w:rsid w:val="000B0CD3"/>
    <w:rsid w:val="000B189D"/>
    <w:rsid w:val="000B26BA"/>
    <w:rsid w:val="000B35CA"/>
    <w:rsid w:val="000B4137"/>
    <w:rsid w:val="000B5A14"/>
    <w:rsid w:val="000B6FB2"/>
    <w:rsid w:val="000C0678"/>
    <w:rsid w:val="000C0A27"/>
    <w:rsid w:val="000C49A8"/>
    <w:rsid w:val="000C5AB8"/>
    <w:rsid w:val="000C6C19"/>
    <w:rsid w:val="000C79AE"/>
    <w:rsid w:val="000C7A6E"/>
    <w:rsid w:val="000C7B8F"/>
    <w:rsid w:val="000D16EA"/>
    <w:rsid w:val="000D427A"/>
    <w:rsid w:val="000E0492"/>
    <w:rsid w:val="000E082A"/>
    <w:rsid w:val="000E0ED7"/>
    <w:rsid w:val="000E1283"/>
    <w:rsid w:val="000E40F9"/>
    <w:rsid w:val="000E7C0A"/>
    <w:rsid w:val="000F078A"/>
    <w:rsid w:val="000F3C6B"/>
    <w:rsid w:val="000F4607"/>
    <w:rsid w:val="000F516F"/>
    <w:rsid w:val="000F5A4B"/>
    <w:rsid w:val="000F6BF4"/>
    <w:rsid w:val="000F7685"/>
    <w:rsid w:val="000F7873"/>
    <w:rsid w:val="0010029B"/>
    <w:rsid w:val="00101086"/>
    <w:rsid w:val="00106F6C"/>
    <w:rsid w:val="001139BC"/>
    <w:rsid w:val="00113CFA"/>
    <w:rsid w:val="00113EF9"/>
    <w:rsid w:val="00115BC9"/>
    <w:rsid w:val="0011725D"/>
    <w:rsid w:val="00117707"/>
    <w:rsid w:val="00117D86"/>
    <w:rsid w:val="00120E70"/>
    <w:rsid w:val="00121BB4"/>
    <w:rsid w:val="00123CD8"/>
    <w:rsid w:val="00124685"/>
    <w:rsid w:val="0012542E"/>
    <w:rsid w:val="00125C8E"/>
    <w:rsid w:val="001265F3"/>
    <w:rsid w:val="00130445"/>
    <w:rsid w:val="0013426F"/>
    <w:rsid w:val="00134346"/>
    <w:rsid w:val="00135DEB"/>
    <w:rsid w:val="0013748C"/>
    <w:rsid w:val="00140479"/>
    <w:rsid w:val="0014079D"/>
    <w:rsid w:val="00140F57"/>
    <w:rsid w:val="00141EF0"/>
    <w:rsid w:val="00142C12"/>
    <w:rsid w:val="00145A36"/>
    <w:rsid w:val="00147A7B"/>
    <w:rsid w:val="00151C96"/>
    <w:rsid w:val="00151DFD"/>
    <w:rsid w:val="0015286D"/>
    <w:rsid w:val="001545A9"/>
    <w:rsid w:val="0015504F"/>
    <w:rsid w:val="00157FF0"/>
    <w:rsid w:val="00160532"/>
    <w:rsid w:val="0016158B"/>
    <w:rsid w:val="00164756"/>
    <w:rsid w:val="00165916"/>
    <w:rsid w:val="00166DA2"/>
    <w:rsid w:val="00171B64"/>
    <w:rsid w:val="0017233B"/>
    <w:rsid w:val="00177EDF"/>
    <w:rsid w:val="00182C6D"/>
    <w:rsid w:val="00184A7A"/>
    <w:rsid w:val="0018616B"/>
    <w:rsid w:val="00191689"/>
    <w:rsid w:val="00192671"/>
    <w:rsid w:val="00197B6E"/>
    <w:rsid w:val="001A010A"/>
    <w:rsid w:val="001A0739"/>
    <w:rsid w:val="001A2FB8"/>
    <w:rsid w:val="001A36DB"/>
    <w:rsid w:val="001A4824"/>
    <w:rsid w:val="001A6A5D"/>
    <w:rsid w:val="001A75B2"/>
    <w:rsid w:val="001B05D8"/>
    <w:rsid w:val="001B1847"/>
    <w:rsid w:val="001B1C83"/>
    <w:rsid w:val="001B26B9"/>
    <w:rsid w:val="001B2C3B"/>
    <w:rsid w:val="001B3D77"/>
    <w:rsid w:val="001B5333"/>
    <w:rsid w:val="001C0003"/>
    <w:rsid w:val="001C1FCF"/>
    <w:rsid w:val="001C2BBA"/>
    <w:rsid w:val="001C327B"/>
    <w:rsid w:val="001C3EF8"/>
    <w:rsid w:val="001C4826"/>
    <w:rsid w:val="001C5BA0"/>
    <w:rsid w:val="001D0385"/>
    <w:rsid w:val="001D20D4"/>
    <w:rsid w:val="001D3274"/>
    <w:rsid w:val="001D410E"/>
    <w:rsid w:val="001D5ADB"/>
    <w:rsid w:val="001D6089"/>
    <w:rsid w:val="001D7843"/>
    <w:rsid w:val="001E06B3"/>
    <w:rsid w:val="001E1520"/>
    <w:rsid w:val="001E3957"/>
    <w:rsid w:val="001E48C7"/>
    <w:rsid w:val="001E6C03"/>
    <w:rsid w:val="001F0D4A"/>
    <w:rsid w:val="001F4B26"/>
    <w:rsid w:val="001F5516"/>
    <w:rsid w:val="001F5A90"/>
    <w:rsid w:val="001F70ED"/>
    <w:rsid w:val="00200934"/>
    <w:rsid w:val="002010B4"/>
    <w:rsid w:val="00201E43"/>
    <w:rsid w:val="0020223B"/>
    <w:rsid w:val="00202405"/>
    <w:rsid w:val="002037D5"/>
    <w:rsid w:val="002048B1"/>
    <w:rsid w:val="00205DAF"/>
    <w:rsid w:val="00206282"/>
    <w:rsid w:val="00207012"/>
    <w:rsid w:val="0020735B"/>
    <w:rsid w:val="002127EE"/>
    <w:rsid w:val="00212F55"/>
    <w:rsid w:val="002151E9"/>
    <w:rsid w:val="0021549A"/>
    <w:rsid w:val="002154CD"/>
    <w:rsid w:val="0021678E"/>
    <w:rsid w:val="00216CF3"/>
    <w:rsid w:val="002171A4"/>
    <w:rsid w:val="00220016"/>
    <w:rsid w:val="002235BA"/>
    <w:rsid w:val="0022364A"/>
    <w:rsid w:val="00225912"/>
    <w:rsid w:val="00226579"/>
    <w:rsid w:val="00226C32"/>
    <w:rsid w:val="002302E0"/>
    <w:rsid w:val="00231550"/>
    <w:rsid w:val="00231D59"/>
    <w:rsid w:val="00234506"/>
    <w:rsid w:val="00237520"/>
    <w:rsid w:val="002415A1"/>
    <w:rsid w:val="002419E1"/>
    <w:rsid w:val="00242023"/>
    <w:rsid w:val="002427F4"/>
    <w:rsid w:val="00242D48"/>
    <w:rsid w:val="00243EE4"/>
    <w:rsid w:val="00246704"/>
    <w:rsid w:val="00250309"/>
    <w:rsid w:val="00251C16"/>
    <w:rsid w:val="00252155"/>
    <w:rsid w:val="002550F9"/>
    <w:rsid w:val="00255A1A"/>
    <w:rsid w:val="00256AE0"/>
    <w:rsid w:val="00262050"/>
    <w:rsid w:val="00263BFB"/>
    <w:rsid w:val="00265044"/>
    <w:rsid w:val="002672C8"/>
    <w:rsid w:val="0026786E"/>
    <w:rsid w:val="00267F2C"/>
    <w:rsid w:val="00270089"/>
    <w:rsid w:val="0027261D"/>
    <w:rsid w:val="00273A37"/>
    <w:rsid w:val="00275AF1"/>
    <w:rsid w:val="002771B1"/>
    <w:rsid w:val="0028024A"/>
    <w:rsid w:val="00281963"/>
    <w:rsid w:val="00286D2B"/>
    <w:rsid w:val="00287265"/>
    <w:rsid w:val="0028788C"/>
    <w:rsid w:val="002903A9"/>
    <w:rsid w:val="00291BF6"/>
    <w:rsid w:val="00293402"/>
    <w:rsid w:val="002945F1"/>
    <w:rsid w:val="002946F1"/>
    <w:rsid w:val="00295D8A"/>
    <w:rsid w:val="0029767D"/>
    <w:rsid w:val="002A0775"/>
    <w:rsid w:val="002A0C73"/>
    <w:rsid w:val="002A430F"/>
    <w:rsid w:val="002A5F50"/>
    <w:rsid w:val="002A664E"/>
    <w:rsid w:val="002A68D3"/>
    <w:rsid w:val="002A6BC6"/>
    <w:rsid w:val="002A6FE5"/>
    <w:rsid w:val="002B023D"/>
    <w:rsid w:val="002B451D"/>
    <w:rsid w:val="002B6137"/>
    <w:rsid w:val="002B7AB6"/>
    <w:rsid w:val="002C1EFF"/>
    <w:rsid w:val="002C2416"/>
    <w:rsid w:val="002C2519"/>
    <w:rsid w:val="002C4446"/>
    <w:rsid w:val="002D1C38"/>
    <w:rsid w:val="002D3582"/>
    <w:rsid w:val="002D5CCE"/>
    <w:rsid w:val="002D6EDD"/>
    <w:rsid w:val="002E01F8"/>
    <w:rsid w:val="002E10A8"/>
    <w:rsid w:val="002E1A87"/>
    <w:rsid w:val="002E765A"/>
    <w:rsid w:val="002F3B24"/>
    <w:rsid w:val="002F484F"/>
    <w:rsid w:val="002F6A08"/>
    <w:rsid w:val="002F6E2A"/>
    <w:rsid w:val="00301DD5"/>
    <w:rsid w:val="0030314A"/>
    <w:rsid w:val="0030571D"/>
    <w:rsid w:val="00310278"/>
    <w:rsid w:val="00310606"/>
    <w:rsid w:val="003142F4"/>
    <w:rsid w:val="00316BCA"/>
    <w:rsid w:val="00322BE9"/>
    <w:rsid w:val="00322E3A"/>
    <w:rsid w:val="00324C49"/>
    <w:rsid w:val="00330569"/>
    <w:rsid w:val="003325FC"/>
    <w:rsid w:val="00332D50"/>
    <w:rsid w:val="00332FC1"/>
    <w:rsid w:val="0033329F"/>
    <w:rsid w:val="00333FF4"/>
    <w:rsid w:val="00340630"/>
    <w:rsid w:val="00341E9D"/>
    <w:rsid w:val="00342D0B"/>
    <w:rsid w:val="00343100"/>
    <w:rsid w:val="0034617F"/>
    <w:rsid w:val="0035044B"/>
    <w:rsid w:val="00351F45"/>
    <w:rsid w:val="00353BAB"/>
    <w:rsid w:val="00353CCB"/>
    <w:rsid w:val="003548C8"/>
    <w:rsid w:val="00360AAF"/>
    <w:rsid w:val="0036205F"/>
    <w:rsid w:val="00363464"/>
    <w:rsid w:val="00364462"/>
    <w:rsid w:val="00375CC6"/>
    <w:rsid w:val="00376EE2"/>
    <w:rsid w:val="00376FC6"/>
    <w:rsid w:val="003772FD"/>
    <w:rsid w:val="00381C4C"/>
    <w:rsid w:val="003824E6"/>
    <w:rsid w:val="00384BB1"/>
    <w:rsid w:val="00384EF3"/>
    <w:rsid w:val="00385D89"/>
    <w:rsid w:val="00386593"/>
    <w:rsid w:val="0039212C"/>
    <w:rsid w:val="00392321"/>
    <w:rsid w:val="00392CFE"/>
    <w:rsid w:val="00393564"/>
    <w:rsid w:val="00393F2F"/>
    <w:rsid w:val="00394368"/>
    <w:rsid w:val="00394CF0"/>
    <w:rsid w:val="00397046"/>
    <w:rsid w:val="003A1CAC"/>
    <w:rsid w:val="003A1CBC"/>
    <w:rsid w:val="003A1DE4"/>
    <w:rsid w:val="003A3962"/>
    <w:rsid w:val="003A3C4B"/>
    <w:rsid w:val="003A54CA"/>
    <w:rsid w:val="003A7601"/>
    <w:rsid w:val="003B0AA8"/>
    <w:rsid w:val="003B3014"/>
    <w:rsid w:val="003B324D"/>
    <w:rsid w:val="003B4798"/>
    <w:rsid w:val="003B58E1"/>
    <w:rsid w:val="003C2583"/>
    <w:rsid w:val="003C43A7"/>
    <w:rsid w:val="003C47A9"/>
    <w:rsid w:val="003C6D08"/>
    <w:rsid w:val="003C768F"/>
    <w:rsid w:val="003D1C1D"/>
    <w:rsid w:val="003D383B"/>
    <w:rsid w:val="003D5725"/>
    <w:rsid w:val="003D73C3"/>
    <w:rsid w:val="003E0B5A"/>
    <w:rsid w:val="003E0F8B"/>
    <w:rsid w:val="003E29C4"/>
    <w:rsid w:val="003E2FC0"/>
    <w:rsid w:val="003E3709"/>
    <w:rsid w:val="003E4764"/>
    <w:rsid w:val="003E508E"/>
    <w:rsid w:val="003E6117"/>
    <w:rsid w:val="003F1D17"/>
    <w:rsid w:val="003F1D60"/>
    <w:rsid w:val="003F21C7"/>
    <w:rsid w:val="003F21CF"/>
    <w:rsid w:val="003F2A77"/>
    <w:rsid w:val="003F5FDA"/>
    <w:rsid w:val="003F7013"/>
    <w:rsid w:val="00400A2D"/>
    <w:rsid w:val="00401FC7"/>
    <w:rsid w:val="004033E9"/>
    <w:rsid w:val="00403AFC"/>
    <w:rsid w:val="0040532A"/>
    <w:rsid w:val="0040643D"/>
    <w:rsid w:val="0041482A"/>
    <w:rsid w:val="00414DDF"/>
    <w:rsid w:val="00415727"/>
    <w:rsid w:val="00416AE2"/>
    <w:rsid w:val="00416EAF"/>
    <w:rsid w:val="00421612"/>
    <w:rsid w:val="004248ED"/>
    <w:rsid w:val="004270A9"/>
    <w:rsid w:val="00427156"/>
    <w:rsid w:val="00430256"/>
    <w:rsid w:val="004313C7"/>
    <w:rsid w:val="00432BAD"/>
    <w:rsid w:val="0043313C"/>
    <w:rsid w:val="00435286"/>
    <w:rsid w:val="00437AE1"/>
    <w:rsid w:val="00441447"/>
    <w:rsid w:val="00441C3B"/>
    <w:rsid w:val="00443624"/>
    <w:rsid w:val="00444060"/>
    <w:rsid w:val="00447729"/>
    <w:rsid w:val="00450A80"/>
    <w:rsid w:val="004511E0"/>
    <w:rsid w:val="00452D39"/>
    <w:rsid w:val="004534F3"/>
    <w:rsid w:val="00453BB6"/>
    <w:rsid w:val="00454B60"/>
    <w:rsid w:val="00463E15"/>
    <w:rsid w:val="00464D46"/>
    <w:rsid w:val="004704C4"/>
    <w:rsid w:val="0047082B"/>
    <w:rsid w:val="00470E00"/>
    <w:rsid w:val="004718F1"/>
    <w:rsid w:val="004721A2"/>
    <w:rsid w:val="004722B0"/>
    <w:rsid w:val="00480BCD"/>
    <w:rsid w:val="0048638E"/>
    <w:rsid w:val="004872C2"/>
    <w:rsid w:val="0049057C"/>
    <w:rsid w:val="00492BE3"/>
    <w:rsid w:val="004935E1"/>
    <w:rsid w:val="00494DA9"/>
    <w:rsid w:val="004964B1"/>
    <w:rsid w:val="004A02FA"/>
    <w:rsid w:val="004A4C78"/>
    <w:rsid w:val="004A78EA"/>
    <w:rsid w:val="004A7DA8"/>
    <w:rsid w:val="004B2A57"/>
    <w:rsid w:val="004B2E3E"/>
    <w:rsid w:val="004B3BAC"/>
    <w:rsid w:val="004B44A6"/>
    <w:rsid w:val="004B72A0"/>
    <w:rsid w:val="004B7835"/>
    <w:rsid w:val="004C0C60"/>
    <w:rsid w:val="004C13CE"/>
    <w:rsid w:val="004C25AF"/>
    <w:rsid w:val="004C29E9"/>
    <w:rsid w:val="004C2C2C"/>
    <w:rsid w:val="004C45E5"/>
    <w:rsid w:val="004C4AB1"/>
    <w:rsid w:val="004C5248"/>
    <w:rsid w:val="004C788D"/>
    <w:rsid w:val="004D04A4"/>
    <w:rsid w:val="004D2193"/>
    <w:rsid w:val="004D570A"/>
    <w:rsid w:val="004D6E9D"/>
    <w:rsid w:val="004D7020"/>
    <w:rsid w:val="004E080B"/>
    <w:rsid w:val="004E11F6"/>
    <w:rsid w:val="004E25F8"/>
    <w:rsid w:val="004E38CC"/>
    <w:rsid w:val="004E3EB4"/>
    <w:rsid w:val="004E42F1"/>
    <w:rsid w:val="004E6C58"/>
    <w:rsid w:val="004E767E"/>
    <w:rsid w:val="004E7AF3"/>
    <w:rsid w:val="004F2384"/>
    <w:rsid w:val="004F270B"/>
    <w:rsid w:val="004F3CEC"/>
    <w:rsid w:val="004F4A20"/>
    <w:rsid w:val="004F4A4E"/>
    <w:rsid w:val="004F61AC"/>
    <w:rsid w:val="004F6608"/>
    <w:rsid w:val="004F7D78"/>
    <w:rsid w:val="00500526"/>
    <w:rsid w:val="00502582"/>
    <w:rsid w:val="00503092"/>
    <w:rsid w:val="005050F1"/>
    <w:rsid w:val="00505EFD"/>
    <w:rsid w:val="00506068"/>
    <w:rsid w:val="005062AD"/>
    <w:rsid w:val="005105B9"/>
    <w:rsid w:val="005120F1"/>
    <w:rsid w:val="00514D7A"/>
    <w:rsid w:val="00527321"/>
    <w:rsid w:val="00527B5E"/>
    <w:rsid w:val="00527B83"/>
    <w:rsid w:val="00527C65"/>
    <w:rsid w:val="00531673"/>
    <w:rsid w:val="00531EE9"/>
    <w:rsid w:val="00533939"/>
    <w:rsid w:val="005357FD"/>
    <w:rsid w:val="005360B0"/>
    <w:rsid w:val="0054212D"/>
    <w:rsid w:val="00543543"/>
    <w:rsid w:val="00543869"/>
    <w:rsid w:val="00545071"/>
    <w:rsid w:val="0054544B"/>
    <w:rsid w:val="00546DE6"/>
    <w:rsid w:val="00547457"/>
    <w:rsid w:val="00547F7D"/>
    <w:rsid w:val="00551080"/>
    <w:rsid w:val="00551998"/>
    <w:rsid w:val="005562C5"/>
    <w:rsid w:val="00556537"/>
    <w:rsid w:val="005573E7"/>
    <w:rsid w:val="00561933"/>
    <w:rsid w:val="0056291E"/>
    <w:rsid w:val="00567397"/>
    <w:rsid w:val="00570B53"/>
    <w:rsid w:val="005718F5"/>
    <w:rsid w:val="00572735"/>
    <w:rsid w:val="005729AA"/>
    <w:rsid w:val="00574736"/>
    <w:rsid w:val="00574827"/>
    <w:rsid w:val="00574952"/>
    <w:rsid w:val="00575D6F"/>
    <w:rsid w:val="00580184"/>
    <w:rsid w:val="005802B9"/>
    <w:rsid w:val="00580B59"/>
    <w:rsid w:val="0058317E"/>
    <w:rsid w:val="00583645"/>
    <w:rsid w:val="00583E13"/>
    <w:rsid w:val="005858BF"/>
    <w:rsid w:val="00585F61"/>
    <w:rsid w:val="00586781"/>
    <w:rsid w:val="00591092"/>
    <w:rsid w:val="005913C8"/>
    <w:rsid w:val="0059158B"/>
    <w:rsid w:val="00592294"/>
    <w:rsid w:val="00592F5C"/>
    <w:rsid w:val="00593003"/>
    <w:rsid w:val="0059472A"/>
    <w:rsid w:val="00594777"/>
    <w:rsid w:val="005950BB"/>
    <w:rsid w:val="005A6C5B"/>
    <w:rsid w:val="005A6E87"/>
    <w:rsid w:val="005B03FB"/>
    <w:rsid w:val="005B2F2F"/>
    <w:rsid w:val="005B777F"/>
    <w:rsid w:val="005C046D"/>
    <w:rsid w:val="005C2E28"/>
    <w:rsid w:val="005C31C1"/>
    <w:rsid w:val="005C3D9D"/>
    <w:rsid w:val="005C5C59"/>
    <w:rsid w:val="005C6D94"/>
    <w:rsid w:val="005D0DBD"/>
    <w:rsid w:val="005D1783"/>
    <w:rsid w:val="005D1B35"/>
    <w:rsid w:val="005D347C"/>
    <w:rsid w:val="005D5BBB"/>
    <w:rsid w:val="005D6916"/>
    <w:rsid w:val="005E0442"/>
    <w:rsid w:val="005E22A1"/>
    <w:rsid w:val="005F03DB"/>
    <w:rsid w:val="005F4003"/>
    <w:rsid w:val="005F4221"/>
    <w:rsid w:val="005F56A3"/>
    <w:rsid w:val="005F64E4"/>
    <w:rsid w:val="006009D9"/>
    <w:rsid w:val="006011B9"/>
    <w:rsid w:val="006057C7"/>
    <w:rsid w:val="006064ED"/>
    <w:rsid w:val="00606BC4"/>
    <w:rsid w:val="00607785"/>
    <w:rsid w:val="006102B3"/>
    <w:rsid w:val="00610B12"/>
    <w:rsid w:val="00612E7C"/>
    <w:rsid w:val="00613508"/>
    <w:rsid w:val="00614800"/>
    <w:rsid w:val="00615BF1"/>
    <w:rsid w:val="00621D96"/>
    <w:rsid w:val="00626F1B"/>
    <w:rsid w:val="0063253D"/>
    <w:rsid w:val="00634F02"/>
    <w:rsid w:val="00637CE7"/>
    <w:rsid w:val="006434B9"/>
    <w:rsid w:val="006500C1"/>
    <w:rsid w:val="00650FCD"/>
    <w:rsid w:val="00652784"/>
    <w:rsid w:val="00653B2F"/>
    <w:rsid w:val="00653BD4"/>
    <w:rsid w:val="006543E3"/>
    <w:rsid w:val="00655046"/>
    <w:rsid w:val="006571A0"/>
    <w:rsid w:val="006625E3"/>
    <w:rsid w:val="00664962"/>
    <w:rsid w:val="00670914"/>
    <w:rsid w:val="00670ECF"/>
    <w:rsid w:val="00671B85"/>
    <w:rsid w:val="0067671E"/>
    <w:rsid w:val="00682216"/>
    <w:rsid w:val="00682482"/>
    <w:rsid w:val="00683036"/>
    <w:rsid w:val="0068315C"/>
    <w:rsid w:val="00687F78"/>
    <w:rsid w:val="006921A8"/>
    <w:rsid w:val="00694FEF"/>
    <w:rsid w:val="00697B84"/>
    <w:rsid w:val="006A5A97"/>
    <w:rsid w:val="006A6AAB"/>
    <w:rsid w:val="006A6B1E"/>
    <w:rsid w:val="006A7221"/>
    <w:rsid w:val="006B1B88"/>
    <w:rsid w:val="006B458F"/>
    <w:rsid w:val="006B5185"/>
    <w:rsid w:val="006B51E4"/>
    <w:rsid w:val="006B567E"/>
    <w:rsid w:val="006B6D1C"/>
    <w:rsid w:val="006B6FCB"/>
    <w:rsid w:val="006C1C8C"/>
    <w:rsid w:val="006C43A3"/>
    <w:rsid w:val="006C72D8"/>
    <w:rsid w:val="006D071D"/>
    <w:rsid w:val="006D1C3D"/>
    <w:rsid w:val="006D3DC0"/>
    <w:rsid w:val="006D3FA6"/>
    <w:rsid w:val="006D4A9E"/>
    <w:rsid w:val="006D4D60"/>
    <w:rsid w:val="006E1AE8"/>
    <w:rsid w:val="006E2202"/>
    <w:rsid w:val="006E4C02"/>
    <w:rsid w:val="006E5AAE"/>
    <w:rsid w:val="006E70D3"/>
    <w:rsid w:val="006E7649"/>
    <w:rsid w:val="006E7E90"/>
    <w:rsid w:val="006F0AA0"/>
    <w:rsid w:val="006F1C48"/>
    <w:rsid w:val="006F1E04"/>
    <w:rsid w:val="006F30E6"/>
    <w:rsid w:val="006F332D"/>
    <w:rsid w:val="00700C6B"/>
    <w:rsid w:val="0070462A"/>
    <w:rsid w:val="007047DE"/>
    <w:rsid w:val="00704F1E"/>
    <w:rsid w:val="0070547F"/>
    <w:rsid w:val="00705656"/>
    <w:rsid w:val="007068FF"/>
    <w:rsid w:val="00706FD2"/>
    <w:rsid w:val="007075B6"/>
    <w:rsid w:val="0070792E"/>
    <w:rsid w:val="00707E22"/>
    <w:rsid w:val="007120BA"/>
    <w:rsid w:val="00712319"/>
    <w:rsid w:val="007160C9"/>
    <w:rsid w:val="00720766"/>
    <w:rsid w:val="00720F20"/>
    <w:rsid w:val="00720F4E"/>
    <w:rsid w:val="00722A01"/>
    <w:rsid w:val="0072535B"/>
    <w:rsid w:val="00732A8F"/>
    <w:rsid w:val="00733149"/>
    <w:rsid w:val="00734C6F"/>
    <w:rsid w:val="007351AA"/>
    <w:rsid w:val="00735A65"/>
    <w:rsid w:val="00736901"/>
    <w:rsid w:val="00737955"/>
    <w:rsid w:val="00737E73"/>
    <w:rsid w:val="0074069B"/>
    <w:rsid w:val="007409E9"/>
    <w:rsid w:val="00740B0F"/>
    <w:rsid w:val="00740BC2"/>
    <w:rsid w:val="007411C1"/>
    <w:rsid w:val="00743232"/>
    <w:rsid w:val="00743796"/>
    <w:rsid w:val="007472D5"/>
    <w:rsid w:val="007513E6"/>
    <w:rsid w:val="007526B6"/>
    <w:rsid w:val="0075316A"/>
    <w:rsid w:val="00755356"/>
    <w:rsid w:val="00756383"/>
    <w:rsid w:val="00756919"/>
    <w:rsid w:val="00756A88"/>
    <w:rsid w:val="00757AAA"/>
    <w:rsid w:val="00760909"/>
    <w:rsid w:val="00760930"/>
    <w:rsid w:val="00761319"/>
    <w:rsid w:val="0076358D"/>
    <w:rsid w:val="0076730B"/>
    <w:rsid w:val="007677BF"/>
    <w:rsid w:val="00771974"/>
    <w:rsid w:val="00776C0A"/>
    <w:rsid w:val="0077722C"/>
    <w:rsid w:val="00781EDB"/>
    <w:rsid w:val="00782197"/>
    <w:rsid w:val="00782FB0"/>
    <w:rsid w:val="00783CB1"/>
    <w:rsid w:val="00784B62"/>
    <w:rsid w:val="00787846"/>
    <w:rsid w:val="00790AEC"/>
    <w:rsid w:val="00791378"/>
    <w:rsid w:val="00791786"/>
    <w:rsid w:val="00791DBD"/>
    <w:rsid w:val="00792202"/>
    <w:rsid w:val="00795F91"/>
    <w:rsid w:val="00796549"/>
    <w:rsid w:val="0079677B"/>
    <w:rsid w:val="0079738C"/>
    <w:rsid w:val="00797A0A"/>
    <w:rsid w:val="007A103C"/>
    <w:rsid w:val="007A327C"/>
    <w:rsid w:val="007A3B98"/>
    <w:rsid w:val="007B1568"/>
    <w:rsid w:val="007B1B6C"/>
    <w:rsid w:val="007B2D36"/>
    <w:rsid w:val="007B749D"/>
    <w:rsid w:val="007C520B"/>
    <w:rsid w:val="007C7651"/>
    <w:rsid w:val="007D03F2"/>
    <w:rsid w:val="007D0704"/>
    <w:rsid w:val="007D113D"/>
    <w:rsid w:val="007D21B9"/>
    <w:rsid w:val="007D4F45"/>
    <w:rsid w:val="007D60D0"/>
    <w:rsid w:val="007D7975"/>
    <w:rsid w:val="007E3357"/>
    <w:rsid w:val="007E6C0A"/>
    <w:rsid w:val="007E75BD"/>
    <w:rsid w:val="007E7685"/>
    <w:rsid w:val="007E7D9C"/>
    <w:rsid w:val="007F150C"/>
    <w:rsid w:val="007F1B23"/>
    <w:rsid w:val="007F1F29"/>
    <w:rsid w:val="007F2DF4"/>
    <w:rsid w:val="007F3B46"/>
    <w:rsid w:val="007F3BFF"/>
    <w:rsid w:val="007F44E3"/>
    <w:rsid w:val="007F4A9E"/>
    <w:rsid w:val="007F53E6"/>
    <w:rsid w:val="007F6980"/>
    <w:rsid w:val="007F7FB4"/>
    <w:rsid w:val="008001CB"/>
    <w:rsid w:val="0080235C"/>
    <w:rsid w:val="00802CFE"/>
    <w:rsid w:val="00805725"/>
    <w:rsid w:val="008132D6"/>
    <w:rsid w:val="0081605E"/>
    <w:rsid w:val="0082145C"/>
    <w:rsid w:val="00824031"/>
    <w:rsid w:val="00824BFB"/>
    <w:rsid w:val="0082607A"/>
    <w:rsid w:val="008311D3"/>
    <w:rsid w:val="008325CF"/>
    <w:rsid w:val="00833203"/>
    <w:rsid w:val="0083408D"/>
    <w:rsid w:val="00834DD2"/>
    <w:rsid w:val="008353B9"/>
    <w:rsid w:val="00835C5D"/>
    <w:rsid w:val="008366B7"/>
    <w:rsid w:val="00837911"/>
    <w:rsid w:val="00840698"/>
    <w:rsid w:val="00842B3E"/>
    <w:rsid w:val="008466FF"/>
    <w:rsid w:val="00847C5F"/>
    <w:rsid w:val="00850370"/>
    <w:rsid w:val="00851CFE"/>
    <w:rsid w:val="00851F5D"/>
    <w:rsid w:val="008548C2"/>
    <w:rsid w:val="008557CF"/>
    <w:rsid w:val="008566AB"/>
    <w:rsid w:val="008624BB"/>
    <w:rsid w:val="00863E83"/>
    <w:rsid w:val="00866468"/>
    <w:rsid w:val="00871049"/>
    <w:rsid w:val="0087277D"/>
    <w:rsid w:val="00872BC3"/>
    <w:rsid w:val="00874816"/>
    <w:rsid w:val="0087544E"/>
    <w:rsid w:val="0088001F"/>
    <w:rsid w:val="00880085"/>
    <w:rsid w:val="00881C97"/>
    <w:rsid w:val="00884C43"/>
    <w:rsid w:val="0088540B"/>
    <w:rsid w:val="00885E9B"/>
    <w:rsid w:val="00886A2F"/>
    <w:rsid w:val="008913E6"/>
    <w:rsid w:val="00894DDE"/>
    <w:rsid w:val="00895A65"/>
    <w:rsid w:val="00896E4B"/>
    <w:rsid w:val="008A3291"/>
    <w:rsid w:val="008A4514"/>
    <w:rsid w:val="008A63A2"/>
    <w:rsid w:val="008A6DA9"/>
    <w:rsid w:val="008B08EF"/>
    <w:rsid w:val="008B248D"/>
    <w:rsid w:val="008B25D1"/>
    <w:rsid w:val="008B4309"/>
    <w:rsid w:val="008B5163"/>
    <w:rsid w:val="008B5232"/>
    <w:rsid w:val="008B637D"/>
    <w:rsid w:val="008B6403"/>
    <w:rsid w:val="008C00BD"/>
    <w:rsid w:val="008C54A7"/>
    <w:rsid w:val="008C6765"/>
    <w:rsid w:val="008C677F"/>
    <w:rsid w:val="008C6F88"/>
    <w:rsid w:val="008C731B"/>
    <w:rsid w:val="008C7CDA"/>
    <w:rsid w:val="008D0CD7"/>
    <w:rsid w:val="008D1B26"/>
    <w:rsid w:val="008D2264"/>
    <w:rsid w:val="008D2A51"/>
    <w:rsid w:val="008D31D0"/>
    <w:rsid w:val="008D3785"/>
    <w:rsid w:val="008D5126"/>
    <w:rsid w:val="008E03A9"/>
    <w:rsid w:val="008E04F6"/>
    <w:rsid w:val="008E0AAF"/>
    <w:rsid w:val="008E0C04"/>
    <w:rsid w:val="008E1954"/>
    <w:rsid w:val="008E616C"/>
    <w:rsid w:val="008E6A56"/>
    <w:rsid w:val="008E6AD9"/>
    <w:rsid w:val="008E7DE1"/>
    <w:rsid w:val="008F1E0B"/>
    <w:rsid w:val="008F386C"/>
    <w:rsid w:val="008F64AA"/>
    <w:rsid w:val="009022BE"/>
    <w:rsid w:val="009045BF"/>
    <w:rsid w:val="00904644"/>
    <w:rsid w:val="00906AC1"/>
    <w:rsid w:val="00907065"/>
    <w:rsid w:val="00907FCF"/>
    <w:rsid w:val="00910250"/>
    <w:rsid w:val="00910638"/>
    <w:rsid w:val="009107A0"/>
    <w:rsid w:val="009138E4"/>
    <w:rsid w:val="00914967"/>
    <w:rsid w:val="00915FD4"/>
    <w:rsid w:val="00916BE0"/>
    <w:rsid w:val="009215E7"/>
    <w:rsid w:val="0092174E"/>
    <w:rsid w:val="0092529F"/>
    <w:rsid w:val="009254C8"/>
    <w:rsid w:val="009323B6"/>
    <w:rsid w:val="00933A14"/>
    <w:rsid w:val="009359B3"/>
    <w:rsid w:val="00935C65"/>
    <w:rsid w:val="00936E01"/>
    <w:rsid w:val="0094293B"/>
    <w:rsid w:val="009437D0"/>
    <w:rsid w:val="0094525E"/>
    <w:rsid w:val="00946503"/>
    <w:rsid w:val="00946553"/>
    <w:rsid w:val="00951BD2"/>
    <w:rsid w:val="00951D58"/>
    <w:rsid w:val="00952228"/>
    <w:rsid w:val="00952726"/>
    <w:rsid w:val="00953134"/>
    <w:rsid w:val="00953764"/>
    <w:rsid w:val="00956617"/>
    <w:rsid w:val="00960E70"/>
    <w:rsid w:val="009613EE"/>
    <w:rsid w:val="00962506"/>
    <w:rsid w:val="00962979"/>
    <w:rsid w:val="00962E4E"/>
    <w:rsid w:val="00963775"/>
    <w:rsid w:val="009644B7"/>
    <w:rsid w:val="00965E8D"/>
    <w:rsid w:val="00966AF3"/>
    <w:rsid w:val="00967465"/>
    <w:rsid w:val="00971A7B"/>
    <w:rsid w:val="0097290D"/>
    <w:rsid w:val="00974B6C"/>
    <w:rsid w:val="00975797"/>
    <w:rsid w:val="00983D01"/>
    <w:rsid w:val="00983FDE"/>
    <w:rsid w:val="009856EB"/>
    <w:rsid w:val="009866BD"/>
    <w:rsid w:val="00987589"/>
    <w:rsid w:val="00987836"/>
    <w:rsid w:val="00990873"/>
    <w:rsid w:val="00993324"/>
    <w:rsid w:val="0099506A"/>
    <w:rsid w:val="009A1C7F"/>
    <w:rsid w:val="009A22A4"/>
    <w:rsid w:val="009A3E69"/>
    <w:rsid w:val="009A5DFD"/>
    <w:rsid w:val="009A6F65"/>
    <w:rsid w:val="009B1371"/>
    <w:rsid w:val="009B1F50"/>
    <w:rsid w:val="009B2085"/>
    <w:rsid w:val="009B2414"/>
    <w:rsid w:val="009B3FDE"/>
    <w:rsid w:val="009C3835"/>
    <w:rsid w:val="009C51FA"/>
    <w:rsid w:val="009C636D"/>
    <w:rsid w:val="009D3589"/>
    <w:rsid w:val="009D5481"/>
    <w:rsid w:val="009D55EC"/>
    <w:rsid w:val="009D64EA"/>
    <w:rsid w:val="009D6EBB"/>
    <w:rsid w:val="009D7031"/>
    <w:rsid w:val="009D7B69"/>
    <w:rsid w:val="009E0E6C"/>
    <w:rsid w:val="009E13EE"/>
    <w:rsid w:val="009E21A9"/>
    <w:rsid w:val="009E2844"/>
    <w:rsid w:val="009E6D44"/>
    <w:rsid w:val="009F4EB7"/>
    <w:rsid w:val="009F6D49"/>
    <w:rsid w:val="009F7489"/>
    <w:rsid w:val="00A011C2"/>
    <w:rsid w:val="00A01A14"/>
    <w:rsid w:val="00A04943"/>
    <w:rsid w:val="00A04F7A"/>
    <w:rsid w:val="00A0506A"/>
    <w:rsid w:val="00A1291B"/>
    <w:rsid w:val="00A14615"/>
    <w:rsid w:val="00A1641F"/>
    <w:rsid w:val="00A231DC"/>
    <w:rsid w:val="00A27161"/>
    <w:rsid w:val="00A27514"/>
    <w:rsid w:val="00A277F4"/>
    <w:rsid w:val="00A30402"/>
    <w:rsid w:val="00A31938"/>
    <w:rsid w:val="00A331D6"/>
    <w:rsid w:val="00A33C61"/>
    <w:rsid w:val="00A33C6F"/>
    <w:rsid w:val="00A34027"/>
    <w:rsid w:val="00A34EA6"/>
    <w:rsid w:val="00A354C6"/>
    <w:rsid w:val="00A36764"/>
    <w:rsid w:val="00A439D5"/>
    <w:rsid w:val="00A440B3"/>
    <w:rsid w:val="00A46673"/>
    <w:rsid w:val="00A502D4"/>
    <w:rsid w:val="00A508E2"/>
    <w:rsid w:val="00A50C23"/>
    <w:rsid w:val="00A510A4"/>
    <w:rsid w:val="00A528D4"/>
    <w:rsid w:val="00A53F84"/>
    <w:rsid w:val="00A5539E"/>
    <w:rsid w:val="00A565B0"/>
    <w:rsid w:val="00A56693"/>
    <w:rsid w:val="00A60941"/>
    <w:rsid w:val="00A61F48"/>
    <w:rsid w:val="00A630E4"/>
    <w:rsid w:val="00A6372E"/>
    <w:rsid w:val="00A669FA"/>
    <w:rsid w:val="00A70AD3"/>
    <w:rsid w:val="00A73EA3"/>
    <w:rsid w:val="00A7447E"/>
    <w:rsid w:val="00A749CD"/>
    <w:rsid w:val="00A75B8C"/>
    <w:rsid w:val="00A75D47"/>
    <w:rsid w:val="00A77427"/>
    <w:rsid w:val="00A777DD"/>
    <w:rsid w:val="00A77A7B"/>
    <w:rsid w:val="00A801C4"/>
    <w:rsid w:val="00A8021B"/>
    <w:rsid w:val="00A805D3"/>
    <w:rsid w:val="00A817C5"/>
    <w:rsid w:val="00A81AFD"/>
    <w:rsid w:val="00A81B22"/>
    <w:rsid w:val="00A83A47"/>
    <w:rsid w:val="00A83DDF"/>
    <w:rsid w:val="00A84413"/>
    <w:rsid w:val="00A85351"/>
    <w:rsid w:val="00A90389"/>
    <w:rsid w:val="00A90E6B"/>
    <w:rsid w:val="00A939B3"/>
    <w:rsid w:val="00A93B4A"/>
    <w:rsid w:val="00A9729D"/>
    <w:rsid w:val="00AA13D0"/>
    <w:rsid w:val="00AA34F4"/>
    <w:rsid w:val="00AA42C1"/>
    <w:rsid w:val="00AB36BB"/>
    <w:rsid w:val="00AB4086"/>
    <w:rsid w:val="00AB4423"/>
    <w:rsid w:val="00AC1F1C"/>
    <w:rsid w:val="00AC2681"/>
    <w:rsid w:val="00AC4067"/>
    <w:rsid w:val="00AC75E9"/>
    <w:rsid w:val="00AC78A0"/>
    <w:rsid w:val="00AD21BC"/>
    <w:rsid w:val="00AD2FA6"/>
    <w:rsid w:val="00AD7028"/>
    <w:rsid w:val="00AE05CA"/>
    <w:rsid w:val="00AE1046"/>
    <w:rsid w:val="00AE1359"/>
    <w:rsid w:val="00AE2002"/>
    <w:rsid w:val="00AE265D"/>
    <w:rsid w:val="00AE36DD"/>
    <w:rsid w:val="00AE3F66"/>
    <w:rsid w:val="00AE6A1F"/>
    <w:rsid w:val="00AE6C61"/>
    <w:rsid w:val="00AE6CF1"/>
    <w:rsid w:val="00AE771D"/>
    <w:rsid w:val="00AF31BA"/>
    <w:rsid w:val="00AF3618"/>
    <w:rsid w:val="00AF3E89"/>
    <w:rsid w:val="00AF5349"/>
    <w:rsid w:val="00B02291"/>
    <w:rsid w:val="00B03B17"/>
    <w:rsid w:val="00B0477D"/>
    <w:rsid w:val="00B07D1D"/>
    <w:rsid w:val="00B155D0"/>
    <w:rsid w:val="00B15C3C"/>
    <w:rsid w:val="00B160A5"/>
    <w:rsid w:val="00B1747E"/>
    <w:rsid w:val="00B214C4"/>
    <w:rsid w:val="00B219D3"/>
    <w:rsid w:val="00B21E3E"/>
    <w:rsid w:val="00B23589"/>
    <w:rsid w:val="00B24563"/>
    <w:rsid w:val="00B25507"/>
    <w:rsid w:val="00B25C2A"/>
    <w:rsid w:val="00B265AE"/>
    <w:rsid w:val="00B27B34"/>
    <w:rsid w:val="00B30B2D"/>
    <w:rsid w:val="00B31CBD"/>
    <w:rsid w:val="00B332EC"/>
    <w:rsid w:val="00B362EC"/>
    <w:rsid w:val="00B365FC"/>
    <w:rsid w:val="00B36890"/>
    <w:rsid w:val="00B41BCE"/>
    <w:rsid w:val="00B43BBD"/>
    <w:rsid w:val="00B43DA8"/>
    <w:rsid w:val="00B44CB1"/>
    <w:rsid w:val="00B50496"/>
    <w:rsid w:val="00B508F9"/>
    <w:rsid w:val="00B509DB"/>
    <w:rsid w:val="00B518FE"/>
    <w:rsid w:val="00B538FB"/>
    <w:rsid w:val="00B53A68"/>
    <w:rsid w:val="00B5403C"/>
    <w:rsid w:val="00B55517"/>
    <w:rsid w:val="00B56909"/>
    <w:rsid w:val="00B56D3A"/>
    <w:rsid w:val="00B57419"/>
    <w:rsid w:val="00B61F6A"/>
    <w:rsid w:val="00B62CF5"/>
    <w:rsid w:val="00B65FCA"/>
    <w:rsid w:val="00B66177"/>
    <w:rsid w:val="00B66A44"/>
    <w:rsid w:val="00B66C7B"/>
    <w:rsid w:val="00B673FF"/>
    <w:rsid w:val="00B70B73"/>
    <w:rsid w:val="00B715E4"/>
    <w:rsid w:val="00B72B8B"/>
    <w:rsid w:val="00B7335D"/>
    <w:rsid w:val="00B73951"/>
    <w:rsid w:val="00B74078"/>
    <w:rsid w:val="00B746A4"/>
    <w:rsid w:val="00B76EF6"/>
    <w:rsid w:val="00B80761"/>
    <w:rsid w:val="00B84D8E"/>
    <w:rsid w:val="00B85B48"/>
    <w:rsid w:val="00B86B10"/>
    <w:rsid w:val="00B87E57"/>
    <w:rsid w:val="00B90972"/>
    <w:rsid w:val="00B90FED"/>
    <w:rsid w:val="00B92205"/>
    <w:rsid w:val="00B95398"/>
    <w:rsid w:val="00B96404"/>
    <w:rsid w:val="00B97879"/>
    <w:rsid w:val="00BA0D4E"/>
    <w:rsid w:val="00BA19F7"/>
    <w:rsid w:val="00BA1F32"/>
    <w:rsid w:val="00BA4D6A"/>
    <w:rsid w:val="00BA547C"/>
    <w:rsid w:val="00BB1F66"/>
    <w:rsid w:val="00BB2ACC"/>
    <w:rsid w:val="00BB3C30"/>
    <w:rsid w:val="00BB3D64"/>
    <w:rsid w:val="00BB400F"/>
    <w:rsid w:val="00BB4C71"/>
    <w:rsid w:val="00BB5222"/>
    <w:rsid w:val="00BC1B29"/>
    <w:rsid w:val="00BC2D50"/>
    <w:rsid w:val="00BC6878"/>
    <w:rsid w:val="00BC693B"/>
    <w:rsid w:val="00BC6AF6"/>
    <w:rsid w:val="00BC6CFD"/>
    <w:rsid w:val="00BD0E5B"/>
    <w:rsid w:val="00BD2CB3"/>
    <w:rsid w:val="00BD3DFA"/>
    <w:rsid w:val="00BD4390"/>
    <w:rsid w:val="00BD4A1B"/>
    <w:rsid w:val="00BD5BE9"/>
    <w:rsid w:val="00BD66BE"/>
    <w:rsid w:val="00BD6BA9"/>
    <w:rsid w:val="00BD7E85"/>
    <w:rsid w:val="00BE12F0"/>
    <w:rsid w:val="00BE2470"/>
    <w:rsid w:val="00BE2FEF"/>
    <w:rsid w:val="00BE5974"/>
    <w:rsid w:val="00BE63BE"/>
    <w:rsid w:val="00BE6CEC"/>
    <w:rsid w:val="00BE6E9F"/>
    <w:rsid w:val="00BF08CF"/>
    <w:rsid w:val="00BF12CB"/>
    <w:rsid w:val="00BF2CDC"/>
    <w:rsid w:val="00BF537C"/>
    <w:rsid w:val="00BF76A7"/>
    <w:rsid w:val="00BF786E"/>
    <w:rsid w:val="00C00706"/>
    <w:rsid w:val="00C017AD"/>
    <w:rsid w:val="00C04969"/>
    <w:rsid w:val="00C05B06"/>
    <w:rsid w:val="00C06AC5"/>
    <w:rsid w:val="00C106B0"/>
    <w:rsid w:val="00C10B6B"/>
    <w:rsid w:val="00C12CE9"/>
    <w:rsid w:val="00C144B7"/>
    <w:rsid w:val="00C15618"/>
    <w:rsid w:val="00C2095D"/>
    <w:rsid w:val="00C22FAD"/>
    <w:rsid w:val="00C23CA7"/>
    <w:rsid w:val="00C24F21"/>
    <w:rsid w:val="00C25526"/>
    <w:rsid w:val="00C25B51"/>
    <w:rsid w:val="00C26BE1"/>
    <w:rsid w:val="00C30887"/>
    <w:rsid w:val="00C30B1B"/>
    <w:rsid w:val="00C30D73"/>
    <w:rsid w:val="00C34BD6"/>
    <w:rsid w:val="00C36140"/>
    <w:rsid w:val="00C40864"/>
    <w:rsid w:val="00C42959"/>
    <w:rsid w:val="00C44C58"/>
    <w:rsid w:val="00C460E8"/>
    <w:rsid w:val="00C46568"/>
    <w:rsid w:val="00C46D1B"/>
    <w:rsid w:val="00C47795"/>
    <w:rsid w:val="00C47A74"/>
    <w:rsid w:val="00C50470"/>
    <w:rsid w:val="00C5117F"/>
    <w:rsid w:val="00C53007"/>
    <w:rsid w:val="00C62FE7"/>
    <w:rsid w:val="00C6505C"/>
    <w:rsid w:val="00C659D2"/>
    <w:rsid w:val="00C66672"/>
    <w:rsid w:val="00C66975"/>
    <w:rsid w:val="00C6736D"/>
    <w:rsid w:val="00C67AF2"/>
    <w:rsid w:val="00C7178D"/>
    <w:rsid w:val="00C71F9D"/>
    <w:rsid w:val="00C72735"/>
    <w:rsid w:val="00C72977"/>
    <w:rsid w:val="00C73FB3"/>
    <w:rsid w:val="00C7597A"/>
    <w:rsid w:val="00C75F1A"/>
    <w:rsid w:val="00C76282"/>
    <w:rsid w:val="00C76974"/>
    <w:rsid w:val="00C8358D"/>
    <w:rsid w:val="00C84770"/>
    <w:rsid w:val="00C84BED"/>
    <w:rsid w:val="00C85380"/>
    <w:rsid w:val="00C85470"/>
    <w:rsid w:val="00C92D0A"/>
    <w:rsid w:val="00C93109"/>
    <w:rsid w:val="00C93C26"/>
    <w:rsid w:val="00C941E9"/>
    <w:rsid w:val="00C9435B"/>
    <w:rsid w:val="00C9511A"/>
    <w:rsid w:val="00C9540F"/>
    <w:rsid w:val="00C95D08"/>
    <w:rsid w:val="00C9644B"/>
    <w:rsid w:val="00CA0DD2"/>
    <w:rsid w:val="00CA4C6E"/>
    <w:rsid w:val="00CA58E5"/>
    <w:rsid w:val="00CA59E1"/>
    <w:rsid w:val="00CB08E6"/>
    <w:rsid w:val="00CB0E4E"/>
    <w:rsid w:val="00CB1755"/>
    <w:rsid w:val="00CB25F8"/>
    <w:rsid w:val="00CB2D5A"/>
    <w:rsid w:val="00CB3152"/>
    <w:rsid w:val="00CB64C0"/>
    <w:rsid w:val="00CB6E07"/>
    <w:rsid w:val="00CC038F"/>
    <w:rsid w:val="00CC2DC8"/>
    <w:rsid w:val="00CC4F3A"/>
    <w:rsid w:val="00CC6D9C"/>
    <w:rsid w:val="00CD046F"/>
    <w:rsid w:val="00CD0745"/>
    <w:rsid w:val="00CD2E47"/>
    <w:rsid w:val="00CD3E1C"/>
    <w:rsid w:val="00CD5EF0"/>
    <w:rsid w:val="00CD62B0"/>
    <w:rsid w:val="00CD76C9"/>
    <w:rsid w:val="00CD7796"/>
    <w:rsid w:val="00CE0000"/>
    <w:rsid w:val="00CE180C"/>
    <w:rsid w:val="00CE1B13"/>
    <w:rsid w:val="00CE268A"/>
    <w:rsid w:val="00CE5288"/>
    <w:rsid w:val="00CE5A2C"/>
    <w:rsid w:val="00CE684D"/>
    <w:rsid w:val="00CE6C9C"/>
    <w:rsid w:val="00CF0C8E"/>
    <w:rsid w:val="00CF316E"/>
    <w:rsid w:val="00CF3872"/>
    <w:rsid w:val="00CF4BA5"/>
    <w:rsid w:val="00CF56C8"/>
    <w:rsid w:val="00D01624"/>
    <w:rsid w:val="00D03558"/>
    <w:rsid w:val="00D07B93"/>
    <w:rsid w:val="00D10EF6"/>
    <w:rsid w:val="00D17756"/>
    <w:rsid w:val="00D22CD9"/>
    <w:rsid w:val="00D232BF"/>
    <w:rsid w:val="00D35262"/>
    <w:rsid w:val="00D406C0"/>
    <w:rsid w:val="00D40952"/>
    <w:rsid w:val="00D44728"/>
    <w:rsid w:val="00D4554F"/>
    <w:rsid w:val="00D514D1"/>
    <w:rsid w:val="00D5467C"/>
    <w:rsid w:val="00D57D8F"/>
    <w:rsid w:val="00D6255F"/>
    <w:rsid w:val="00D62FB2"/>
    <w:rsid w:val="00D63426"/>
    <w:rsid w:val="00D63DFB"/>
    <w:rsid w:val="00D64901"/>
    <w:rsid w:val="00D66947"/>
    <w:rsid w:val="00D72484"/>
    <w:rsid w:val="00D7291B"/>
    <w:rsid w:val="00D72E03"/>
    <w:rsid w:val="00D737DB"/>
    <w:rsid w:val="00D742B4"/>
    <w:rsid w:val="00D76999"/>
    <w:rsid w:val="00D8336A"/>
    <w:rsid w:val="00D84AE7"/>
    <w:rsid w:val="00D87202"/>
    <w:rsid w:val="00D87829"/>
    <w:rsid w:val="00D906E0"/>
    <w:rsid w:val="00D93CAC"/>
    <w:rsid w:val="00D977CD"/>
    <w:rsid w:val="00D97F6F"/>
    <w:rsid w:val="00DA5AC4"/>
    <w:rsid w:val="00DA7B2A"/>
    <w:rsid w:val="00DB14DC"/>
    <w:rsid w:val="00DB2998"/>
    <w:rsid w:val="00DB2AD5"/>
    <w:rsid w:val="00DB6EF5"/>
    <w:rsid w:val="00DC182B"/>
    <w:rsid w:val="00DC1F70"/>
    <w:rsid w:val="00DC464B"/>
    <w:rsid w:val="00DC631F"/>
    <w:rsid w:val="00DC7146"/>
    <w:rsid w:val="00DC74AF"/>
    <w:rsid w:val="00DD055C"/>
    <w:rsid w:val="00DD0F8A"/>
    <w:rsid w:val="00DD1823"/>
    <w:rsid w:val="00DD212B"/>
    <w:rsid w:val="00DD3322"/>
    <w:rsid w:val="00DD3454"/>
    <w:rsid w:val="00DD3E7E"/>
    <w:rsid w:val="00DD437E"/>
    <w:rsid w:val="00DD5501"/>
    <w:rsid w:val="00DD6940"/>
    <w:rsid w:val="00DD7939"/>
    <w:rsid w:val="00DE003B"/>
    <w:rsid w:val="00DE193A"/>
    <w:rsid w:val="00DE1A8B"/>
    <w:rsid w:val="00DE34C4"/>
    <w:rsid w:val="00DE3C51"/>
    <w:rsid w:val="00DE3E73"/>
    <w:rsid w:val="00DE445D"/>
    <w:rsid w:val="00DE4518"/>
    <w:rsid w:val="00DE4C9B"/>
    <w:rsid w:val="00DE6284"/>
    <w:rsid w:val="00DE6E44"/>
    <w:rsid w:val="00DE6FBA"/>
    <w:rsid w:val="00DE7D44"/>
    <w:rsid w:val="00DF319F"/>
    <w:rsid w:val="00DF49A8"/>
    <w:rsid w:val="00DF59C9"/>
    <w:rsid w:val="00DF63F9"/>
    <w:rsid w:val="00DF6575"/>
    <w:rsid w:val="00E00931"/>
    <w:rsid w:val="00E032EB"/>
    <w:rsid w:val="00E03761"/>
    <w:rsid w:val="00E0435F"/>
    <w:rsid w:val="00E077A0"/>
    <w:rsid w:val="00E10762"/>
    <w:rsid w:val="00E11BF8"/>
    <w:rsid w:val="00E1339E"/>
    <w:rsid w:val="00E15C09"/>
    <w:rsid w:val="00E17DC1"/>
    <w:rsid w:val="00E2072A"/>
    <w:rsid w:val="00E209A5"/>
    <w:rsid w:val="00E21C2E"/>
    <w:rsid w:val="00E21ECA"/>
    <w:rsid w:val="00E24C51"/>
    <w:rsid w:val="00E25BA1"/>
    <w:rsid w:val="00E266EB"/>
    <w:rsid w:val="00E300E4"/>
    <w:rsid w:val="00E3063E"/>
    <w:rsid w:val="00E30D0B"/>
    <w:rsid w:val="00E33C2D"/>
    <w:rsid w:val="00E3449E"/>
    <w:rsid w:val="00E34BDC"/>
    <w:rsid w:val="00E35663"/>
    <w:rsid w:val="00E36517"/>
    <w:rsid w:val="00E424B8"/>
    <w:rsid w:val="00E44107"/>
    <w:rsid w:val="00E4496F"/>
    <w:rsid w:val="00E4558E"/>
    <w:rsid w:val="00E4615E"/>
    <w:rsid w:val="00E46494"/>
    <w:rsid w:val="00E52B61"/>
    <w:rsid w:val="00E52DC2"/>
    <w:rsid w:val="00E542F1"/>
    <w:rsid w:val="00E566B1"/>
    <w:rsid w:val="00E57380"/>
    <w:rsid w:val="00E57478"/>
    <w:rsid w:val="00E60D09"/>
    <w:rsid w:val="00E62D1B"/>
    <w:rsid w:val="00E64552"/>
    <w:rsid w:val="00E64BC1"/>
    <w:rsid w:val="00E6510B"/>
    <w:rsid w:val="00E66442"/>
    <w:rsid w:val="00E701D7"/>
    <w:rsid w:val="00E702DC"/>
    <w:rsid w:val="00E70B46"/>
    <w:rsid w:val="00E71480"/>
    <w:rsid w:val="00E74DB2"/>
    <w:rsid w:val="00E83CD8"/>
    <w:rsid w:val="00E8542C"/>
    <w:rsid w:val="00E8599F"/>
    <w:rsid w:val="00E864FE"/>
    <w:rsid w:val="00E87200"/>
    <w:rsid w:val="00E9419E"/>
    <w:rsid w:val="00E94DF2"/>
    <w:rsid w:val="00EA16C5"/>
    <w:rsid w:val="00EA170D"/>
    <w:rsid w:val="00EA202E"/>
    <w:rsid w:val="00EA2FBF"/>
    <w:rsid w:val="00EA3085"/>
    <w:rsid w:val="00EA4B4A"/>
    <w:rsid w:val="00EA6522"/>
    <w:rsid w:val="00EA6AA6"/>
    <w:rsid w:val="00EB1A24"/>
    <w:rsid w:val="00EB1BB9"/>
    <w:rsid w:val="00EB20CA"/>
    <w:rsid w:val="00EB3A32"/>
    <w:rsid w:val="00EB3A67"/>
    <w:rsid w:val="00EB5844"/>
    <w:rsid w:val="00EB71FD"/>
    <w:rsid w:val="00EB7E95"/>
    <w:rsid w:val="00EC223A"/>
    <w:rsid w:val="00EC306E"/>
    <w:rsid w:val="00EC73C9"/>
    <w:rsid w:val="00ED0151"/>
    <w:rsid w:val="00ED1545"/>
    <w:rsid w:val="00ED1D1E"/>
    <w:rsid w:val="00ED25EF"/>
    <w:rsid w:val="00ED6434"/>
    <w:rsid w:val="00ED6DA7"/>
    <w:rsid w:val="00EE2631"/>
    <w:rsid w:val="00EE2E65"/>
    <w:rsid w:val="00EE5CC1"/>
    <w:rsid w:val="00EE6319"/>
    <w:rsid w:val="00EE69C4"/>
    <w:rsid w:val="00EE7629"/>
    <w:rsid w:val="00EE7897"/>
    <w:rsid w:val="00EF0CAC"/>
    <w:rsid w:val="00EF23D8"/>
    <w:rsid w:val="00EF3E73"/>
    <w:rsid w:val="00EF4058"/>
    <w:rsid w:val="00EF7BA0"/>
    <w:rsid w:val="00F009B9"/>
    <w:rsid w:val="00F012C1"/>
    <w:rsid w:val="00F01B07"/>
    <w:rsid w:val="00F01BE5"/>
    <w:rsid w:val="00F078F5"/>
    <w:rsid w:val="00F12F6F"/>
    <w:rsid w:val="00F1309A"/>
    <w:rsid w:val="00F137C0"/>
    <w:rsid w:val="00F1421D"/>
    <w:rsid w:val="00F16E47"/>
    <w:rsid w:val="00F17212"/>
    <w:rsid w:val="00F17960"/>
    <w:rsid w:val="00F22A50"/>
    <w:rsid w:val="00F22CDB"/>
    <w:rsid w:val="00F24D0B"/>
    <w:rsid w:val="00F25804"/>
    <w:rsid w:val="00F2756D"/>
    <w:rsid w:val="00F30134"/>
    <w:rsid w:val="00F30C60"/>
    <w:rsid w:val="00F33CD3"/>
    <w:rsid w:val="00F34F9E"/>
    <w:rsid w:val="00F4349F"/>
    <w:rsid w:val="00F43555"/>
    <w:rsid w:val="00F44C2F"/>
    <w:rsid w:val="00F45987"/>
    <w:rsid w:val="00F466AD"/>
    <w:rsid w:val="00F471C8"/>
    <w:rsid w:val="00F50085"/>
    <w:rsid w:val="00F51506"/>
    <w:rsid w:val="00F522AC"/>
    <w:rsid w:val="00F528FE"/>
    <w:rsid w:val="00F52FF6"/>
    <w:rsid w:val="00F53491"/>
    <w:rsid w:val="00F5366F"/>
    <w:rsid w:val="00F53F95"/>
    <w:rsid w:val="00F54662"/>
    <w:rsid w:val="00F54EBA"/>
    <w:rsid w:val="00F56AC5"/>
    <w:rsid w:val="00F60467"/>
    <w:rsid w:val="00F64FA6"/>
    <w:rsid w:val="00F661AA"/>
    <w:rsid w:val="00F67104"/>
    <w:rsid w:val="00F67913"/>
    <w:rsid w:val="00F71B18"/>
    <w:rsid w:val="00F72B5D"/>
    <w:rsid w:val="00F73114"/>
    <w:rsid w:val="00F74C68"/>
    <w:rsid w:val="00F80023"/>
    <w:rsid w:val="00F85681"/>
    <w:rsid w:val="00F86BBF"/>
    <w:rsid w:val="00F87E0B"/>
    <w:rsid w:val="00FA00DA"/>
    <w:rsid w:val="00FA1096"/>
    <w:rsid w:val="00FA211E"/>
    <w:rsid w:val="00FA2543"/>
    <w:rsid w:val="00FA332C"/>
    <w:rsid w:val="00FA4F14"/>
    <w:rsid w:val="00FA6546"/>
    <w:rsid w:val="00FB28E4"/>
    <w:rsid w:val="00FB3240"/>
    <w:rsid w:val="00FB3994"/>
    <w:rsid w:val="00FB3F5D"/>
    <w:rsid w:val="00FB4CED"/>
    <w:rsid w:val="00FB62D6"/>
    <w:rsid w:val="00FC0383"/>
    <w:rsid w:val="00FC0799"/>
    <w:rsid w:val="00FC08AF"/>
    <w:rsid w:val="00FC56D1"/>
    <w:rsid w:val="00FC6D4F"/>
    <w:rsid w:val="00FC7921"/>
    <w:rsid w:val="00FD018C"/>
    <w:rsid w:val="00FD10EB"/>
    <w:rsid w:val="00FD1831"/>
    <w:rsid w:val="00FD4F51"/>
    <w:rsid w:val="00FD6645"/>
    <w:rsid w:val="00FD73B7"/>
    <w:rsid w:val="00FD7B40"/>
    <w:rsid w:val="00FD7DA4"/>
    <w:rsid w:val="00FE0871"/>
    <w:rsid w:val="00FE23AC"/>
    <w:rsid w:val="00FE2BB9"/>
    <w:rsid w:val="00FE4B96"/>
    <w:rsid w:val="00FE7B20"/>
    <w:rsid w:val="00FF1208"/>
    <w:rsid w:val="00FF2A10"/>
    <w:rsid w:val="00FF51BD"/>
    <w:rsid w:val="06517418"/>
    <w:rsid w:val="079A4B50"/>
    <w:rsid w:val="0D6D90FD"/>
    <w:rsid w:val="132C0596"/>
    <w:rsid w:val="13D028D3"/>
    <w:rsid w:val="14AA4DDF"/>
    <w:rsid w:val="14E1747D"/>
    <w:rsid w:val="16B4106A"/>
    <w:rsid w:val="16FBF889"/>
    <w:rsid w:val="1863293C"/>
    <w:rsid w:val="1B69AD39"/>
    <w:rsid w:val="1D73A265"/>
    <w:rsid w:val="1EE0E1AD"/>
    <w:rsid w:val="2190CEF4"/>
    <w:rsid w:val="258346D6"/>
    <w:rsid w:val="26AB8F2F"/>
    <w:rsid w:val="279F125B"/>
    <w:rsid w:val="31710BF3"/>
    <w:rsid w:val="3189AFDA"/>
    <w:rsid w:val="32B80BF3"/>
    <w:rsid w:val="347F573F"/>
    <w:rsid w:val="37618143"/>
    <w:rsid w:val="3B6B226D"/>
    <w:rsid w:val="3D13400F"/>
    <w:rsid w:val="3E0BCD77"/>
    <w:rsid w:val="41B51E6A"/>
    <w:rsid w:val="42614F81"/>
    <w:rsid w:val="4B22D6B0"/>
    <w:rsid w:val="4C82AA3B"/>
    <w:rsid w:val="5100BEBF"/>
    <w:rsid w:val="51FCD4FC"/>
    <w:rsid w:val="5353434C"/>
    <w:rsid w:val="536D937F"/>
    <w:rsid w:val="59341E52"/>
    <w:rsid w:val="5C675E5E"/>
    <w:rsid w:val="5CADFADF"/>
    <w:rsid w:val="633797F7"/>
    <w:rsid w:val="66F1CCEF"/>
    <w:rsid w:val="6891A47D"/>
    <w:rsid w:val="6A3BE498"/>
    <w:rsid w:val="75F907D5"/>
    <w:rsid w:val="79BDA3F5"/>
    <w:rsid w:val="7BE52F41"/>
    <w:rsid w:val="7FA530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26253"/>
  <w15:chartTrackingRefBased/>
  <w15:docId w15:val="{443AE96F-C342-4032-BC58-172CD06B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2A68D3"/>
    <w:rPr>
      <w:rFonts w:ascii="Century Gothic" w:hAnsi="Century Gothic"/>
      <w:color w:val="000000"/>
      <w:bdr w:val="none" w:sz="0" w:space="0" w:color="auto" w:frame="1"/>
    </w:rPr>
  </w:style>
  <w:style w:type="paragraph" w:styleId="Heading1">
    <w:name w:val="heading 1"/>
    <w:basedOn w:val="Normal"/>
    <w:next w:val="Normal"/>
    <w:link w:val="Heading1Char"/>
    <w:uiPriority w:val="9"/>
    <w:rsid w:val="00B84D8E"/>
    <w:pPr>
      <w:keepNext/>
      <w:keepLines/>
      <w:spacing w:before="100" w:after="100" w:line="240" w:lineRule="auto"/>
      <w:outlineLvl w:val="0"/>
    </w:pPr>
    <w:rPr>
      <w:rFonts w:ascii="Arial Narrow" w:eastAsiaTheme="majorEastAsia" w:hAnsi="Arial Narrow" w:cstheme="majorBidi"/>
      <w:caps/>
      <w:color w:val="44546A" w:themeColor="text2"/>
      <w:sz w:val="36"/>
      <w:szCs w:val="32"/>
    </w:rPr>
  </w:style>
  <w:style w:type="paragraph" w:styleId="Heading2">
    <w:name w:val="heading 2"/>
    <w:basedOn w:val="Normal"/>
    <w:next w:val="Normal"/>
    <w:link w:val="Heading2Char"/>
    <w:uiPriority w:val="9"/>
    <w:unhideWhenUsed/>
    <w:rsid w:val="00B84D8E"/>
    <w:pPr>
      <w:keepNext/>
      <w:keepLines/>
      <w:spacing w:before="100" w:after="100" w:line="240" w:lineRule="auto"/>
      <w:outlineLvl w:val="1"/>
    </w:pPr>
    <w:rPr>
      <w:rFonts w:ascii="Arial Narrow" w:eastAsiaTheme="majorEastAsia" w:hAnsi="Arial Narrow" w:cstheme="majorBidi"/>
      <w:caps/>
      <w:color w:val="56DBFF" w:themeColor="accent4"/>
      <w:sz w:val="32"/>
      <w:szCs w:val="26"/>
    </w:rPr>
  </w:style>
  <w:style w:type="paragraph" w:styleId="Heading3">
    <w:name w:val="heading 3"/>
    <w:basedOn w:val="Normal"/>
    <w:next w:val="Normal"/>
    <w:link w:val="Heading3Char"/>
    <w:uiPriority w:val="9"/>
    <w:unhideWhenUsed/>
    <w:rsid w:val="00B84D8E"/>
    <w:pPr>
      <w:keepNext/>
      <w:keepLines/>
      <w:spacing w:before="100" w:after="100" w:line="240" w:lineRule="auto"/>
      <w:outlineLvl w:val="2"/>
    </w:pPr>
    <w:rPr>
      <w:rFonts w:ascii="Arial Narrow" w:eastAsiaTheme="majorEastAsia" w:hAnsi="Arial Narrow" w:cstheme="majorBidi"/>
      <w:caps/>
      <w:color w:val="0DC7FF" w:themeColor="accent3"/>
      <w:sz w:val="28"/>
      <w:szCs w:val="24"/>
    </w:rPr>
  </w:style>
  <w:style w:type="paragraph" w:styleId="Heading4">
    <w:name w:val="heading 4"/>
    <w:basedOn w:val="Normal"/>
    <w:link w:val="Heading4Char"/>
    <w:uiPriority w:val="9"/>
    <w:unhideWhenUsed/>
    <w:rsid w:val="00B84D8E"/>
    <w:pPr>
      <w:keepNext/>
      <w:keepLines/>
      <w:spacing w:before="100" w:after="100" w:line="240" w:lineRule="auto"/>
      <w:outlineLvl w:val="3"/>
    </w:pPr>
    <w:rPr>
      <w:rFonts w:ascii="Arial Narrow" w:eastAsiaTheme="majorEastAsia" w:hAnsi="Arial Narrow" w:cstheme="majorBidi"/>
      <w:iCs/>
      <w:caps/>
      <w:color w:val="002940" w:themeColor="accent1" w:themeShade="BF"/>
      <w:sz w:val="24"/>
    </w:rPr>
  </w:style>
  <w:style w:type="paragraph" w:styleId="Heading5">
    <w:name w:val="heading 5"/>
    <w:basedOn w:val="Normal"/>
    <w:next w:val="Normal"/>
    <w:link w:val="Heading5Char"/>
    <w:uiPriority w:val="9"/>
    <w:unhideWhenUsed/>
    <w:rsid w:val="00B84D8E"/>
    <w:pPr>
      <w:keepNext/>
      <w:keepLines/>
      <w:spacing w:before="100" w:after="100" w:line="240" w:lineRule="auto"/>
      <w:outlineLvl w:val="4"/>
    </w:pPr>
    <w:rPr>
      <w:rFonts w:ascii="Arial Narrow" w:eastAsiaTheme="majorEastAsia" w:hAnsi="Arial Narrow" w:cstheme="majorBidi"/>
      <w:caps/>
      <w:color w:val="E7E6E6"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D8E"/>
    <w:rPr>
      <w:rFonts w:ascii="Arial Narrow" w:eastAsiaTheme="majorEastAsia" w:hAnsi="Arial Narrow" w:cstheme="majorBidi"/>
      <w:caps/>
      <w:color w:val="44546A" w:themeColor="text2"/>
      <w:sz w:val="36"/>
      <w:szCs w:val="32"/>
    </w:rPr>
  </w:style>
  <w:style w:type="character" w:customStyle="1" w:styleId="Heading2Char">
    <w:name w:val="Heading 2 Char"/>
    <w:basedOn w:val="DefaultParagraphFont"/>
    <w:link w:val="Heading2"/>
    <w:uiPriority w:val="9"/>
    <w:rsid w:val="00B84D8E"/>
    <w:rPr>
      <w:rFonts w:ascii="Arial Narrow" w:eastAsiaTheme="majorEastAsia" w:hAnsi="Arial Narrow" w:cstheme="majorBidi"/>
      <w:caps/>
      <w:color w:val="56DBFF" w:themeColor="accent4"/>
      <w:sz w:val="32"/>
      <w:szCs w:val="26"/>
    </w:rPr>
  </w:style>
  <w:style w:type="paragraph" w:styleId="Title">
    <w:name w:val="Title"/>
    <w:basedOn w:val="Normal"/>
    <w:next w:val="Normal"/>
    <w:link w:val="TitleChar"/>
    <w:uiPriority w:val="10"/>
    <w:rsid w:val="00B84D8E"/>
    <w:pPr>
      <w:spacing w:before="100" w:after="200" w:line="240" w:lineRule="auto"/>
      <w:contextualSpacing/>
    </w:pPr>
    <w:rPr>
      <w:rFonts w:ascii="Arial Narrow" w:eastAsiaTheme="majorEastAsia" w:hAnsi="Arial Narrow" w:cstheme="majorBidi"/>
      <w:caps/>
      <w:color w:val="44546A" w:themeColor="text2"/>
      <w:spacing w:val="-10"/>
      <w:kern w:val="28"/>
      <w:sz w:val="56"/>
      <w:szCs w:val="56"/>
    </w:rPr>
  </w:style>
  <w:style w:type="character" w:customStyle="1" w:styleId="TitleChar">
    <w:name w:val="Title Char"/>
    <w:basedOn w:val="DefaultParagraphFont"/>
    <w:link w:val="Title"/>
    <w:uiPriority w:val="10"/>
    <w:rsid w:val="00B84D8E"/>
    <w:rPr>
      <w:rFonts w:ascii="Arial Narrow" w:eastAsiaTheme="majorEastAsia" w:hAnsi="Arial Narrow" w:cstheme="majorBidi"/>
      <w:caps/>
      <w:color w:val="44546A" w:themeColor="text2"/>
      <w:spacing w:val="-10"/>
      <w:kern w:val="28"/>
      <w:sz w:val="56"/>
      <w:szCs w:val="56"/>
    </w:rPr>
  </w:style>
  <w:style w:type="paragraph" w:styleId="NoSpacing">
    <w:name w:val="No Spacing"/>
    <w:uiPriority w:val="1"/>
    <w:rsid w:val="00421612"/>
    <w:pPr>
      <w:spacing w:after="0" w:line="240" w:lineRule="auto"/>
    </w:pPr>
    <w:rPr>
      <w:rFonts w:ascii="Arial" w:hAnsi="Arial"/>
      <w:color w:val="000000" w:themeColor="text1"/>
    </w:rPr>
  </w:style>
  <w:style w:type="character" w:styleId="Strong">
    <w:name w:val="Strong"/>
    <w:uiPriority w:val="22"/>
    <w:qFormat/>
    <w:rsid w:val="002A68D3"/>
    <w:rPr>
      <w:rFonts w:ascii="Century Gothic" w:hAnsi="Century Gothic" w:cs="Arial"/>
      <w:color w:val="003256"/>
    </w:rPr>
  </w:style>
  <w:style w:type="paragraph" w:styleId="Quote">
    <w:name w:val="Quote"/>
    <w:aliases w:val="Quote Big"/>
    <w:basedOn w:val="Normal"/>
    <w:next w:val="Normal"/>
    <w:link w:val="QuoteChar"/>
    <w:uiPriority w:val="29"/>
    <w:qFormat/>
    <w:rsid w:val="00EF7BA0"/>
    <w:rPr>
      <w:color w:val="0DCCFF"/>
      <w:sz w:val="32"/>
      <w:szCs w:val="36"/>
    </w:rPr>
  </w:style>
  <w:style w:type="character" w:customStyle="1" w:styleId="QuoteChar">
    <w:name w:val="Quote Char"/>
    <w:aliases w:val="Quote Big Char"/>
    <w:basedOn w:val="DefaultParagraphFont"/>
    <w:link w:val="Quote"/>
    <w:uiPriority w:val="29"/>
    <w:rsid w:val="00EF7BA0"/>
    <w:rPr>
      <w:rFonts w:ascii="Century Gothic" w:hAnsi="Century Gothic"/>
      <w:color w:val="0DCCFF"/>
      <w:sz w:val="32"/>
      <w:szCs w:val="36"/>
      <w:bdr w:val="none" w:sz="0" w:space="0" w:color="auto" w:frame="1"/>
    </w:rPr>
  </w:style>
  <w:style w:type="character" w:styleId="SubtleReference">
    <w:name w:val="Subtle Reference"/>
    <w:basedOn w:val="DefaultParagraphFont"/>
    <w:uiPriority w:val="31"/>
    <w:rsid w:val="00421612"/>
    <w:rPr>
      <w:smallCaps/>
      <w:color w:val="5A5A5A" w:themeColor="text1" w:themeTint="A5"/>
    </w:rPr>
  </w:style>
  <w:style w:type="character" w:styleId="IntenseReference">
    <w:name w:val="Intense Reference"/>
    <w:basedOn w:val="DefaultParagraphFont"/>
    <w:uiPriority w:val="32"/>
    <w:rsid w:val="00421612"/>
    <w:rPr>
      <w:b/>
      <w:bCs/>
      <w:smallCaps/>
      <w:color w:val="003756" w:themeColor="accent1"/>
      <w:spacing w:val="5"/>
    </w:rPr>
  </w:style>
  <w:style w:type="paragraph" w:customStyle="1" w:styleId="H3">
    <w:name w:val="H3"/>
    <w:basedOn w:val="Normal"/>
    <w:next w:val="Heading3"/>
    <w:link w:val="H3Char"/>
    <w:rsid w:val="001A75B2"/>
    <w:rPr>
      <w:rFonts w:ascii="Arial Narrow" w:hAnsi="Arial Narrow"/>
      <w:color w:val="0DC7FF" w:themeColor="accent3"/>
      <w:sz w:val="28"/>
    </w:rPr>
  </w:style>
  <w:style w:type="paragraph" w:customStyle="1" w:styleId="h4">
    <w:name w:val="h4"/>
    <w:basedOn w:val="Normal"/>
    <w:next w:val="Heading4"/>
    <w:link w:val="h4Char"/>
    <w:rsid w:val="001E1520"/>
    <w:rPr>
      <w:rFonts w:ascii="Arial Narrow" w:hAnsi="Arial Narrow"/>
      <w:caps/>
      <w:color w:val="003756" w:themeColor="accent1"/>
      <w:sz w:val="24"/>
    </w:rPr>
  </w:style>
  <w:style w:type="character" w:customStyle="1" w:styleId="H3Char">
    <w:name w:val="H3 Char"/>
    <w:basedOn w:val="TitleChar"/>
    <w:link w:val="H3"/>
    <w:rsid w:val="001A75B2"/>
    <w:rPr>
      <w:rFonts w:ascii="Arial Narrow" w:eastAsiaTheme="majorEastAsia" w:hAnsi="Arial Narrow" w:cstheme="majorBidi"/>
      <w:caps/>
      <w:color w:val="0DC7FF" w:themeColor="accent3"/>
      <w:spacing w:val="-10"/>
      <w:kern w:val="28"/>
      <w:sz w:val="28"/>
      <w:szCs w:val="56"/>
    </w:rPr>
  </w:style>
  <w:style w:type="character" w:customStyle="1" w:styleId="Heading3Char">
    <w:name w:val="Heading 3 Char"/>
    <w:basedOn w:val="DefaultParagraphFont"/>
    <w:link w:val="Heading3"/>
    <w:uiPriority w:val="9"/>
    <w:rsid w:val="00B84D8E"/>
    <w:rPr>
      <w:rFonts w:ascii="Arial Narrow" w:eastAsiaTheme="majorEastAsia" w:hAnsi="Arial Narrow" w:cstheme="majorBidi"/>
      <w:caps/>
      <w:color w:val="0DC7FF" w:themeColor="accent3"/>
      <w:sz w:val="28"/>
      <w:szCs w:val="24"/>
    </w:rPr>
  </w:style>
  <w:style w:type="paragraph" w:customStyle="1" w:styleId="Link">
    <w:name w:val="Link"/>
    <w:basedOn w:val="Normal"/>
    <w:next w:val="HTMLAddress"/>
    <w:link w:val="LinkChar"/>
    <w:rsid w:val="007D113D"/>
    <w:rPr>
      <w:caps/>
      <w:color w:val="0DCCFF"/>
      <w:u w:val="single"/>
    </w:rPr>
  </w:style>
  <w:style w:type="character" w:customStyle="1" w:styleId="h4Char">
    <w:name w:val="h4 Char"/>
    <w:basedOn w:val="Heading3Char"/>
    <w:link w:val="h4"/>
    <w:rsid w:val="001E1520"/>
    <w:rPr>
      <w:rFonts w:ascii="Arial Narrow" w:eastAsiaTheme="majorEastAsia" w:hAnsi="Arial Narrow" w:cstheme="majorBidi"/>
      <w:caps w:val="0"/>
      <w:color w:val="003756" w:themeColor="accent1"/>
      <w:sz w:val="24"/>
      <w:szCs w:val="24"/>
    </w:rPr>
  </w:style>
  <w:style w:type="character" w:customStyle="1" w:styleId="Heading4Char">
    <w:name w:val="Heading 4 Char"/>
    <w:basedOn w:val="DefaultParagraphFont"/>
    <w:link w:val="Heading4"/>
    <w:uiPriority w:val="9"/>
    <w:rsid w:val="00B84D8E"/>
    <w:rPr>
      <w:rFonts w:ascii="Arial Narrow" w:eastAsiaTheme="majorEastAsia" w:hAnsi="Arial Narrow" w:cstheme="majorBidi"/>
      <w:iCs/>
      <w:caps/>
      <w:color w:val="002940" w:themeColor="accent1" w:themeShade="BF"/>
      <w:sz w:val="24"/>
    </w:rPr>
  </w:style>
  <w:style w:type="character" w:styleId="Hyperlink">
    <w:name w:val="Hyperlink"/>
    <w:basedOn w:val="DefaultParagraphFont"/>
    <w:uiPriority w:val="99"/>
    <w:unhideWhenUsed/>
    <w:rsid w:val="001E1520"/>
    <w:rPr>
      <w:color w:val="0DC7FF" w:themeColor="hyperlink"/>
      <w:u w:val="single"/>
    </w:rPr>
  </w:style>
  <w:style w:type="character" w:customStyle="1" w:styleId="LinkChar">
    <w:name w:val="Link Char"/>
    <w:basedOn w:val="h4Char"/>
    <w:link w:val="Link"/>
    <w:rsid w:val="007D113D"/>
    <w:rPr>
      <w:rFonts w:ascii="FUTURA BOOK BT" w:eastAsiaTheme="majorEastAsia" w:hAnsi="FUTURA BOOK BT" w:cstheme="majorBidi"/>
      <w:caps/>
      <w:color w:val="0DCCFF"/>
      <w:sz w:val="24"/>
      <w:szCs w:val="24"/>
      <w:u w:val="single"/>
      <w:bdr w:val="none" w:sz="0" w:space="0" w:color="auto" w:frame="1"/>
    </w:rPr>
  </w:style>
  <w:style w:type="paragraph" w:styleId="HTMLAddress">
    <w:name w:val="HTML Address"/>
    <w:basedOn w:val="Normal"/>
    <w:link w:val="HTMLAddressChar"/>
    <w:uiPriority w:val="99"/>
    <w:semiHidden/>
    <w:unhideWhenUsed/>
    <w:rsid w:val="001E1520"/>
    <w:pPr>
      <w:spacing w:after="0" w:line="240" w:lineRule="auto"/>
    </w:pPr>
    <w:rPr>
      <w:i/>
      <w:iCs/>
    </w:rPr>
  </w:style>
  <w:style w:type="character" w:customStyle="1" w:styleId="HTMLAddressChar">
    <w:name w:val="HTML Address Char"/>
    <w:basedOn w:val="DefaultParagraphFont"/>
    <w:link w:val="HTMLAddress"/>
    <w:uiPriority w:val="99"/>
    <w:semiHidden/>
    <w:rsid w:val="001E1520"/>
    <w:rPr>
      <w:rFonts w:ascii="Arial" w:hAnsi="Arial"/>
      <w:i/>
      <w:iCs/>
      <w:color w:val="000000" w:themeColor="text1"/>
    </w:rPr>
  </w:style>
  <w:style w:type="character" w:customStyle="1" w:styleId="Heading5Char">
    <w:name w:val="Heading 5 Char"/>
    <w:basedOn w:val="DefaultParagraphFont"/>
    <w:link w:val="Heading5"/>
    <w:uiPriority w:val="9"/>
    <w:rsid w:val="00B84D8E"/>
    <w:rPr>
      <w:rFonts w:ascii="Arial Narrow" w:eastAsiaTheme="majorEastAsia" w:hAnsi="Arial Narrow" w:cstheme="majorBidi"/>
      <w:caps/>
      <w:color w:val="E7E6E6" w:themeColor="background2"/>
    </w:rPr>
  </w:style>
  <w:style w:type="paragraph" w:styleId="TOC1">
    <w:name w:val="toc 1"/>
    <w:basedOn w:val="Normal"/>
    <w:next w:val="Normal"/>
    <w:autoRedefine/>
    <w:uiPriority w:val="39"/>
    <w:unhideWhenUsed/>
    <w:rsid w:val="00894DDE"/>
    <w:pPr>
      <w:tabs>
        <w:tab w:val="right" w:leader="dot" w:pos="9016"/>
      </w:tabs>
      <w:spacing w:after="100"/>
    </w:pPr>
  </w:style>
  <w:style w:type="paragraph" w:styleId="TOC2">
    <w:name w:val="toc 2"/>
    <w:basedOn w:val="Normal"/>
    <w:next w:val="Normal"/>
    <w:autoRedefine/>
    <w:uiPriority w:val="39"/>
    <w:unhideWhenUsed/>
    <w:rsid w:val="008C6F88"/>
    <w:pPr>
      <w:spacing w:after="100"/>
      <w:ind w:left="220"/>
    </w:pPr>
  </w:style>
  <w:style w:type="paragraph" w:styleId="TOC3">
    <w:name w:val="toc 3"/>
    <w:basedOn w:val="Normal"/>
    <w:next w:val="Normal"/>
    <w:autoRedefine/>
    <w:uiPriority w:val="39"/>
    <w:unhideWhenUsed/>
    <w:rsid w:val="008C6F88"/>
    <w:pPr>
      <w:spacing w:after="100"/>
      <w:ind w:left="440"/>
    </w:pPr>
  </w:style>
  <w:style w:type="paragraph" w:styleId="TOC4">
    <w:name w:val="toc 4"/>
    <w:basedOn w:val="Normal"/>
    <w:next w:val="Normal"/>
    <w:autoRedefine/>
    <w:uiPriority w:val="39"/>
    <w:unhideWhenUsed/>
    <w:rsid w:val="008C6F88"/>
    <w:pPr>
      <w:spacing w:after="100"/>
      <w:ind w:left="660"/>
    </w:pPr>
  </w:style>
  <w:style w:type="paragraph" w:styleId="TOC5">
    <w:name w:val="toc 5"/>
    <w:basedOn w:val="Normal"/>
    <w:next w:val="Normal"/>
    <w:autoRedefine/>
    <w:uiPriority w:val="39"/>
    <w:unhideWhenUsed/>
    <w:rsid w:val="008C6F88"/>
    <w:pPr>
      <w:spacing w:after="100"/>
      <w:ind w:left="880"/>
    </w:pPr>
  </w:style>
  <w:style w:type="paragraph" w:styleId="ListParagraph">
    <w:name w:val="List Paragraph"/>
    <w:aliases w:val="Indented Para"/>
    <w:basedOn w:val="Normal"/>
    <w:uiPriority w:val="34"/>
    <w:qFormat/>
    <w:rsid w:val="008C6F88"/>
    <w:pPr>
      <w:ind w:left="720"/>
      <w:contextualSpacing/>
    </w:pPr>
  </w:style>
  <w:style w:type="paragraph" w:styleId="Header">
    <w:name w:val="header"/>
    <w:basedOn w:val="Normal"/>
    <w:link w:val="HeaderChar"/>
    <w:uiPriority w:val="99"/>
    <w:unhideWhenUsed/>
    <w:rsid w:val="00B84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8E"/>
    <w:rPr>
      <w:rFonts w:ascii="Arial" w:hAnsi="Arial"/>
      <w:color w:val="000000" w:themeColor="text1"/>
    </w:rPr>
  </w:style>
  <w:style w:type="paragraph" w:styleId="Footer">
    <w:name w:val="footer"/>
    <w:basedOn w:val="Normal"/>
    <w:link w:val="FooterChar"/>
    <w:uiPriority w:val="99"/>
    <w:unhideWhenUsed/>
    <w:rsid w:val="00B84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8E"/>
    <w:rPr>
      <w:rFonts w:ascii="Arial" w:hAnsi="Arial"/>
      <w:color w:val="000000" w:themeColor="text1"/>
    </w:rPr>
  </w:style>
  <w:style w:type="character" w:styleId="PlaceholderText">
    <w:name w:val="Placeholder Text"/>
    <w:basedOn w:val="DefaultParagraphFont"/>
    <w:uiPriority w:val="99"/>
    <w:semiHidden/>
    <w:rsid w:val="00983D01"/>
    <w:rPr>
      <w:color w:val="808080"/>
    </w:rPr>
  </w:style>
  <w:style w:type="paragraph" w:customStyle="1" w:styleId="ReportAuthor">
    <w:name w:val="Report Author"/>
    <w:basedOn w:val="Title"/>
    <w:link w:val="ReportAuthorChar"/>
    <w:qFormat/>
    <w:rsid w:val="002A68D3"/>
    <w:pPr>
      <w:spacing w:line="288" w:lineRule="auto"/>
    </w:pPr>
    <w:rPr>
      <w:rFonts w:ascii="Century Gothic" w:hAnsi="Century Gothic"/>
      <w:color w:val="0DCCFF"/>
      <w:sz w:val="44"/>
      <w:szCs w:val="44"/>
    </w:rPr>
  </w:style>
  <w:style w:type="character" w:customStyle="1" w:styleId="ReportAuthorChar">
    <w:name w:val="Report Author Char"/>
    <w:basedOn w:val="Heading1Char"/>
    <w:link w:val="ReportAuthor"/>
    <w:rsid w:val="002A68D3"/>
    <w:rPr>
      <w:rFonts w:ascii="Century Gothic" w:eastAsiaTheme="majorEastAsia" w:hAnsi="Century Gothic" w:cstheme="majorBidi"/>
      <w:caps/>
      <w:color w:val="0DCCFF"/>
      <w:spacing w:val="-10"/>
      <w:kern w:val="28"/>
      <w:sz w:val="44"/>
      <w:szCs w:val="44"/>
      <w:bdr w:val="none" w:sz="0" w:space="0" w:color="auto" w:frame="1"/>
    </w:rPr>
  </w:style>
  <w:style w:type="character" w:styleId="UnresolvedMention">
    <w:name w:val="Unresolved Mention"/>
    <w:basedOn w:val="DefaultParagraphFont"/>
    <w:uiPriority w:val="99"/>
    <w:semiHidden/>
    <w:unhideWhenUsed/>
    <w:rsid w:val="008001CB"/>
    <w:rPr>
      <w:color w:val="605E5C"/>
      <w:shd w:val="clear" w:color="auto" w:fill="E1DFDD"/>
    </w:rPr>
  </w:style>
  <w:style w:type="paragraph" w:customStyle="1" w:styleId="paragraph">
    <w:name w:val="paragraph"/>
    <w:basedOn w:val="Normal"/>
    <w:rsid w:val="00F56AC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F56AC5"/>
  </w:style>
  <w:style w:type="character" w:customStyle="1" w:styleId="eop">
    <w:name w:val="eop"/>
    <w:basedOn w:val="DefaultParagraphFont"/>
    <w:rsid w:val="00F56AC5"/>
  </w:style>
  <w:style w:type="table" w:styleId="TableGrid">
    <w:name w:val="Table Grid"/>
    <w:basedOn w:val="TableNormal"/>
    <w:uiPriority w:val="39"/>
    <w:rsid w:val="003D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66975"/>
    <w:pPr>
      <w:spacing w:after="0" w:line="240" w:lineRule="auto"/>
    </w:pPr>
    <w:tblPr>
      <w:tblStyleRowBandSize w:val="1"/>
      <w:tblStyleColBandSize w:val="1"/>
      <w:tblBorders>
        <w:top w:val="single" w:sz="4" w:space="0" w:color="C4F2FF" w:themeColor="accent5" w:themeTint="99"/>
        <w:left w:val="single" w:sz="4" w:space="0" w:color="C4F2FF" w:themeColor="accent5" w:themeTint="99"/>
        <w:bottom w:val="single" w:sz="4" w:space="0" w:color="C4F2FF" w:themeColor="accent5" w:themeTint="99"/>
        <w:right w:val="single" w:sz="4" w:space="0" w:color="C4F2FF" w:themeColor="accent5" w:themeTint="99"/>
        <w:insideH w:val="single" w:sz="4" w:space="0" w:color="C4F2FF" w:themeColor="accent5" w:themeTint="99"/>
        <w:insideV w:val="single" w:sz="4" w:space="0" w:color="C4F2FF" w:themeColor="accent5" w:themeTint="99"/>
      </w:tblBorders>
    </w:tblPr>
    <w:tblStylePr w:type="firstRow">
      <w:rPr>
        <w:b/>
        <w:bCs/>
        <w:color w:val="FFFFFF" w:themeColor="background1"/>
      </w:rPr>
      <w:tblPr/>
      <w:tcPr>
        <w:tcBorders>
          <w:top w:val="single" w:sz="4" w:space="0" w:color="9EEBFF" w:themeColor="accent5"/>
          <w:left w:val="single" w:sz="4" w:space="0" w:color="9EEBFF" w:themeColor="accent5"/>
          <w:bottom w:val="single" w:sz="4" w:space="0" w:color="9EEBFF" w:themeColor="accent5"/>
          <w:right w:val="single" w:sz="4" w:space="0" w:color="9EEBFF" w:themeColor="accent5"/>
          <w:insideH w:val="nil"/>
          <w:insideV w:val="nil"/>
        </w:tcBorders>
        <w:shd w:val="clear" w:color="auto" w:fill="9EEBFF" w:themeFill="accent5"/>
      </w:tcPr>
    </w:tblStylePr>
    <w:tblStylePr w:type="lastRow">
      <w:rPr>
        <w:b/>
        <w:bCs/>
      </w:rPr>
      <w:tblPr/>
      <w:tcPr>
        <w:tcBorders>
          <w:top w:val="double" w:sz="4" w:space="0" w:color="9EEBFF" w:themeColor="accent5"/>
        </w:tcBorders>
      </w:tcPr>
    </w:tblStylePr>
    <w:tblStylePr w:type="firstCol">
      <w:rPr>
        <w:b/>
        <w:bCs/>
      </w:rPr>
    </w:tblStylePr>
    <w:tblStylePr w:type="lastCol">
      <w:rPr>
        <w:b/>
        <w:bCs/>
      </w:rPr>
    </w:tblStylePr>
    <w:tblStylePr w:type="band1Vert">
      <w:tblPr/>
      <w:tcPr>
        <w:shd w:val="clear" w:color="auto" w:fill="EBFAFF" w:themeFill="accent5" w:themeFillTint="33"/>
      </w:tcPr>
    </w:tblStylePr>
    <w:tblStylePr w:type="band1Horz">
      <w:tblPr/>
      <w:tcPr>
        <w:shd w:val="clear" w:color="auto" w:fill="EBFAFF" w:themeFill="accent5" w:themeFillTint="33"/>
      </w:tcPr>
    </w:tblStylePr>
  </w:style>
  <w:style w:type="paragraph" w:styleId="BalloonText">
    <w:name w:val="Balloon Text"/>
    <w:basedOn w:val="Normal"/>
    <w:link w:val="BalloonTextChar"/>
    <w:uiPriority w:val="99"/>
    <w:semiHidden/>
    <w:unhideWhenUsed/>
    <w:rsid w:val="008C5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4A7"/>
    <w:rPr>
      <w:rFonts w:ascii="Segoe UI" w:hAnsi="Segoe UI" w:cs="Segoe UI"/>
      <w:color w:val="000000" w:themeColor="text1"/>
      <w:sz w:val="18"/>
      <w:szCs w:val="18"/>
    </w:rPr>
  </w:style>
  <w:style w:type="table" w:styleId="GridTable5Dark-Accent5">
    <w:name w:val="Grid Table 5 Dark Accent 5"/>
    <w:basedOn w:val="TableNormal"/>
    <w:uiPriority w:val="50"/>
    <w:rsid w:val="00A85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EB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EB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EB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EBFF" w:themeFill="accent5"/>
      </w:tcPr>
    </w:tblStylePr>
    <w:tblStylePr w:type="band1Vert">
      <w:tblPr/>
      <w:tcPr>
        <w:shd w:val="clear" w:color="auto" w:fill="D8F6FF" w:themeFill="accent5" w:themeFillTint="66"/>
      </w:tcPr>
    </w:tblStylePr>
    <w:tblStylePr w:type="band1Horz">
      <w:tblPr/>
      <w:tcPr>
        <w:shd w:val="clear" w:color="auto" w:fill="D8F6FF" w:themeFill="accent5" w:themeFillTint="66"/>
      </w:tcPr>
    </w:tblStylePr>
  </w:style>
  <w:style w:type="paragraph" w:styleId="Revision">
    <w:name w:val="Revision"/>
    <w:hidden/>
    <w:uiPriority w:val="99"/>
    <w:semiHidden/>
    <w:rsid w:val="00231550"/>
    <w:pPr>
      <w:spacing w:after="0" w:line="240" w:lineRule="auto"/>
    </w:pPr>
    <w:rPr>
      <w:rFonts w:ascii="Arial" w:hAnsi="Arial"/>
      <w:color w:val="000000" w:themeColor="text1"/>
    </w:rPr>
  </w:style>
  <w:style w:type="paragraph" w:customStyle="1" w:styleId="xmsonormal">
    <w:name w:val="x_msonormal"/>
    <w:basedOn w:val="Normal"/>
    <w:rsid w:val="004872C2"/>
    <w:pPr>
      <w:spacing w:after="0" w:line="240" w:lineRule="auto"/>
    </w:pPr>
    <w:rPr>
      <w:rFonts w:ascii="Calibri" w:hAnsi="Calibri" w:cs="Calibri"/>
      <w:color w:val="auto"/>
      <w:lang w:eastAsia="en-GB"/>
    </w:rPr>
  </w:style>
  <w:style w:type="character" w:styleId="Mention">
    <w:name w:val="Mention"/>
    <w:basedOn w:val="DefaultParagraphFont"/>
    <w:uiPriority w:val="99"/>
    <w:unhideWhenUsed/>
    <w:rsid w:val="003A1CAC"/>
    <w:rPr>
      <w:color w:val="2B579A"/>
      <w:shd w:val="clear" w:color="auto" w:fill="E1DFDD"/>
    </w:rPr>
  </w:style>
  <w:style w:type="character" w:styleId="FollowedHyperlink">
    <w:name w:val="FollowedHyperlink"/>
    <w:basedOn w:val="DefaultParagraphFont"/>
    <w:uiPriority w:val="99"/>
    <w:semiHidden/>
    <w:unhideWhenUsed/>
    <w:rsid w:val="00990873"/>
    <w:rPr>
      <w:color w:val="003756" w:themeColor="followedHyperlink"/>
      <w:u w:val="single"/>
    </w:rPr>
  </w:style>
  <w:style w:type="character" w:customStyle="1" w:styleId="markm4f8lmyh2">
    <w:name w:val="markm4f8lmyh2"/>
    <w:basedOn w:val="DefaultParagraphFont"/>
    <w:rsid w:val="006C72D8"/>
  </w:style>
  <w:style w:type="paragraph" w:customStyle="1" w:styleId="xmsolistparagraph">
    <w:name w:val="x_msolistparagraph"/>
    <w:basedOn w:val="Normal"/>
    <w:rsid w:val="006C72D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klzctwrnvnh-oouep4wbq">
    <w:name w:val="klzctwrnvnh-oouep4wbq"/>
    <w:basedOn w:val="DefaultParagraphFont"/>
    <w:rsid w:val="006C72D8"/>
  </w:style>
  <w:style w:type="character" w:customStyle="1" w:styleId="markklg2ybyi8">
    <w:name w:val="markklg2ybyi8"/>
    <w:basedOn w:val="DefaultParagraphFont"/>
    <w:rsid w:val="006C72D8"/>
  </w:style>
  <w:style w:type="paragraph" w:customStyle="1" w:styleId="xxxxmsonormal">
    <w:name w:val="x_xx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vwga9lm1p">
    <w:name w:val="markvwga9lm1p"/>
    <w:basedOn w:val="DefaultParagraphFont"/>
    <w:rsid w:val="00242D48"/>
  </w:style>
  <w:style w:type="character" w:customStyle="1" w:styleId="markjyhin023x">
    <w:name w:val="markjyhin023x"/>
    <w:basedOn w:val="DefaultParagraphFont"/>
    <w:rsid w:val="00242D48"/>
  </w:style>
  <w:style w:type="paragraph" w:customStyle="1" w:styleId="xxmsonormal">
    <w:name w:val="x_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xxmsonormal">
    <w:name w:val="x_x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ihi6hgmzd">
    <w:name w:val="markihi6hgmzd"/>
    <w:basedOn w:val="DefaultParagraphFont"/>
    <w:rsid w:val="00242D48"/>
  </w:style>
  <w:style w:type="paragraph" w:customStyle="1" w:styleId="xxxxxmsonormal">
    <w:name w:val="x_xxxxmsonormal"/>
    <w:basedOn w:val="Normal"/>
    <w:rsid w:val="00A630E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pq951h3oz">
    <w:name w:val="markpq951h3oz"/>
    <w:basedOn w:val="DefaultParagraphFont"/>
    <w:rsid w:val="00A630E4"/>
  </w:style>
  <w:style w:type="paragraph" w:customStyle="1" w:styleId="ReportTitle">
    <w:name w:val="Report Title"/>
    <w:basedOn w:val="Title"/>
    <w:qFormat/>
    <w:rsid w:val="00EF7BA0"/>
    <w:rPr>
      <w:rFonts w:ascii="Century Gothic" w:hAnsi="Century Gothic"/>
      <w:b/>
      <w:color w:val="0DCCFF"/>
    </w:rPr>
  </w:style>
  <w:style w:type="paragraph" w:customStyle="1" w:styleId="H1Deep">
    <w:name w:val="H1 Deep"/>
    <w:basedOn w:val="Normal"/>
    <w:qFormat/>
    <w:rsid w:val="002A68D3"/>
    <w:rPr>
      <w:b/>
      <w:caps/>
      <w:color w:val="003756"/>
      <w:sz w:val="44"/>
      <w:szCs w:val="44"/>
    </w:rPr>
  </w:style>
  <w:style w:type="paragraph" w:customStyle="1" w:styleId="H2Vivid">
    <w:name w:val="H2 Vivid"/>
    <w:basedOn w:val="Heading4"/>
    <w:qFormat/>
    <w:rsid w:val="002A68D3"/>
    <w:pPr>
      <w:spacing w:after="360"/>
    </w:pPr>
    <w:rPr>
      <w:rFonts w:ascii="Century Gothic" w:hAnsi="Century Gothic"/>
      <w:color w:val="0DCCFF"/>
      <w:sz w:val="32"/>
      <w:szCs w:val="32"/>
    </w:rPr>
  </w:style>
  <w:style w:type="paragraph" w:customStyle="1" w:styleId="BodySub-Head">
    <w:name w:val="Body Sub-Head"/>
    <w:basedOn w:val="Normal"/>
    <w:qFormat/>
    <w:rsid w:val="00B538FB"/>
    <w:rPr>
      <w:b/>
      <w:bCs/>
      <w:color w:val="0DCCFF"/>
      <w:sz w:val="28"/>
      <w:szCs w:val="28"/>
    </w:rPr>
  </w:style>
  <w:style w:type="paragraph" w:customStyle="1" w:styleId="URLLinks">
    <w:name w:val="URL Links"/>
    <w:basedOn w:val="Normal"/>
    <w:rsid w:val="00D63DFB"/>
    <w:rPr>
      <w:color w:val="003256"/>
      <w:u w:val="single"/>
    </w:rPr>
  </w:style>
  <w:style w:type="paragraph" w:customStyle="1" w:styleId="H2Deep">
    <w:name w:val="H2 Deep"/>
    <w:basedOn w:val="H2Vivid"/>
    <w:qFormat/>
    <w:rsid w:val="002A68D3"/>
    <w:rPr>
      <w:color w:val="003256"/>
    </w:rPr>
  </w:style>
  <w:style w:type="paragraph" w:customStyle="1" w:styleId="H1Vivid">
    <w:name w:val="H1 Vivid"/>
    <w:basedOn w:val="H1Deep"/>
    <w:qFormat/>
    <w:rsid w:val="002E10A8"/>
    <w:rPr>
      <w:color w:val="0DCCFF"/>
    </w:rPr>
  </w:style>
  <w:style w:type="paragraph" w:customStyle="1" w:styleId="Subtitle1">
    <w:name w:val="Subtitle1"/>
    <w:basedOn w:val="Normal"/>
    <w:next w:val="Normal"/>
    <w:uiPriority w:val="11"/>
    <w:qFormat/>
    <w:rsid w:val="005C3D9D"/>
    <w:pPr>
      <w:numPr>
        <w:ilvl w:val="1"/>
      </w:numPr>
    </w:pPr>
    <w:rPr>
      <w:rFonts w:eastAsia="Times New Roman"/>
      <w:color w:val="5A5A5A"/>
      <w:spacing w:val="15"/>
      <w:bdr w:val="none" w:sz="0" w:space="0" w:color="auto"/>
    </w:rPr>
  </w:style>
  <w:style w:type="character" w:customStyle="1" w:styleId="SubtitleChar">
    <w:name w:val="Subtitle Char"/>
    <w:basedOn w:val="DefaultParagraphFont"/>
    <w:link w:val="Subtitle"/>
    <w:uiPriority w:val="11"/>
    <w:rsid w:val="005C3D9D"/>
    <w:rPr>
      <w:rFonts w:eastAsia="Times New Roman"/>
      <w:color w:val="5A5A5A"/>
      <w:spacing w:val="15"/>
    </w:rPr>
  </w:style>
  <w:style w:type="paragraph" w:styleId="Subtitle">
    <w:name w:val="Subtitle"/>
    <w:basedOn w:val="Normal"/>
    <w:next w:val="Normal"/>
    <w:link w:val="SubtitleChar"/>
    <w:uiPriority w:val="11"/>
    <w:rsid w:val="005C3D9D"/>
    <w:pPr>
      <w:numPr>
        <w:ilvl w:val="1"/>
      </w:numPr>
    </w:pPr>
    <w:rPr>
      <w:rFonts w:asciiTheme="minorHAnsi" w:eastAsia="Times New Roman" w:hAnsiTheme="minorHAnsi"/>
      <w:color w:val="5A5A5A"/>
      <w:spacing w:val="15"/>
      <w:bdr w:val="none" w:sz="0" w:space="0" w:color="auto"/>
    </w:rPr>
  </w:style>
  <w:style w:type="character" w:customStyle="1" w:styleId="SubtitleChar1">
    <w:name w:val="Subtitle Char1"/>
    <w:basedOn w:val="DefaultParagraphFont"/>
    <w:uiPriority w:val="11"/>
    <w:rsid w:val="005C3D9D"/>
    <w:rPr>
      <w:rFonts w:eastAsiaTheme="minorEastAsia"/>
      <w:color w:val="5A5A5A" w:themeColor="text1" w:themeTint="A5"/>
      <w:spacing w:val="15"/>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0417">
      <w:bodyDiv w:val="1"/>
      <w:marLeft w:val="0"/>
      <w:marRight w:val="0"/>
      <w:marTop w:val="0"/>
      <w:marBottom w:val="0"/>
      <w:divBdr>
        <w:top w:val="none" w:sz="0" w:space="0" w:color="auto"/>
        <w:left w:val="none" w:sz="0" w:space="0" w:color="auto"/>
        <w:bottom w:val="none" w:sz="0" w:space="0" w:color="auto"/>
        <w:right w:val="none" w:sz="0" w:space="0" w:color="auto"/>
      </w:divBdr>
    </w:div>
    <w:div w:id="27919918">
      <w:bodyDiv w:val="1"/>
      <w:marLeft w:val="0"/>
      <w:marRight w:val="0"/>
      <w:marTop w:val="0"/>
      <w:marBottom w:val="0"/>
      <w:divBdr>
        <w:top w:val="none" w:sz="0" w:space="0" w:color="auto"/>
        <w:left w:val="none" w:sz="0" w:space="0" w:color="auto"/>
        <w:bottom w:val="none" w:sz="0" w:space="0" w:color="auto"/>
        <w:right w:val="none" w:sz="0" w:space="0" w:color="auto"/>
      </w:divBdr>
    </w:div>
    <w:div w:id="30040663">
      <w:bodyDiv w:val="1"/>
      <w:marLeft w:val="0"/>
      <w:marRight w:val="0"/>
      <w:marTop w:val="0"/>
      <w:marBottom w:val="0"/>
      <w:divBdr>
        <w:top w:val="none" w:sz="0" w:space="0" w:color="auto"/>
        <w:left w:val="none" w:sz="0" w:space="0" w:color="auto"/>
        <w:bottom w:val="none" w:sz="0" w:space="0" w:color="auto"/>
        <w:right w:val="none" w:sz="0" w:space="0" w:color="auto"/>
      </w:divBdr>
    </w:div>
    <w:div w:id="30421421">
      <w:bodyDiv w:val="1"/>
      <w:marLeft w:val="0"/>
      <w:marRight w:val="0"/>
      <w:marTop w:val="0"/>
      <w:marBottom w:val="0"/>
      <w:divBdr>
        <w:top w:val="none" w:sz="0" w:space="0" w:color="auto"/>
        <w:left w:val="none" w:sz="0" w:space="0" w:color="auto"/>
        <w:bottom w:val="none" w:sz="0" w:space="0" w:color="auto"/>
        <w:right w:val="none" w:sz="0" w:space="0" w:color="auto"/>
      </w:divBdr>
    </w:div>
    <w:div w:id="34476774">
      <w:bodyDiv w:val="1"/>
      <w:marLeft w:val="0"/>
      <w:marRight w:val="0"/>
      <w:marTop w:val="0"/>
      <w:marBottom w:val="0"/>
      <w:divBdr>
        <w:top w:val="none" w:sz="0" w:space="0" w:color="auto"/>
        <w:left w:val="none" w:sz="0" w:space="0" w:color="auto"/>
        <w:bottom w:val="none" w:sz="0" w:space="0" w:color="auto"/>
        <w:right w:val="none" w:sz="0" w:space="0" w:color="auto"/>
      </w:divBdr>
    </w:div>
    <w:div w:id="50229734">
      <w:bodyDiv w:val="1"/>
      <w:marLeft w:val="0"/>
      <w:marRight w:val="0"/>
      <w:marTop w:val="0"/>
      <w:marBottom w:val="0"/>
      <w:divBdr>
        <w:top w:val="none" w:sz="0" w:space="0" w:color="auto"/>
        <w:left w:val="none" w:sz="0" w:space="0" w:color="auto"/>
        <w:bottom w:val="none" w:sz="0" w:space="0" w:color="auto"/>
        <w:right w:val="none" w:sz="0" w:space="0" w:color="auto"/>
      </w:divBdr>
    </w:div>
    <w:div w:id="62871626">
      <w:bodyDiv w:val="1"/>
      <w:marLeft w:val="0"/>
      <w:marRight w:val="0"/>
      <w:marTop w:val="0"/>
      <w:marBottom w:val="0"/>
      <w:divBdr>
        <w:top w:val="none" w:sz="0" w:space="0" w:color="auto"/>
        <w:left w:val="none" w:sz="0" w:space="0" w:color="auto"/>
        <w:bottom w:val="none" w:sz="0" w:space="0" w:color="auto"/>
        <w:right w:val="none" w:sz="0" w:space="0" w:color="auto"/>
      </w:divBdr>
    </w:div>
    <w:div w:id="79108906">
      <w:bodyDiv w:val="1"/>
      <w:marLeft w:val="0"/>
      <w:marRight w:val="0"/>
      <w:marTop w:val="0"/>
      <w:marBottom w:val="0"/>
      <w:divBdr>
        <w:top w:val="none" w:sz="0" w:space="0" w:color="auto"/>
        <w:left w:val="none" w:sz="0" w:space="0" w:color="auto"/>
        <w:bottom w:val="none" w:sz="0" w:space="0" w:color="auto"/>
        <w:right w:val="none" w:sz="0" w:space="0" w:color="auto"/>
      </w:divBdr>
    </w:div>
    <w:div w:id="88015446">
      <w:bodyDiv w:val="1"/>
      <w:marLeft w:val="0"/>
      <w:marRight w:val="0"/>
      <w:marTop w:val="0"/>
      <w:marBottom w:val="0"/>
      <w:divBdr>
        <w:top w:val="none" w:sz="0" w:space="0" w:color="auto"/>
        <w:left w:val="none" w:sz="0" w:space="0" w:color="auto"/>
        <w:bottom w:val="none" w:sz="0" w:space="0" w:color="auto"/>
        <w:right w:val="none" w:sz="0" w:space="0" w:color="auto"/>
      </w:divBdr>
    </w:div>
    <w:div w:id="103307635">
      <w:bodyDiv w:val="1"/>
      <w:marLeft w:val="0"/>
      <w:marRight w:val="0"/>
      <w:marTop w:val="0"/>
      <w:marBottom w:val="0"/>
      <w:divBdr>
        <w:top w:val="none" w:sz="0" w:space="0" w:color="auto"/>
        <w:left w:val="none" w:sz="0" w:space="0" w:color="auto"/>
        <w:bottom w:val="none" w:sz="0" w:space="0" w:color="auto"/>
        <w:right w:val="none" w:sz="0" w:space="0" w:color="auto"/>
      </w:divBdr>
    </w:div>
    <w:div w:id="120271636">
      <w:bodyDiv w:val="1"/>
      <w:marLeft w:val="0"/>
      <w:marRight w:val="0"/>
      <w:marTop w:val="0"/>
      <w:marBottom w:val="0"/>
      <w:divBdr>
        <w:top w:val="none" w:sz="0" w:space="0" w:color="auto"/>
        <w:left w:val="none" w:sz="0" w:space="0" w:color="auto"/>
        <w:bottom w:val="none" w:sz="0" w:space="0" w:color="auto"/>
        <w:right w:val="none" w:sz="0" w:space="0" w:color="auto"/>
      </w:divBdr>
    </w:div>
    <w:div w:id="131484548">
      <w:bodyDiv w:val="1"/>
      <w:marLeft w:val="0"/>
      <w:marRight w:val="0"/>
      <w:marTop w:val="0"/>
      <w:marBottom w:val="0"/>
      <w:divBdr>
        <w:top w:val="none" w:sz="0" w:space="0" w:color="auto"/>
        <w:left w:val="none" w:sz="0" w:space="0" w:color="auto"/>
        <w:bottom w:val="none" w:sz="0" w:space="0" w:color="auto"/>
        <w:right w:val="none" w:sz="0" w:space="0" w:color="auto"/>
      </w:divBdr>
    </w:div>
    <w:div w:id="134683862">
      <w:bodyDiv w:val="1"/>
      <w:marLeft w:val="0"/>
      <w:marRight w:val="0"/>
      <w:marTop w:val="0"/>
      <w:marBottom w:val="0"/>
      <w:divBdr>
        <w:top w:val="none" w:sz="0" w:space="0" w:color="auto"/>
        <w:left w:val="none" w:sz="0" w:space="0" w:color="auto"/>
        <w:bottom w:val="none" w:sz="0" w:space="0" w:color="auto"/>
        <w:right w:val="none" w:sz="0" w:space="0" w:color="auto"/>
      </w:divBdr>
      <w:divsChild>
        <w:div w:id="1880239309">
          <w:marLeft w:val="0"/>
          <w:marRight w:val="0"/>
          <w:marTop w:val="0"/>
          <w:marBottom w:val="0"/>
          <w:divBdr>
            <w:top w:val="none" w:sz="0" w:space="0" w:color="auto"/>
            <w:left w:val="none" w:sz="0" w:space="0" w:color="auto"/>
            <w:bottom w:val="none" w:sz="0" w:space="0" w:color="auto"/>
            <w:right w:val="none" w:sz="0" w:space="0" w:color="auto"/>
          </w:divBdr>
        </w:div>
      </w:divsChild>
    </w:div>
    <w:div w:id="147092766">
      <w:bodyDiv w:val="1"/>
      <w:marLeft w:val="0"/>
      <w:marRight w:val="0"/>
      <w:marTop w:val="0"/>
      <w:marBottom w:val="0"/>
      <w:divBdr>
        <w:top w:val="none" w:sz="0" w:space="0" w:color="auto"/>
        <w:left w:val="none" w:sz="0" w:space="0" w:color="auto"/>
        <w:bottom w:val="none" w:sz="0" w:space="0" w:color="auto"/>
        <w:right w:val="none" w:sz="0" w:space="0" w:color="auto"/>
      </w:divBdr>
    </w:div>
    <w:div w:id="167791113">
      <w:bodyDiv w:val="1"/>
      <w:marLeft w:val="0"/>
      <w:marRight w:val="0"/>
      <w:marTop w:val="0"/>
      <w:marBottom w:val="0"/>
      <w:divBdr>
        <w:top w:val="none" w:sz="0" w:space="0" w:color="auto"/>
        <w:left w:val="none" w:sz="0" w:space="0" w:color="auto"/>
        <w:bottom w:val="none" w:sz="0" w:space="0" w:color="auto"/>
        <w:right w:val="none" w:sz="0" w:space="0" w:color="auto"/>
      </w:divBdr>
    </w:div>
    <w:div w:id="170410972">
      <w:bodyDiv w:val="1"/>
      <w:marLeft w:val="0"/>
      <w:marRight w:val="0"/>
      <w:marTop w:val="0"/>
      <w:marBottom w:val="0"/>
      <w:divBdr>
        <w:top w:val="none" w:sz="0" w:space="0" w:color="auto"/>
        <w:left w:val="none" w:sz="0" w:space="0" w:color="auto"/>
        <w:bottom w:val="none" w:sz="0" w:space="0" w:color="auto"/>
        <w:right w:val="none" w:sz="0" w:space="0" w:color="auto"/>
      </w:divBdr>
      <w:divsChild>
        <w:div w:id="1096174206">
          <w:marLeft w:val="0"/>
          <w:marRight w:val="0"/>
          <w:marTop w:val="0"/>
          <w:marBottom w:val="0"/>
          <w:divBdr>
            <w:top w:val="none" w:sz="0" w:space="0" w:color="auto"/>
            <w:left w:val="none" w:sz="0" w:space="0" w:color="auto"/>
            <w:bottom w:val="none" w:sz="0" w:space="0" w:color="auto"/>
            <w:right w:val="none" w:sz="0" w:space="0" w:color="auto"/>
          </w:divBdr>
        </w:div>
        <w:div w:id="1725830646">
          <w:marLeft w:val="0"/>
          <w:marRight w:val="0"/>
          <w:marTop w:val="0"/>
          <w:marBottom w:val="0"/>
          <w:divBdr>
            <w:top w:val="none" w:sz="0" w:space="0" w:color="auto"/>
            <w:left w:val="none" w:sz="0" w:space="0" w:color="auto"/>
            <w:bottom w:val="none" w:sz="0" w:space="0" w:color="auto"/>
            <w:right w:val="none" w:sz="0" w:space="0" w:color="auto"/>
          </w:divBdr>
        </w:div>
      </w:divsChild>
    </w:div>
    <w:div w:id="181286694">
      <w:bodyDiv w:val="1"/>
      <w:marLeft w:val="0"/>
      <w:marRight w:val="0"/>
      <w:marTop w:val="0"/>
      <w:marBottom w:val="0"/>
      <w:divBdr>
        <w:top w:val="none" w:sz="0" w:space="0" w:color="auto"/>
        <w:left w:val="none" w:sz="0" w:space="0" w:color="auto"/>
        <w:bottom w:val="none" w:sz="0" w:space="0" w:color="auto"/>
        <w:right w:val="none" w:sz="0" w:space="0" w:color="auto"/>
      </w:divBdr>
    </w:div>
    <w:div w:id="183980129">
      <w:bodyDiv w:val="1"/>
      <w:marLeft w:val="0"/>
      <w:marRight w:val="0"/>
      <w:marTop w:val="0"/>
      <w:marBottom w:val="0"/>
      <w:divBdr>
        <w:top w:val="none" w:sz="0" w:space="0" w:color="auto"/>
        <w:left w:val="none" w:sz="0" w:space="0" w:color="auto"/>
        <w:bottom w:val="none" w:sz="0" w:space="0" w:color="auto"/>
        <w:right w:val="none" w:sz="0" w:space="0" w:color="auto"/>
      </w:divBdr>
    </w:div>
    <w:div w:id="194393212">
      <w:bodyDiv w:val="1"/>
      <w:marLeft w:val="0"/>
      <w:marRight w:val="0"/>
      <w:marTop w:val="0"/>
      <w:marBottom w:val="0"/>
      <w:divBdr>
        <w:top w:val="none" w:sz="0" w:space="0" w:color="auto"/>
        <w:left w:val="none" w:sz="0" w:space="0" w:color="auto"/>
        <w:bottom w:val="none" w:sz="0" w:space="0" w:color="auto"/>
        <w:right w:val="none" w:sz="0" w:space="0" w:color="auto"/>
      </w:divBdr>
    </w:div>
    <w:div w:id="194856462">
      <w:bodyDiv w:val="1"/>
      <w:marLeft w:val="0"/>
      <w:marRight w:val="0"/>
      <w:marTop w:val="0"/>
      <w:marBottom w:val="0"/>
      <w:divBdr>
        <w:top w:val="none" w:sz="0" w:space="0" w:color="auto"/>
        <w:left w:val="none" w:sz="0" w:space="0" w:color="auto"/>
        <w:bottom w:val="none" w:sz="0" w:space="0" w:color="auto"/>
        <w:right w:val="none" w:sz="0" w:space="0" w:color="auto"/>
      </w:divBdr>
    </w:div>
    <w:div w:id="195198012">
      <w:bodyDiv w:val="1"/>
      <w:marLeft w:val="0"/>
      <w:marRight w:val="0"/>
      <w:marTop w:val="0"/>
      <w:marBottom w:val="0"/>
      <w:divBdr>
        <w:top w:val="none" w:sz="0" w:space="0" w:color="auto"/>
        <w:left w:val="none" w:sz="0" w:space="0" w:color="auto"/>
        <w:bottom w:val="none" w:sz="0" w:space="0" w:color="auto"/>
        <w:right w:val="none" w:sz="0" w:space="0" w:color="auto"/>
      </w:divBdr>
    </w:div>
    <w:div w:id="201019170">
      <w:bodyDiv w:val="1"/>
      <w:marLeft w:val="0"/>
      <w:marRight w:val="0"/>
      <w:marTop w:val="0"/>
      <w:marBottom w:val="0"/>
      <w:divBdr>
        <w:top w:val="none" w:sz="0" w:space="0" w:color="auto"/>
        <w:left w:val="none" w:sz="0" w:space="0" w:color="auto"/>
        <w:bottom w:val="none" w:sz="0" w:space="0" w:color="auto"/>
        <w:right w:val="none" w:sz="0" w:space="0" w:color="auto"/>
      </w:divBdr>
    </w:div>
    <w:div w:id="204145623">
      <w:bodyDiv w:val="1"/>
      <w:marLeft w:val="0"/>
      <w:marRight w:val="0"/>
      <w:marTop w:val="0"/>
      <w:marBottom w:val="0"/>
      <w:divBdr>
        <w:top w:val="none" w:sz="0" w:space="0" w:color="auto"/>
        <w:left w:val="none" w:sz="0" w:space="0" w:color="auto"/>
        <w:bottom w:val="none" w:sz="0" w:space="0" w:color="auto"/>
        <w:right w:val="none" w:sz="0" w:space="0" w:color="auto"/>
      </w:divBdr>
      <w:divsChild>
        <w:div w:id="445734879">
          <w:marLeft w:val="0"/>
          <w:marRight w:val="0"/>
          <w:marTop w:val="0"/>
          <w:marBottom w:val="0"/>
          <w:divBdr>
            <w:top w:val="none" w:sz="0" w:space="0" w:color="auto"/>
            <w:left w:val="none" w:sz="0" w:space="0" w:color="auto"/>
            <w:bottom w:val="none" w:sz="0" w:space="0" w:color="auto"/>
            <w:right w:val="none" w:sz="0" w:space="0" w:color="auto"/>
          </w:divBdr>
        </w:div>
      </w:divsChild>
    </w:div>
    <w:div w:id="205526896">
      <w:bodyDiv w:val="1"/>
      <w:marLeft w:val="0"/>
      <w:marRight w:val="0"/>
      <w:marTop w:val="0"/>
      <w:marBottom w:val="0"/>
      <w:divBdr>
        <w:top w:val="none" w:sz="0" w:space="0" w:color="auto"/>
        <w:left w:val="none" w:sz="0" w:space="0" w:color="auto"/>
        <w:bottom w:val="none" w:sz="0" w:space="0" w:color="auto"/>
        <w:right w:val="none" w:sz="0" w:space="0" w:color="auto"/>
      </w:divBdr>
    </w:div>
    <w:div w:id="217863411">
      <w:bodyDiv w:val="1"/>
      <w:marLeft w:val="0"/>
      <w:marRight w:val="0"/>
      <w:marTop w:val="0"/>
      <w:marBottom w:val="0"/>
      <w:divBdr>
        <w:top w:val="none" w:sz="0" w:space="0" w:color="auto"/>
        <w:left w:val="none" w:sz="0" w:space="0" w:color="auto"/>
        <w:bottom w:val="none" w:sz="0" w:space="0" w:color="auto"/>
        <w:right w:val="none" w:sz="0" w:space="0" w:color="auto"/>
      </w:divBdr>
    </w:div>
    <w:div w:id="231694775">
      <w:bodyDiv w:val="1"/>
      <w:marLeft w:val="0"/>
      <w:marRight w:val="0"/>
      <w:marTop w:val="0"/>
      <w:marBottom w:val="0"/>
      <w:divBdr>
        <w:top w:val="none" w:sz="0" w:space="0" w:color="auto"/>
        <w:left w:val="none" w:sz="0" w:space="0" w:color="auto"/>
        <w:bottom w:val="none" w:sz="0" w:space="0" w:color="auto"/>
        <w:right w:val="none" w:sz="0" w:space="0" w:color="auto"/>
      </w:divBdr>
    </w:div>
    <w:div w:id="237716794">
      <w:bodyDiv w:val="1"/>
      <w:marLeft w:val="0"/>
      <w:marRight w:val="0"/>
      <w:marTop w:val="0"/>
      <w:marBottom w:val="0"/>
      <w:divBdr>
        <w:top w:val="none" w:sz="0" w:space="0" w:color="auto"/>
        <w:left w:val="none" w:sz="0" w:space="0" w:color="auto"/>
        <w:bottom w:val="none" w:sz="0" w:space="0" w:color="auto"/>
        <w:right w:val="none" w:sz="0" w:space="0" w:color="auto"/>
      </w:divBdr>
    </w:div>
    <w:div w:id="242372926">
      <w:bodyDiv w:val="1"/>
      <w:marLeft w:val="0"/>
      <w:marRight w:val="0"/>
      <w:marTop w:val="0"/>
      <w:marBottom w:val="0"/>
      <w:divBdr>
        <w:top w:val="none" w:sz="0" w:space="0" w:color="auto"/>
        <w:left w:val="none" w:sz="0" w:space="0" w:color="auto"/>
        <w:bottom w:val="none" w:sz="0" w:space="0" w:color="auto"/>
        <w:right w:val="none" w:sz="0" w:space="0" w:color="auto"/>
      </w:divBdr>
    </w:div>
    <w:div w:id="249705393">
      <w:bodyDiv w:val="1"/>
      <w:marLeft w:val="0"/>
      <w:marRight w:val="0"/>
      <w:marTop w:val="0"/>
      <w:marBottom w:val="0"/>
      <w:divBdr>
        <w:top w:val="none" w:sz="0" w:space="0" w:color="auto"/>
        <w:left w:val="none" w:sz="0" w:space="0" w:color="auto"/>
        <w:bottom w:val="none" w:sz="0" w:space="0" w:color="auto"/>
        <w:right w:val="none" w:sz="0" w:space="0" w:color="auto"/>
      </w:divBdr>
    </w:div>
    <w:div w:id="253052188">
      <w:bodyDiv w:val="1"/>
      <w:marLeft w:val="0"/>
      <w:marRight w:val="0"/>
      <w:marTop w:val="0"/>
      <w:marBottom w:val="0"/>
      <w:divBdr>
        <w:top w:val="none" w:sz="0" w:space="0" w:color="auto"/>
        <w:left w:val="none" w:sz="0" w:space="0" w:color="auto"/>
        <w:bottom w:val="none" w:sz="0" w:space="0" w:color="auto"/>
        <w:right w:val="none" w:sz="0" w:space="0" w:color="auto"/>
      </w:divBdr>
    </w:div>
    <w:div w:id="265893146">
      <w:bodyDiv w:val="1"/>
      <w:marLeft w:val="0"/>
      <w:marRight w:val="0"/>
      <w:marTop w:val="0"/>
      <w:marBottom w:val="0"/>
      <w:divBdr>
        <w:top w:val="none" w:sz="0" w:space="0" w:color="auto"/>
        <w:left w:val="none" w:sz="0" w:space="0" w:color="auto"/>
        <w:bottom w:val="none" w:sz="0" w:space="0" w:color="auto"/>
        <w:right w:val="none" w:sz="0" w:space="0" w:color="auto"/>
      </w:divBdr>
      <w:divsChild>
        <w:div w:id="700394921">
          <w:marLeft w:val="0"/>
          <w:marRight w:val="0"/>
          <w:marTop w:val="0"/>
          <w:marBottom w:val="0"/>
          <w:divBdr>
            <w:top w:val="none" w:sz="0" w:space="0" w:color="auto"/>
            <w:left w:val="none" w:sz="0" w:space="0" w:color="auto"/>
            <w:bottom w:val="none" w:sz="0" w:space="0" w:color="auto"/>
            <w:right w:val="none" w:sz="0" w:space="0" w:color="auto"/>
          </w:divBdr>
        </w:div>
        <w:div w:id="1144005569">
          <w:marLeft w:val="0"/>
          <w:marRight w:val="0"/>
          <w:marTop w:val="0"/>
          <w:marBottom w:val="0"/>
          <w:divBdr>
            <w:top w:val="none" w:sz="0" w:space="0" w:color="auto"/>
            <w:left w:val="none" w:sz="0" w:space="0" w:color="auto"/>
            <w:bottom w:val="none" w:sz="0" w:space="0" w:color="auto"/>
            <w:right w:val="none" w:sz="0" w:space="0" w:color="auto"/>
          </w:divBdr>
        </w:div>
        <w:div w:id="1185510575">
          <w:marLeft w:val="0"/>
          <w:marRight w:val="0"/>
          <w:marTop w:val="0"/>
          <w:marBottom w:val="0"/>
          <w:divBdr>
            <w:top w:val="none" w:sz="0" w:space="0" w:color="auto"/>
            <w:left w:val="none" w:sz="0" w:space="0" w:color="auto"/>
            <w:bottom w:val="none" w:sz="0" w:space="0" w:color="auto"/>
            <w:right w:val="none" w:sz="0" w:space="0" w:color="auto"/>
          </w:divBdr>
        </w:div>
        <w:div w:id="1198932116">
          <w:marLeft w:val="0"/>
          <w:marRight w:val="0"/>
          <w:marTop w:val="0"/>
          <w:marBottom w:val="0"/>
          <w:divBdr>
            <w:top w:val="none" w:sz="0" w:space="0" w:color="auto"/>
            <w:left w:val="none" w:sz="0" w:space="0" w:color="auto"/>
            <w:bottom w:val="none" w:sz="0" w:space="0" w:color="auto"/>
            <w:right w:val="none" w:sz="0" w:space="0" w:color="auto"/>
          </w:divBdr>
        </w:div>
        <w:div w:id="1888374836">
          <w:marLeft w:val="0"/>
          <w:marRight w:val="0"/>
          <w:marTop w:val="0"/>
          <w:marBottom w:val="0"/>
          <w:divBdr>
            <w:top w:val="none" w:sz="0" w:space="0" w:color="auto"/>
            <w:left w:val="none" w:sz="0" w:space="0" w:color="auto"/>
            <w:bottom w:val="none" w:sz="0" w:space="0" w:color="auto"/>
            <w:right w:val="none" w:sz="0" w:space="0" w:color="auto"/>
          </w:divBdr>
        </w:div>
        <w:div w:id="2049986257">
          <w:marLeft w:val="0"/>
          <w:marRight w:val="0"/>
          <w:marTop w:val="0"/>
          <w:marBottom w:val="0"/>
          <w:divBdr>
            <w:top w:val="none" w:sz="0" w:space="0" w:color="auto"/>
            <w:left w:val="none" w:sz="0" w:space="0" w:color="auto"/>
            <w:bottom w:val="none" w:sz="0" w:space="0" w:color="auto"/>
            <w:right w:val="none" w:sz="0" w:space="0" w:color="auto"/>
          </w:divBdr>
        </w:div>
        <w:div w:id="2130970279">
          <w:marLeft w:val="0"/>
          <w:marRight w:val="0"/>
          <w:marTop w:val="0"/>
          <w:marBottom w:val="0"/>
          <w:divBdr>
            <w:top w:val="none" w:sz="0" w:space="0" w:color="auto"/>
            <w:left w:val="none" w:sz="0" w:space="0" w:color="auto"/>
            <w:bottom w:val="none" w:sz="0" w:space="0" w:color="auto"/>
            <w:right w:val="none" w:sz="0" w:space="0" w:color="auto"/>
          </w:divBdr>
        </w:div>
      </w:divsChild>
    </w:div>
    <w:div w:id="272715718">
      <w:bodyDiv w:val="1"/>
      <w:marLeft w:val="0"/>
      <w:marRight w:val="0"/>
      <w:marTop w:val="0"/>
      <w:marBottom w:val="0"/>
      <w:divBdr>
        <w:top w:val="none" w:sz="0" w:space="0" w:color="auto"/>
        <w:left w:val="none" w:sz="0" w:space="0" w:color="auto"/>
        <w:bottom w:val="none" w:sz="0" w:space="0" w:color="auto"/>
        <w:right w:val="none" w:sz="0" w:space="0" w:color="auto"/>
      </w:divBdr>
    </w:div>
    <w:div w:id="274679245">
      <w:bodyDiv w:val="1"/>
      <w:marLeft w:val="0"/>
      <w:marRight w:val="0"/>
      <w:marTop w:val="0"/>
      <w:marBottom w:val="0"/>
      <w:divBdr>
        <w:top w:val="none" w:sz="0" w:space="0" w:color="auto"/>
        <w:left w:val="none" w:sz="0" w:space="0" w:color="auto"/>
        <w:bottom w:val="none" w:sz="0" w:space="0" w:color="auto"/>
        <w:right w:val="none" w:sz="0" w:space="0" w:color="auto"/>
      </w:divBdr>
    </w:div>
    <w:div w:id="285813024">
      <w:bodyDiv w:val="1"/>
      <w:marLeft w:val="0"/>
      <w:marRight w:val="0"/>
      <w:marTop w:val="0"/>
      <w:marBottom w:val="0"/>
      <w:divBdr>
        <w:top w:val="none" w:sz="0" w:space="0" w:color="auto"/>
        <w:left w:val="none" w:sz="0" w:space="0" w:color="auto"/>
        <w:bottom w:val="none" w:sz="0" w:space="0" w:color="auto"/>
        <w:right w:val="none" w:sz="0" w:space="0" w:color="auto"/>
      </w:divBdr>
    </w:div>
    <w:div w:id="286082061">
      <w:bodyDiv w:val="1"/>
      <w:marLeft w:val="0"/>
      <w:marRight w:val="0"/>
      <w:marTop w:val="0"/>
      <w:marBottom w:val="0"/>
      <w:divBdr>
        <w:top w:val="none" w:sz="0" w:space="0" w:color="auto"/>
        <w:left w:val="none" w:sz="0" w:space="0" w:color="auto"/>
        <w:bottom w:val="none" w:sz="0" w:space="0" w:color="auto"/>
        <w:right w:val="none" w:sz="0" w:space="0" w:color="auto"/>
      </w:divBdr>
    </w:div>
    <w:div w:id="286162613">
      <w:bodyDiv w:val="1"/>
      <w:marLeft w:val="0"/>
      <w:marRight w:val="0"/>
      <w:marTop w:val="0"/>
      <w:marBottom w:val="0"/>
      <w:divBdr>
        <w:top w:val="none" w:sz="0" w:space="0" w:color="auto"/>
        <w:left w:val="none" w:sz="0" w:space="0" w:color="auto"/>
        <w:bottom w:val="none" w:sz="0" w:space="0" w:color="auto"/>
        <w:right w:val="none" w:sz="0" w:space="0" w:color="auto"/>
      </w:divBdr>
    </w:div>
    <w:div w:id="287472561">
      <w:bodyDiv w:val="1"/>
      <w:marLeft w:val="0"/>
      <w:marRight w:val="0"/>
      <w:marTop w:val="0"/>
      <w:marBottom w:val="0"/>
      <w:divBdr>
        <w:top w:val="none" w:sz="0" w:space="0" w:color="auto"/>
        <w:left w:val="none" w:sz="0" w:space="0" w:color="auto"/>
        <w:bottom w:val="none" w:sz="0" w:space="0" w:color="auto"/>
        <w:right w:val="none" w:sz="0" w:space="0" w:color="auto"/>
      </w:divBdr>
    </w:div>
    <w:div w:id="294071703">
      <w:bodyDiv w:val="1"/>
      <w:marLeft w:val="0"/>
      <w:marRight w:val="0"/>
      <w:marTop w:val="0"/>
      <w:marBottom w:val="0"/>
      <w:divBdr>
        <w:top w:val="none" w:sz="0" w:space="0" w:color="auto"/>
        <w:left w:val="none" w:sz="0" w:space="0" w:color="auto"/>
        <w:bottom w:val="none" w:sz="0" w:space="0" w:color="auto"/>
        <w:right w:val="none" w:sz="0" w:space="0" w:color="auto"/>
      </w:divBdr>
    </w:div>
    <w:div w:id="295137493">
      <w:bodyDiv w:val="1"/>
      <w:marLeft w:val="0"/>
      <w:marRight w:val="0"/>
      <w:marTop w:val="0"/>
      <w:marBottom w:val="0"/>
      <w:divBdr>
        <w:top w:val="none" w:sz="0" w:space="0" w:color="auto"/>
        <w:left w:val="none" w:sz="0" w:space="0" w:color="auto"/>
        <w:bottom w:val="none" w:sz="0" w:space="0" w:color="auto"/>
        <w:right w:val="none" w:sz="0" w:space="0" w:color="auto"/>
      </w:divBdr>
    </w:div>
    <w:div w:id="332488269">
      <w:bodyDiv w:val="1"/>
      <w:marLeft w:val="0"/>
      <w:marRight w:val="0"/>
      <w:marTop w:val="0"/>
      <w:marBottom w:val="0"/>
      <w:divBdr>
        <w:top w:val="none" w:sz="0" w:space="0" w:color="auto"/>
        <w:left w:val="none" w:sz="0" w:space="0" w:color="auto"/>
        <w:bottom w:val="none" w:sz="0" w:space="0" w:color="auto"/>
        <w:right w:val="none" w:sz="0" w:space="0" w:color="auto"/>
      </w:divBdr>
    </w:div>
    <w:div w:id="343820664">
      <w:bodyDiv w:val="1"/>
      <w:marLeft w:val="0"/>
      <w:marRight w:val="0"/>
      <w:marTop w:val="0"/>
      <w:marBottom w:val="0"/>
      <w:divBdr>
        <w:top w:val="none" w:sz="0" w:space="0" w:color="auto"/>
        <w:left w:val="none" w:sz="0" w:space="0" w:color="auto"/>
        <w:bottom w:val="none" w:sz="0" w:space="0" w:color="auto"/>
        <w:right w:val="none" w:sz="0" w:space="0" w:color="auto"/>
      </w:divBdr>
    </w:div>
    <w:div w:id="351078526">
      <w:bodyDiv w:val="1"/>
      <w:marLeft w:val="0"/>
      <w:marRight w:val="0"/>
      <w:marTop w:val="0"/>
      <w:marBottom w:val="0"/>
      <w:divBdr>
        <w:top w:val="none" w:sz="0" w:space="0" w:color="auto"/>
        <w:left w:val="none" w:sz="0" w:space="0" w:color="auto"/>
        <w:bottom w:val="none" w:sz="0" w:space="0" w:color="auto"/>
        <w:right w:val="none" w:sz="0" w:space="0" w:color="auto"/>
      </w:divBdr>
      <w:divsChild>
        <w:div w:id="925990502">
          <w:marLeft w:val="0"/>
          <w:marRight w:val="0"/>
          <w:marTop w:val="0"/>
          <w:marBottom w:val="0"/>
          <w:divBdr>
            <w:top w:val="none" w:sz="0" w:space="0" w:color="auto"/>
            <w:left w:val="none" w:sz="0" w:space="0" w:color="auto"/>
            <w:bottom w:val="none" w:sz="0" w:space="0" w:color="auto"/>
            <w:right w:val="none" w:sz="0" w:space="0" w:color="auto"/>
          </w:divBdr>
        </w:div>
        <w:div w:id="981345353">
          <w:marLeft w:val="0"/>
          <w:marRight w:val="0"/>
          <w:marTop w:val="0"/>
          <w:marBottom w:val="0"/>
          <w:divBdr>
            <w:top w:val="none" w:sz="0" w:space="0" w:color="auto"/>
            <w:left w:val="none" w:sz="0" w:space="0" w:color="auto"/>
            <w:bottom w:val="none" w:sz="0" w:space="0" w:color="auto"/>
            <w:right w:val="none" w:sz="0" w:space="0" w:color="auto"/>
          </w:divBdr>
        </w:div>
      </w:divsChild>
    </w:div>
    <w:div w:id="353190967">
      <w:bodyDiv w:val="1"/>
      <w:marLeft w:val="0"/>
      <w:marRight w:val="0"/>
      <w:marTop w:val="0"/>
      <w:marBottom w:val="0"/>
      <w:divBdr>
        <w:top w:val="none" w:sz="0" w:space="0" w:color="auto"/>
        <w:left w:val="none" w:sz="0" w:space="0" w:color="auto"/>
        <w:bottom w:val="none" w:sz="0" w:space="0" w:color="auto"/>
        <w:right w:val="none" w:sz="0" w:space="0" w:color="auto"/>
      </w:divBdr>
      <w:divsChild>
        <w:div w:id="1422337644">
          <w:marLeft w:val="0"/>
          <w:marRight w:val="0"/>
          <w:marTop w:val="0"/>
          <w:marBottom w:val="0"/>
          <w:divBdr>
            <w:top w:val="none" w:sz="0" w:space="0" w:color="auto"/>
            <w:left w:val="none" w:sz="0" w:space="0" w:color="auto"/>
            <w:bottom w:val="none" w:sz="0" w:space="0" w:color="auto"/>
            <w:right w:val="none" w:sz="0" w:space="0" w:color="auto"/>
          </w:divBdr>
        </w:div>
      </w:divsChild>
    </w:div>
    <w:div w:id="365524475">
      <w:bodyDiv w:val="1"/>
      <w:marLeft w:val="0"/>
      <w:marRight w:val="0"/>
      <w:marTop w:val="0"/>
      <w:marBottom w:val="0"/>
      <w:divBdr>
        <w:top w:val="none" w:sz="0" w:space="0" w:color="auto"/>
        <w:left w:val="none" w:sz="0" w:space="0" w:color="auto"/>
        <w:bottom w:val="none" w:sz="0" w:space="0" w:color="auto"/>
        <w:right w:val="none" w:sz="0" w:space="0" w:color="auto"/>
      </w:divBdr>
    </w:div>
    <w:div w:id="387412404">
      <w:bodyDiv w:val="1"/>
      <w:marLeft w:val="0"/>
      <w:marRight w:val="0"/>
      <w:marTop w:val="0"/>
      <w:marBottom w:val="0"/>
      <w:divBdr>
        <w:top w:val="none" w:sz="0" w:space="0" w:color="auto"/>
        <w:left w:val="none" w:sz="0" w:space="0" w:color="auto"/>
        <w:bottom w:val="none" w:sz="0" w:space="0" w:color="auto"/>
        <w:right w:val="none" w:sz="0" w:space="0" w:color="auto"/>
      </w:divBdr>
    </w:div>
    <w:div w:id="394940305">
      <w:bodyDiv w:val="1"/>
      <w:marLeft w:val="0"/>
      <w:marRight w:val="0"/>
      <w:marTop w:val="0"/>
      <w:marBottom w:val="0"/>
      <w:divBdr>
        <w:top w:val="none" w:sz="0" w:space="0" w:color="auto"/>
        <w:left w:val="none" w:sz="0" w:space="0" w:color="auto"/>
        <w:bottom w:val="none" w:sz="0" w:space="0" w:color="auto"/>
        <w:right w:val="none" w:sz="0" w:space="0" w:color="auto"/>
      </w:divBdr>
    </w:div>
    <w:div w:id="396900344">
      <w:bodyDiv w:val="1"/>
      <w:marLeft w:val="0"/>
      <w:marRight w:val="0"/>
      <w:marTop w:val="0"/>
      <w:marBottom w:val="0"/>
      <w:divBdr>
        <w:top w:val="none" w:sz="0" w:space="0" w:color="auto"/>
        <w:left w:val="none" w:sz="0" w:space="0" w:color="auto"/>
        <w:bottom w:val="none" w:sz="0" w:space="0" w:color="auto"/>
        <w:right w:val="none" w:sz="0" w:space="0" w:color="auto"/>
      </w:divBdr>
    </w:div>
    <w:div w:id="399249238">
      <w:bodyDiv w:val="1"/>
      <w:marLeft w:val="0"/>
      <w:marRight w:val="0"/>
      <w:marTop w:val="0"/>
      <w:marBottom w:val="0"/>
      <w:divBdr>
        <w:top w:val="none" w:sz="0" w:space="0" w:color="auto"/>
        <w:left w:val="none" w:sz="0" w:space="0" w:color="auto"/>
        <w:bottom w:val="none" w:sz="0" w:space="0" w:color="auto"/>
        <w:right w:val="none" w:sz="0" w:space="0" w:color="auto"/>
      </w:divBdr>
      <w:divsChild>
        <w:div w:id="1813136186">
          <w:marLeft w:val="0"/>
          <w:marRight w:val="0"/>
          <w:marTop w:val="0"/>
          <w:marBottom w:val="0"/>
          <w:divBdr>
            <w:top w:val="none" w:sz="0" w:space="0" w:color="auto"/>
            <w:left w:val="none" w:sz="0" w:space="0" w:color="auto"/>
            <w:bottom w:val="none" w:sz="0" w:space="0" w:color="auto"/>
            <w:right w:val="none" w:sz="0" w:space="0" w:color="auto"/>
          </w:divBdr>
        </w:div>
        <w:div w:id="2119177233">
          <w:marLeft w:val="0"/>
          <w:marRight w:val="0"/>
          <w:marTop w:val="0"/>
          <w:marBottom w:val="0"/>
          <w:divBdr>
            <w:top w:val="none" w:sz="0" w:space="0" w:color="auto"/>
            <w:left w:val="none" w:sz="0" w:space="0" w:color="auto"/>
            <w:bottom w:val="none" w:sz="0" w:space="0" w:color="auto"/>
            <w:right w:val="none" w:sz="0" w:space="0" w:color="auto"/>
          </w:divBdr>
        </w:div>
      </w:divsChild>
    </w:div>
    <w:div w:id="418870549">
      <w:bodyDiv w:val="1"/>
      <w:marLeft w:val="0"/>
      <w:marRight w:val="0"/>
      <w:marTop w:val="0"/>
      <w:marBottom w:val="0"/>
      <w:divBdr>
        <w:top w:val="none" w:sz="0" w:space="0" w:color="auto"/>
        <w:left w:val="none" w:sz="0" w:space="0" w:color="auto"/>
        <w:bottom w:val="none" w:sz="0" w:space="0" w:color="auto"/>
        <w:right w:val="none" w:sz="0" w:space="0" w:color="auto"/>
      </w:divBdr>
    </w:div>
    <w:div w:id="429663539">
      <w:bodyDiv w:val="1"/>
      <w:marLeft w:val="0"/>
      <w:marRight w:val="0"/>
      <w:marTop w:val="0"/>
      <w:marBottom w:val="0"/>
      <w:divBdr>
        <w:top w:val="none" w:sz="0" w:space="0" w:color="auto"/>
        <w:left w:val="none" w:sz="0" w:space="0" w:color="auto"/>
        <w:bottom w:val="none" w:sz="0" w:space="0" w:color="auto"/>
        <w:right w:val="none" w:sz="0" w:space="0" w:color="auto"/>
      </w:divBdr>
    </w:div>
    <w:div w:id="442464056">
      <w:bodyDiv w:val="1"/>
      <w:marLeft w:val="0"/>
      <w:marRight w:val="0"/>
      <w:marTop w:val="0"/>
      <w:marBottom w:val="0"/>
      <w:divBdr>
        <w:top w:val="none" w:sz="0" w:space="0" w:color="auto"/>
        <w:left w:val="none" w:sz="0" w:space="0" w:color="auto"/>
        <w:bottom w:val="none" w:sz="0" w:space="0" w:color="auto"/>
        <w:right w:val="none" w:sz="0" w:space="0" w:color="auto"/>
      </w:divBdr>
    </w:div>
    <w:div w:id="443114093">
      <w:bodyDiv w:val="1"/>
      <w:marLeft w:val="0"/>
      <w:marRight w:val="0"/>
      <w:marTop w:val="0"/>
      <w:marBottom w:val="0"/>
      <w:divBdr>
        <w:top w:val="none" w:sz="0" w:space="0" w:color="auto"/>
        <w:left w:val="none" w:sz="0" w:space="0" w:color="auto"/>
        <w:bottom w:val="none" w:sz="0" w:space="0" w:color="auto"/>
        <w:right w:val="none" w:sz="0" w:space="0" w:color="auto"/>
      </w:divBdr>
    </w:div>
    <w:div w:id="450442809">
      <w:bodyDiv w:val="1"/>
      <w:marLeft w:val="0"/>
      <w:marRight w:val="0"/>
      <w:marTop w:val="0"/>
      <w:marBottom w:val="0"/>
      <w:divBdr>
        <w:top w:val="none" w:sz="0" w:space="0" w:color="auto"/>
        <w:left w:val="none" w:sz="0" w:space="0" w:color="auto"/>
        <w:bottom w:val="none" w:sz="0" w:space="0" w:color="auto"/>
        <w:right w:val="none" w:sz="0" w:space="0" w:color="auto"/>
      </w:divBdr>
    </w:div>
    <w:div w:id="455291614">
      <w:bodyDiv w:val="1"/>
      <w:marLeft w:val="0"/>
      <w:marRight w:val="0"/>
      <w:marTop w:val="0"/>
      <w:marBottom w:val="0"/>
      <w:divBdr>
        <w:top w:val="none" w:sz="0" w:space="0" w:color="auto"/>
        <w:left w:val="none" w:sz="0" w:space="0" w:color="auto"/>
        <w:bottom w:val="none" w:sz="0" w:space="0" w:color="auto"/>
        <w:right w:val="none" w:sz="0" w:space="0" w:color="auto"/>
      </w:divBdr>
    </w:div>
    <w:div w:id="478307647">
      <w:bodyDiv w:val="1"/>
      <w:marLeft w:val="0"/>
      <w:marRight w:val="0"/>
      <w:marTop w:val="0"/>
      <w:marBottom w:val="0"/>
      <w:divBdr>
        <w:top w:val="none" w:sz="0" w:space="0" w:color="auto"/>
        <w:left w:val="none" w:sz="0" w:space="0" w:color="auto"/>
        <w:bottom w:val="none" w:sz="0" w:space="0" w:color="auto"/>
        <w:right w:val="none" w:sz="0" w:space="0" w:color="auto"/>
      </w:divBdr>
    </w:div>
    <w:div w:id="482818356">
      <w:bodyDiv w:val="1"/>
      <w:marLeft w:val="0"/>
      <w:marRight w:val="0"/>
      <w:marTop w:val="0"/>
      <w:marBottom w:val="0"/>
      <w:divBdr>
        <w:top w:val="none" w:sz="0" w:space="0" w:color="auto"/>
        <w:left w:val="none" w:sz="0" w:space="0" w:color="auto"/>
        <w:bottom w:val="none" w:sz="0" w:space="0" w:color="auto"/>
        <w:right w:val="none" w:sz="0" w:space="0" w:color="auto"/>
      </w:divBdr>
    </w:div>
    <w:div w:id="487483739">
      <w:bodyDiv w:val="1"/>
      <w:marLeft w:val="0"/>
      <w:marRight w:val="0"/>
      <w:marTop w:val="0"/>
      <w:marBottom w:val="0"/>
      <w:divBdr>
        <w:top w:val="none" w:sz="0" w:space="0" w:color="auto"/>
        <w:left w:val="none" w:sz="0" w:space="0" w:color="auto"/>
        <w:bottom w:val="none" w:sz="0" w:space="0" w:color="auto"/>
        <w:right w:val="none" w:sz="0" w:space="0" w:color="auto"/>
      </w:divBdr>
    </w:div>
    <w:div w:id="493882124">
      <w:bodyDiv w:val="1"/>
      <w:marLeft w:val="0"/>
      <w:marRight w:val="0"/>
      <w:marTop w:val="0"/>
      <w:marBottom w:val="0"/>
      <w:divBdr>
        <w:top w:val="none" w:sz="0" w:space="0" w:color="auto"/>
        <w:left w:val="none" w:sz="0" w:space="0" w:color="auto"/>
        <w:bottom w:val="none" w:sz="0" w:space="0" w:color="auto"/>
        <w:right w:val="none" w:sz="0" w:space="0" w:color="auto"/>
      </w:divBdr>
    </w:div>
    <w:div w:id="504050327">
      <w:bodyDiv w:val="1"/>
      <w:marLeft w:val="0"/>
      <w:marRight w:val="0"/>
      <w:marTop w:val="0"/>
      <w:marBottom w:val="0"/>
      <w:divBdr>
        <w:top w:val="none" w:sz="0" w:space="0" w:color="auto"/>
        <w:left w:val="none" w:sz="0" w:space="0" w:color="auto"/>
        <w:bottom w:val="none" w:sz="0" w:space="0" w:color="auto"/>
        <w:right w:val="none" w:sz="0" w:space="0" w:color="auto"/>
      </w:divBdr>
    </w:div>
    <w:div w:id="544022251">
      <w:bodyDiv w:val="1"/>
      <w:marLeft w:val="0"/>
      <w:marRight w:val="0"/>
      <w:marTop w:val="0"/>
      <w:marBottom w:val="0"/>
      <w:divBdr>
        <w:top w:val="none" w:sz="0" w:space="0" w:color="auto"/>
        <w:left w:val="none" w:sz="0" w:space="0" w:color="auto"/>
        <w:bottom w:val="none" w:sz="0" w:space="0" w:color="auto"/>
        <w:right w:val="none" w:sz="0" w:space="0" w:color="auto"/>
      </w:divBdr>
    </w:div>
    <w:div w:id="544487307">
      <w:bodyDiv w:val="1"/>
      <w:marLeft w:val="0"/>
      <w:marRight w:val="0"/>
      <w:marTop w:val="0"/>
      <w:marBottom w:val="0"/>
      <w:divBdr>
        <w:top w:val="none" w:sz="0" w:space="0" w:color="auto"/>
        <w:left w:val="none" w:sz="0" w:space="0" w:color="auto"/>
        <w:bottom w:val="none" w:sz="0" w:space="0" w:color="auto"/>
        <w:right w:val="none" w:sz="0" w:space="0" w:color="auto"/>
      </w:divBdr>
    </w:div>
    <w:div w:id="555363221">
      <w:bodyDiv w:val="1"/>
      <w:marLeft w:val="0"/>
      <w:marRight w:val="0"/>
      <w:marTop w:val="0"/>
      <w:marBottom w:val="0"/>
      <w:divBdr>
        <w:top w:val="none" w:sz="0" w:space="0" w:color="auto"/>
        <w:left w:val="none" w:sz="0" w:space="0" w:color="auto"/>
        <w:bottom w:val="none" w:sz="0" w:space="0" w:color="auto"/>
        <w:right w:val="none" w:sz="0" w:space="0" w:color="auto"/>
      </w:divBdr>
    </w:div>
    <w:div w:id="555438852">
      <w:bodyDiv w:val="1"/>
      <w:marLeft w:val="0"/>
      <w:marRight w:val="0"/>
      <w:marTop w:val="0"/>
      <w:marBottom w:val="0"/>
      <w:divBdr>
        <w:top w:val="none" w:sz="0" w:space="0" w:color="auto"/>
        <w:left w:val="none" w:sz="0" w:space="0" w:color="auto"/>
        <w:bottom w:val="none" w:sz="0" w:space="0" w:color="auto"/>
        <w:right w:val="none" w:sz="0" w:space="0" w:color="auto"/>
      </w:divBdr>
    </w:div>
    <w:div w:id="558592878">
      <w:bodyDiv w:val="1"/>
      <w:marLeft w:val="0"/>
      <w:marRight w:val="0"/>
      <w:marTop w:val="0"/>
      <w:marBottom w:val="0"/>
      <w:divBdr>
        <w:top w:val="none" w:sz="0" w:space="0" w:color="auto"/>
        <w:left w:val="none" w:sz="0" w:space="0" w:color="auto"/>
        <w:bottom w:val="none" w:sz="0" w:space="0" w:color="auto"/>
        <w:right w:val="none" w:sz="0" w:space="0" w:color="auto"/>
      </w:divBdr>
    </w:div>
    <w:div w:id="566887368">
      <w:bodyDiv w:val="1"/>
      <w:marLeft w:val="0"/>
      <w:marRight w:val="0"/>
      <w:marTop w:val="0"/>
      <w:marBottom w:val="0"/>
      <w:divBdr>
        <w:top w:val="none" w:sz="0" w:space="0" w:color="auto"/>
        <w:left w:val="none" w:sz="0" w:space="0" w:color="auto"/>
        <w:bottom w:val="none" w:sz="0" w:space="0" w:color="auto"/>
        <w:right w:val="none" w:sz="0" w:space="0" w:color="auto"/>
      </w:divBdr>
    </w:div>
    <w:div w:id="569001864">
      <w:bodyDiv w:val="1"/>
      <w:marLeft w:val="0"/>
      <w:marRight w:val="0"/>
      <w:marTop w:val="0"/>
      <w:marBottom w:val="0"/>
      <w:divBdr>
        <w:top w:val="none" w:sz="0" w:space="0" w:color="auto"/>
        <w:left w:val="none" w:sz="0" w:space="0" w:color="auto"/>
        <w:bottom w:val="none" w:sz="0" w:space="0" w:color="auto"/>
        <w:right w:val="none" w:sz="0" w:space="0" w:color="auto"/>
      </w:divBdr>
    </w:div>
    <w:div w:id="590620797">
      <w:bodyDiv w:val="1"/>
      <w:marLeft w:val="0"/>
      <w:marRight w:val="0"/>
      <w:marTop w:val="0"/>
      <w:marBottom w:val="0"/>
      <w:divBdr>
        <w:top w:val="none" w:sz="0" w:space="0" w:color="auto"/>
        <w:left w:val="none" w:sz="0" w:space="0" w:color="auto"/>
        <w:bottom w:val="none" w:sz="0" w:space="0" w:color="auto"/>
        <w:right w:val="none" w:sz="0" w:space="0" w:color="auto"/>
      </w:divBdr>
    </w:div>
    <w:div w:id="622229373">
      <w:bodyDiv w:val="1"/>
      <w:marLeft w:val="0"/>
      <w:marRight w:val="0"/>
      <w:marTop w:val="0"/>
      <w:marBottom w:val="0"/>
      <w:divBdr>
        <w:top w:val="none" w:sz="0" w:space="0" w:color="auto"/>
        <w:left w:val="none" w:sz="0" w:space="0" w:color="auto"/>
        <w:bottom w:val="none" w:sz="0" w:space="0" w:color="auto"/>
        <w:right w:val="none" w:sz="0" w:space="0" w:color="auto"/>
      </w:divBdr>
    </w:div>
    <w:div w:id="623658603">
      <w:bodyDiv w:val="1"/>
      <w:marLeft w:val="0"/>
      <w:marRight w:val="0"/>
      <w:marTop w:val="0"/>
      <w:marBottom w:val="0"/>
      <w:divBdr>
        <w:top w:val="none" w:sz="0" w:space="0" w:color="auto"/>
        <w:left w:val="none" w:sz="0" w:space="0" w:color="auto"/>
        <w:bottom w:val="none" w:sz="0" w:space="0" w:color="auto"/>
        <w:right w:val="none" w:sz="0" w:space="0" w:color="auto"/>
      </w:divBdr>
    </w:div>
    <w:div w:id="639044745">
      <w:bodyDiv w:val="1"/>
      <w:marLeft w:val="0"/>
      <w:marRight w:val="0"/>
      <w:marTop w:val="0"/>
      <w:marBottom w:val="0"/>
      <w:divBdr>
        <w:top w:val="none" w:sz="0" w:space="0" w:color="auto"/>
        <w:left w:val="none" w:sz="0" w:space="0" w:color="auto"/>
        <w:bottom w:val="none" w:sz="0" w:space="0" w:color="auto"/>
        <w:right w:val="none" w:sz="0" w:space="0" w:color="auto"/>
      </w:divBdr>
    </w:div>
    <w:div w:id="651060827">
      <w:bodyDiv w:val="1"/>
      <w:marLeft w:val="0"/>
      <w:marRight w:val="0"/>
      <w:marTop w:val="0"/>
      <w:marBottom w:val="0"/>
      <w:divBdr>
        <w:top w:val="none" w:sz="0" w:space="0" w:color="auto"/>
        <w:left w:val="none" w:sz="0" w:space="0" w:color="auto"/>
        <w:bottom w:val="none" w:sz="0" w:space="0" w:color="auto"/>
        <w:right w:val="none" w:sz="0" w:space="0" w:color="auto"/>
      </w:divBdr>
    </w:div>
    <w:div w:id="659696058">
      <w:bodyDiv w:val="1"/>
      <w:marLeft w:val="0"/>
      <w:marRight w:val="0"/>
      <w:marTop w:val="0"/>
      <w:marBottom w:val="0"/>
      <w:divBdr>
        <w:top w:val="none" w:sz="0" w:space="0" w:color="auto"/>
        <w:left w:val="none" w:sz="0" w:space="0" w:color="auto"/>
        <w:bottom w:val="none" w:sz="0" w:space="0" w:color="auto"/>
        <w:right w:val="none" w:sz="0" w:space="0" w:color="auto"/>
      </w:divBdr>
    </w:div>
    <w:div w:id="663122308">
      <w:bodyDiv w:val="1"/>
      <w:marLeft w:val="0"/>
      <w:marRight w:val="0"/>
      <w:marTop w:val="0"/>
      <w:marBottom w:val="0"/>
      <w:divBdr>
        <w:top w:val="none" w:sz="0" w:space="0" w:color="auto"/>
        <w:left w:val="none" w:sz="0" w:space="0" w:color="auto"/>
        <w:bottom w:val="none" w:sz="0" w:space="0" w:color="auto"/>
        <w:right w:val="none" w:sz="0" w:space="0" w:color="auto"/>
      </w:divBdr>
    </w:div>
    <w:div w:id="668219381">
      <w:bodyDiv w:val="1"/>
      <w:marLeft w:val="0"/>
      <w:marRight w:val="0"/>
      <w:marTop w:val="0"/>
      <w:marBottom w:val="0"/>
      <w:divBdr>
        <w:top w:val="none" w:sz="0" w:space="0" w:color="auto"/>
        <w:left w:val="none" w:sz="0" w:space="0" w:color="auto"/>
        <w:bottom w:val="none" w:sz="0" w:space="0" w:color="auto"/>
        <w:right w:val="none" w:sz="0" w:space="0" w:color="auto"/>
      </w:divBdr>
    </w:div>
    <w:div w:id="669139464">
      <w:bodyDiv w:val="1"/>
      <w:marLeft w:val="0"/>
      <w:marRight w:val="0"/>
      <w:marTop w:val="0"/>
      <w:marBottom w:val="0"/>
      <w:divBdr>
        <w:top w:val="none" w:sz="0" w:space="0" w:color="auto"/>
        <w:left w:val="none" w:sz="0" w:space="0" w:color="auto"/>
        <w:bottom w:val="none" w:sz="0" w:space="0" w:color="auto"/>
        <w:right w:val="none" w:sz="0" w:space="0" w:color="auto"/>
      </w:divBdr>
    </w:div>
    <w:div w:id="696320861">
      <w:bodyDiv w:val="1"/>
      <w:marLeft w:val="0"/>
      <w:marRight w:val="0"/>
      <w:marTop w:val="0"/>
      <w:marBottom w:val="0"/>
      <w:divBdr>
        <w:top w:val="none" w:sz="0" w:space="0" w:color="auto"/>
        <w:left w:val="none" w:sz="0" w:space="0" w:color="auto"/>
        <w:bottom w:val="none" w:sz="0" w:space="0" w:color="auto"/>
        <w:right w:val="none" w:sz="0" w:space="0" w:color="auto"/>
      </w:divBdr>
      <w:divsChild>
        <w:div w:id="1457598245">
          <w:marLeft w:val="0"/>
          <w:marRight w:val="0"/>
          <w:marTop w:val="0"/>
          <w:marBottom w:val="0"/>
          <w:divBdr>
            <w:top w:val="none" w:sz="0" w:space="0" w:color="auto"/>
            <w:left w:val="none" w:sz="0" w:space="0" w:color="auto"/>
            <w:bottom w:val="none" w:sz="0" w:space="0" w:color="auto"/>
            <w:right w:val="none" w:sz="0" w:space="0" w:color="auto"/>
          </w:divBdr>
        </w:div>
        <w:div w:id="731001907">
          <w:marLeft w:val="0"/>
          <w:marRight w:val="0"/>
          <w:marTop w:val="0"/>
          <w:marBottom w:val="0"/>
          <w:divBdr>
            <w:top w:val="none" w:sz="0" w:space="0" w:color="auto"/>
            <w:left w:val="none" w:sz="0" w:space="0" w:color="auto"/>
            <w:bottom w:val="none" w:sz="0" w:space="0" w:color="auto"/>
            <w:right w:val="none" w:sz="0" w:space="0" w:color="auto"/>
          </w:divBdr>
        </w:div>
        <w:div w:id="713039337">
          <w:marLeft w:val="0"/>
          <w:marRight w:val="0"/>
          <w:marTop w:val="0"/>
          <w:marBottom w:val="0"/>
          <w:divBdr>
            <w:top w:val="none" w:sz="0" w:space="0" w:color="auto"/>
            <w:left w:val="none" w:sz="0" w:space="0" w:color="auto"/>
            <w:bottom w:val="none" w:sz="0" w:space="0" w:color="auto"/>
            <w:right w:val="none" w:sz="0" w:space="0" w:color="auto"/>
          </w:divBdr>
        </w:div>
        <w:div w:id="1958442007">
          <w:marLeft w:val="0"/>
          <w:marRight w:val="0"/>
          <w:marTop w:val="0"/>
          <w:marBottom w:val="0"/>
          <w:divBdr>
            <w:top w:val="none" w:sz="0" w:space="0" w:color="auto"/>
            <w:left w:val="none" w:sz="0" w:space="0" w:color="auto"/>
            <w:bottom w:val="none" w:sz="0" w:space="0" w:color="auto"/>
            <w:right w:val="none" w:sz="0" w:space="0" w:color="auto"/>
          </w:divBdr>
        </w:div>
      </w:divsChild>
    </w:div>
    <w:div w:id="716050265">
      <w:bodyDiv w:val="1"/>
      <w:marLeft w:val="0"/>
      <w:marRight w:val="0"/>
      <w:marTop w:val="0"/>
      <w:marBottom w:val="0"/>
      <w:divBdr>
        <w:top w:val="none" w:sz="0" w:space="0" w:color="auto"/>
        <w:left w:val="none" w:sz="0" w:space="0" w:color="auto"/>
        <w:bottom w:val="none" w:sz="0" w:space="0" w:color="auto"/>
        <w:right w:val="none" w:sz="0" w:space="0" w:color="auto"/>
      </w:divBdr>
    </w:div>
    <w:div w:id="739794038">
      <w:bodyDiv w:val="1"/>
      <w:marLeft w:val="0"/>
      <w:marRight w:val="0"/>
      <w:marTop w:val="0"/>
      <w:marBottom w:val="0"/>
      <w:divBdr>
        <w:top w:val="none" w:sz="0" w:space="0" w:color="auto"/>
        <w:left w:val="none" w:sz="0" w:space="0" w:color="auto"/>
        <w:bottom w:val="none" w:sz="0" w:space="0" w:color="auto"/>
        <w:right w:val="none" w:sz="0" w:space="0" w:color="auto"/>
      </w:divBdr>
    </w:div>
    <w:div w:id="739862494">
      <w:bodyDiv w:val="1"/>
      <w:marLeft w:val="0"/>
      <w:marRight w:val="0"/>
      <w:marTop w:val="0"/>
      <w:marBottom w:val="0"/>
      <w:divBdr>
        <w:top w:val="none" w:sz="0" w:space="0" w:color="auto"/>
        <w:left w:val="none" w:sz="0" w:space="0" w:color="auto"/>
        <w:bottom w:val="none" w:sz="0" w:space="0" w:color="auto"/>
        <w:right w:val="none" w:sz="0" w:space="0" w:color="auto"/>
      </w:divBdr>
    </w:div>
    <w:div w:id="751900718">
      <w:bodyDiv w:val="1"/>
      <w:marLeft w:val="0"/>
      <w:marRight w:val="0"/>
      <w:marTop w:val="0"/>
      <w:marBottom w:val="0"/>
      <w:divBdr>
        <w:top w:val="none" w:sz="0" w:space="0" w:color="auto"/>
        <w:left w:val="none" w:sz="0" w:space="0" w:color="auto"/>
        <w:bottom w:val="none" w:sz="0" w:space="0" w:color="auto"/>
        <w:right w:val="none" w:sz="0" w:space="0" w:color="auto"/>
      </w:divBdr>
    </w:div>
    <w:div w:id="757408040">
      <w:bodyDiv w:val="1"/>
      <w:marLeft w:val="0"/>
      <w:marRight w:val="0"/>
      <w:marTop w:val="0"/>
      <w:marBottom w:val="0"/>
      <w:divBdr>
        <w:top w:val="none" w:sz="0" w:space="0" w:color="auto"/>
        <w:left w:val="none" w:sz="0" w:space="0" w:color="auto"/>
        <w:bottom w:val="none" w:sz="0" w:space="0" w:color="auto"/>
        <w:right w:val="none" w:sz="0" w:space="0" w:color="auto"/>
      </w:divBdr>
    </w:div>
    <w:div w:id="769936192">
      <w:bodyDiv w:val="1"/>
      <w:marLeft w:val="0"/>
      <w:marRight w:val="0"/>
      <w:marTop w:val="0"/>
      <w:marBottom w:val="0"/>
      <w:divBdr>
        <w:top w:val="none" w:sz="0" w:space="0" w:color="auto"/>
        <w:left w:val="none" w:sz="0" w:space="0" w:color="auto"/>
        <w:bottom w:val="none" w:sz="0" w:space="0" w:color="auto"/>
        <w:right w:val="none" w:sz="0" w:space="0" w:color="auto"/>
      </w:divBdr>
    </w:div>
    <w:div w:id="781648108">
      <w:bodyDiv w:val="1"/>
      <w:marLeft w:val="0"/>
      <w:marRight w:val="0"/>
      <w:marTop w:val="0"/>
      <w:marBottom w:val="0"/>
      <w:divBdr>
        <w:top w:val="none" w:sz="0" w:space="0" w:color="auto"/>
        <w:left w:val="none" w:sz="0" w:space="0" w:color="auto"/>
        <w:bottom w:val="none" w:sz="0" w:space="0" w:color="auto"/>
        <w:right w:val="none" w:sz="0" w:space="0" w:color="auto"/>
      </w:divBdr>
    </w:div>
    <w:div w:id="783187490">
      <w:bodyDiv w:val="1"/>
      <w:marLeft w:val="0"/>
      <w:marRight w:val="0"/>
      <w:marTop w:val="0"/>
      <w:marBottom w:val="0"/>
      <w:divBdr>
        <w:top w:val="none" w:sz="0" w:space="0" w:color="auto"/>
        <w:left w:val="none" w:sz="0" w:space="0" w:color="auto"/>
        <w:bottom w:val="none" w:sz="0" w:space="0" w:color="auto"/>
        <w:right w:val="none" w:sz="0" w:space="0" w:color="auto"/>
      </w:divBdr>
    </w:div>
    <w:div w:id="786048206">
      <w:bodyDiv w:val="1"/>
      <w:marLeft w:val="0"/>
      <w:marRight w:val="0"/>
      <w:marTop w:val="0"/>
      <w:marBottom w:val="0"/>
      <w:divBdr>
        <w:top w:val="none" w:sz="0" w:space="0" w:color="auto"/>
        <w:left w:val="none" w:sz="0" w:space="0" w:color="auto"/>
        <w:bottom w:val="none" w:sz="0" w:space="0" w:color="auto"/>
        <w:right w:val="none" w:sz="0" w:space="0" w:color="auto"/>
      </w:divBdr>
    </w:div>
    <w:div w:id="786508902">
      <w:bodyDiv w:val="1"/>
      <w:marLeft w:val="0"/>
      <w:marRight w:val="0"/>
      <w:marTop w:val="0"/>
      <w:marBottom w:val="0"/>
      <w:divBdr>
        <w:top w:val="none" w:sz="0" w:space="0" w:color="auto"/>
        <w:left w:val="none" w:sz="0" w:space="0" w:color="auto"/>
        <w:bottom w:val="none" w:sz="0" w:space="0" w:color="auto"/>
        <w:right w:val="none" w:sz="0" w:space="0" w:color="auto"/>
      </w:divBdr>
    </w:div>
    <w:div w:id="799803859">
      <w:bodyDiv w:val="1"/>
      <w:marLeft w:val="0"/>
      <w:marRight w:val="0"/>
      <w:marTop w:val="0"/>
      <w:marBottom w:val="0"/>
      <w:divBdr>
        <w:top w:val="none" w:sz="0" w:space="0" w:color="auto"/>
        <w:left w:val="none" w:sz="0" w:space="0" w:color="auto"/>
        <w:bottom w:val="none" w:sz="0" w:space="0" w:color="auto"/>
        <w:right w:val="none" w:sz="0" w:space="0" w:color="auto"/>
      </w:divBdr>
    </w:div>
    <w:div w:id="801729716">
      <w:bodyDiv w:val="1"/>
      <w:marLeft w:val="0"/>
      <w:marRight w:val="0"/>
      <w:marTop w:val="0"/>
      <w:marBottom w:val="0"/>
      <w:divBdr>
        <w:top w:val="none" w:sz="0" w:space="0" w:color="auto"/>
        <w:left w:val="none" w:sz="0" w:space="0" w:color="auto"/>
        <w:bottom w:val="none" w:sz="0" w:space="0" w:color="auto"/>
        <w:right w:val="none" w:sz="0" w:space="0" w:color="auto"/>
      </w:divBdr>
    </w:div>
    <w:div w:id="803887911">
      <w:bodyDiv w:val="1"/>
      <w:marLeft w:val="0"/>
      <w:marRight w:val="0"/>
      <w:marTop w:val="0"/>
      <w:marBottom w:val="0"/>
      <w:divBdr>
        <w:top w:val="none" w:sz="0" w:space="0" w:color="auto"/>
        <w:left w:val="none" w:sz="0" w:space="0" w:color="auto"/>
        <w:bottom w:val="none" w:sz="0" w:space="0" w:color="auto"/>
        <w:right w:val="none" w:sz="0" w:space="0" w:color="auto"/>
      </w:divBdr>
    </w:div>
    <w:div w:id="816608895">
      <w:bodyDiv w:val="1"/>
      <w:marLeft w:val="0"/>
      <w:marRight w:val="0"/>
      <w:marTop w:val="0"/>
      <w:marBottom w:val="0"/>
      <w:divBdr>
        <w:top w:val="none" w:sz="0" w:space="0" w:color="auto"/>
        <w:left w:val="none" w:sz="0" w:space="0" w:color="auto"/>
        <w:bottom w:val="none" w:sz="0" w:space="0" w:color="auto"/>
        <w:right w:val="none" w:sz="0" w:space="0" w:color="auto"/>
      </w:divBdr>
    </w:div>
    <w:div w:id="828441542">
      <w:bodyDiv w:val="1"/>
      <w:marLeft w:val="0"/>
      <w:marRight w:val="0"/>
      <w:marTop w:val="0"/>
      <w:marBottom w:val="0"/>
      <w:divBdr>
        <w:top w:val="none" w:sz="0" w:space="0" w:color="auto"/>
        <w:left w:val="none" w:sz="0" w:space="0" w:color="auto"/>
        <w:bottom w:val="none" w:sz="0" w:space="0" w:color="auto"/>
        <w:right w:val="none" w:sz="0" w:space="0" w:color="auto"/>
      </w:divBdr>
    </w:div>
    <w:div w:id="850267112">
      <w:bodyDiv w:val="1"/>
      <w:marLeft w:val="0"/>
      <w:marRight w:val="0"/>
      <w:marTop w:val="0"/>
      <w:marBottom w:val="0"/>
      <w:divBdr>
        <w:top w:val="none" w:sz="0" w:space="0" w:color="auto"/>
        <w:left w:val="none" w:sz="0" w:space="0" w:color="auto"/>
        <w:bottom w:val="none" w:sz="0" w:space="0" w:color="auto"/>
        <w:right w:val="none" w:sz="0" w:space="0" w:color="auto"/>
      </w:divBdr>
    </w:div>
    <w:div w:id="860319906">
      <w:bodyDiv w:val="1"/>
      <w:marLeft w:val="0"/>
      <w:marRight w:val="0"/>
      <w:marTop w:val="0"/>
      <w:marBottom w:val="0"/>
      <w:divBdr>
        <w:top w:val="none" w:sz="0" w:space="0" w:color="auto"/>
        <w:left w:val="none" w:sz="0" w:space="0" w:color="auto"/>
        <w:bottom w:val="none" w:sz="0" w:space="0" w:color="auto"/>
        <w:right w:val="none" w:sz="0" w:space="0" w:color="auto"/>
      </w:divBdr>
    </w:div>
    <w:div w:id="868299832">
      <w:bodyDiv w:val="1"/>
      <w:marLeft w:val="0"/>
      <w:marRight w:val="0"/>
      <w:marTop w:val="0"/>
      <w:marBottom w:val="0"/>
      <w:divBdr>
        <w:top w:val="none" w:sz="0" w:space="0" w:color="auto"/>
        <w:left w:val="none" w:sz="0" w:space="0" w:color="auto"/>
        <w:bottom w:val="none" w:sz="0" w:space="0" w:color="auto"/>
        <w:right w:val="none" w:sz="0" w:space="0" w:color="auto"/>
      </w:divBdr>
    </w:div>
    <w:div w:id="881214115">
      <w:bodyDiv w:val="1"/>
      <w:marLeft w:val="0"/>
      <w:marRight w:val="0"/>
      <w:marTop w:val="0"/>
      <w:marBottom w:val="0"/>
      <w:divBdr>
        <w:top w:val="none" w:sz="0" w:space="0" w:color="auto"/>
        <w:left w:val="none" w:sz="0" w:space="0" w:color="auto"/>
        <w:bottom w:val="none" w:sz="0" w:space="0" w:color="auto"/>
        <w:right w:val="none" w:sz="0" w:space="0" w:color="auto"/>
      </w:divBdr>
    </w:div>
    <w:div w:id="883296227">
      <w:bodyDiv w:val="1"/>
      <w:marLeft w:val="0"/>
      <w:marRight w:val="0"/>
      <w:marTop w:val="0"/>
      <w:marBottom w:val="0"/>
      <w:divBdr>
        <w:top w:val="none" w:sz="0" w:space="0" w:color="auto"/>
        <w:left w:val="none" w:sz="0" w:space="0" w:color="auto"/>
        <w:bottom w:val="none" w:sz="0" w:space="0" w:color="auto"/>
        <w:right w:val="none" w:sz="0" w:space="0" w:color="auto"/>
      </w:divBdr>
    </w:div>
    <w:div w:id="886261581">
      <w:bodyDiv w:val="1"/>
      <w:marLeft w:val="0"/>
      <w:marRight w:val="0"/>
      <w:marTop w:val="0"/>
      <w:marBottom w:val="0"/>
      <w:divBdr>
        <w:top w:val="none" w:sz="0" w:space="0" w:color="auto"/>
        <w:left w:val="none" w:sz="0" w:space="0" w:color="auto"/>
        <w:bottom w:val="none" w:sz="0" w:space="0" w:color="auto"/>
        <w:right w:val="none" w:sz="0" w:space="0" w:color="auto"/>
      </w:divBdr>
    </w:div>
    <w:div w:id="897130944">
      <w:bodyDiv w:val="1"/>
      <w:marLeft w:val="0"/>
      <w:marRight w:val="0"/>
      <w:marTop w:val="0"/>
      <w:marBottom w:val="0"/>
      <w:divBdr>
        <w:top w:val="none" w:sz="0" w:space="0" w:color="auto"/>
        <w:left w:val="none" w:sz="0" w:space="0" w:color="auto"/>
        <w:bottom w:val="none" w:sz="0" w:space="0" w:color="auto"/>
        <w:right w:val="none" w:sz="0" w:space="0" w:color="auto"/>
      </w:divBdr>
    </w:div>
    <w:div w:id="909654917">
      <w:bodyDiv w:val="1"/>
      <w:marLeft w:val="0"/>
      <w:marRight w:val="0"/>
      <w:marTop w:val="0"/>
      <w:marBottom w:val="0"/>
      <w:divBdr>
        <w:top w:val="none" w:sz="0" w:space="0" w:color="auto"/>
        <w:left w:val="none" w:sz="0" w:space="0" w:color="auto"/>
        <w:bottom w:val="none" w:sz="0" w:space="0" w:color="auto"/>
        <w:right w:val="none" w:sz="0" w:space="0" w:color="auto"/>
      </w:divBdr>
    </w:div>
    <w:div w:id="925456895">
      <w:bodyDiv w:val="1"/>
      <w:marLeft w:val="0"/>
      <w:marRight w:val="0"/>
      <w:marTop w:val="0"/>
      <w:marBottom w:val="0"/>
      <w:divBdr>
        <w:top w:val="none" w:sz="0" w:space="0" w:color="auto"/>
        <w:left w:val="none" w:sz="0" w:space="0" w:color="auto"/>
        <w:bottom w:val="none" w:sz="0" w:space="0" w:color="auto"/>
        <w:right w:val="none" w:sz="0" w:space="0" w:color="auto"/>
      </w:divBdr>
      <w:divsChild>
        <w:div w:id="84350902">
          <w:marLeft w:val="0"/>
          <w:marRight w:val="0"/>
          <w:marTop w:val="0"/>
          <w:marBottom w:val="0"/>
          <w:divBdr>
            <w:top w:val="none" w:sz="0" w:space="0" w:color="auto"/>
            <w:left w:val="none" w:sz="0" w:space="0" w:color="auto"/>
            <w:bottom w:val="none" w:sz="0" w:space="0" w:color="auto"/>
            <w:right w:val="none" w:sz="0" w:space="0" w:color="auto"/>
          </w:divBdr>
        </w:div>
      </w:divsChild>
    </w:div>
    <w:div w:id="936792733">
      <w:bodyDiv w:val="1"/>
      <w:marLeft w:val="0"/>
      <w:marRight w:val="0"/>
      <w:marTop w:val="0"/>
      <w:marBottom w:val="0"/>
      <w:divBdr>
        <w:top w:val="none" w:sz="0" w:space="0" w:color="auto"/>
        <w:left w:val="none" w:sz="0" w:space="0" w:color="auto"/>
        <w:bottom w:val="none" w:sz="0" w:space="0" w:color="auto"/>
        <w:right w:val="none" w:sz="0" w:space="0" w:color="auto"/>
      </w:divBdr>
    </w:div>
    <w:div w:id="993870592">
      <w:bodyDiv w:val="1"/>
      <w:marLeft w:val="0"/>
      <w:marRight w:val="0"/>
      <w:marTop w:val="0"/>
      <w:marBottom w:val="0"/>
      <w:divBdr>
        <w:top w:val="none" w:sz="0" w:space="0" w:color="auto"/>
        <w:left w:val="none" w:sz="0" w:space="0" w:color="auto"/>
        <w:bottom w:val="none" w:sz="0" w:space="0" w:color="auto"/>
        <w:right w:val="none" w:sz="0" w:space="0" w:color="auto"/>
      </w:divBdr>
      <w:divsChild>
        <w:div w:id="1968312860">
          <w:marLeft w:val="0"/>
          <w:marRight w:val="0"/>
          <w:marTop w:val="0"/>
          <w:marBottom w:val="0"/>
          <w:divBdr>
            <w:top w:val="none" w:sz="0" w:space="0" w:color="auto"/>
            <w:left w:val="none" w:sz="0" w:space="0" w:color="auto"/>
            <w:bottom w:val="none" w:sz="0" w:space="0" w:color="auto"/>
            <w:right w:val="none" w:sz="0" w:space="0" w:color="auto"/>
          </w:divBdr>
        </w:div>
      </w:divsChild>
    </w:div>
    <w:div w:id="997273753">
      <w:bodyDiv w:val="1"/>
      <w:marLeft w:val="0"/>
      <w:marRight w:val="0"/>
      <w:marTop w:val="0"/>
      <w:marBottom w:val="0"/>
      <w:divBdr>
        <w:top w:val="none" w:sz="0" w:space="0" w:color="auto"/>
        <w:left w:val="none" w:sz="0" w:space="0" w:color="auto"/>
        <w:bottom w:val="none" w:sz="0" w:space="0" w:color="auto"/>
        <w:right w:val="none" w:sz="0" w:space="0" w:color="auto"/>
      </w:divBdr>
    </w:div>
    <w:div w:id="1005401451">
      <w:bodyDiv w:val="1"/>
      <w:marLeft w:val="0"/>
      <w:marRight w:val="0"/>
      <w:marTop w:val="0"/>
      <w:marBottom w:val="0"/>
      <w:divBdr>
        <w:top w:val="none" w:sz="0" w:space="0" w:color="auto"/>
        <w:left w:val="none" w:sz="0" w:space="0" w:color="auto"/>
        <w:bottom w:val="none" w:sz="0" w:space="0" w:color="auto"/>
        <w:right w:val="none" w:sz="0" w:space="0" w:color="auto"/>
      </w:divBdr>
    </w:div>
    <w:div w:id="1036587128">
      <w:bodyDiv w:val="1"/>
      <w:marLeft w:val="0"/>
      <w:marRight w:val="0"/>
      <w:marTop w:val="0"/>
      <w:marBottom w:val="0"/>
      <w:divBdr>
        <w:top w:val="none" w:sz="0" w:space="0" w:color="auto"/>
        <w:left w:val="none" w:sz="0" w:space="0" w:color="auto"/>
        <w:bottom w:val="none" w:sz="0" w:space="0" w:color="auto"/>
        <w:right w:val="none" w:sz="0" w:space="0" w:color="auto"/>
      </w:divBdr>
    </w:div>
    <w:div w:id="1041828845">
      <w:bodyDiv w:val="1"/>
      <w:marLeft w:val="0"/>
      <w:marRight w:val="0"/>
      <w:marTop w:val="0"/>
      <w:marBottom w:val="0"/>
      <w:divBdr>
        <w:top w:val="none" w:sz="0" w:space="0" w:color="auto"/>
        <w:left w:val="none" w:sz="0" w:space="0" w:color="auto"/>
        <w:bottom w:val="none" w:sz="0" w:space="0" w:color="auto"/>
        <w:right w:val="none" w:sz="0" w:space="0" w:color="auto"/>
      </w:divBdr>
    </w:div>
    <w:div w:id="1050887060">
      <w:bodyDiv w:val="1"/>
      <w:marLeft w:val="0"/>
      <w:marRight w:val="0"/>
      <w:marTop w:val="0"/>
      <w:marBottom w:val="0"/>
      <w:divBdr>
        <w:top w:val="none" w:sz="0" w:space="0" w:color="auto"/>
        <w:left w:val="none" w:sz="0" w:space="0" w:color="auto"/>
        <w:bottom w:val="none" w:sz="0" w:space="0" w:color="auto"/>
        <w:right w:val="none" w:sz="0" w:space="0" w:color="auto"/>
      </w:divBdr>
    </w:div>
    <w:div w:id="1063602461">
      <w:bodyDiv w:val="1"/>
      <w:marLeft w:val="0"/>
      <w:marRight w:val="0"/>
      <w:marTop w:val="0"/>
      <w:marBottom w:val="0"/>
      <w:divBdr>
        <w:top w:val="none" w:sz="0" w:space="0" w:color="auto"/>
        <w:left w:val="none" w:sz="0" w:space="0" w:color="auto"/>
        <w:bottom w:val="none" w:sz="0" w:space="0" w:color="auto"/>
        <w:right w:val="none" w:sz="0" w:space="0" w:color="auto"/>
      </w:divBdr>
    </w:div>
    <w:div w:id="1083451873">
      <w:bodyDiv w:val="1"/>
      <w:marLeft w:val="0"/>
      <w:marRight w:val="0"/>
      <w:marTop w:val="0"/>
      <w:marBottom w:val="0"/>
      <w:divBdr>
        <w:top w:val="none" w:sz="0" w:space="0" w:color="auto"/>
        <w:left w:val="none" w:sz="0" w:space="0" w:color="auto"/>
        <w:bottom w:val="none" w:sz="0" w:space="0" w:color="auto"/>
        <w:right w:val="none" w:sz="0" w:space="0" w:color="auto"/>
      </w:divBdr>
    </w:div>
    <w:div w:id="1085685367">
      <w:bodyDiv w:val="1"/>
      <w:marLeft w:val="0"/>
      <w:marRight w:val="0"/>
      <w:marTop w:val="0"/>
      <w:marBottom w:val="0"/>
      <w:divBdr>
        <w:top w:val="none" w:sz="0" w:space="0" w:color="auto"/>
        <w:left w:val="none" w:sz="0" w:space="0" w:color="auto"/>
        <w:bottom w:val="none" w:sz="0" w:space="0" w:color="auto"/>
        <w:right w:val="none" w:sz="0" w:space="0" w:color="auto"/>
      </w:divBdr>
    </w:div>
    <w:div w:id="1099176715">
      <w:bodyDiv w:val="1"/>
      <w:marLeft w:val="0"/>
      <w:marRight w:val="0"/>
      <w:marTop w:val="0"/>
      <w:marBottom w:val="0"/>
      <w:divBdr>
        <w:top w:val="none" w:sz="0" w:space="0" w:color="auto"/>
        <w:left w:val="none" w:sz="0" w:space="0" w:color="auto"/>
        <w:bottom w:val="none" w:sz="0" w:space="0" w:color="auto"/>
        <w:right w:val="none" w:sz="0" w:space="0" w:color="auto"/>
      </w:divBdr>
    </w:div>
    <w:div w:id="1129661382">
      <w:bodyDiv w:val="1"/>
      <w:marLeft w:val="0"/>
      <w:marRight w:val="0"/>
      <w:marTop w:val="0"/>
      <w:marBottom w:val="0"/>
      <w:divBdr>
        <w:top w:val="none" w:sz="0" w:space="0" w:color="auto"/>
        <w:left w:val="none" w:sz="0" w:space="0" w:color="auto"/>
        <w:bottom w:val="none" w:sz="0" w:space="0" w:color="auto"/>
        <w:right w:val="none" w:sz="0" w:space="0" w:color="auto"/>
      </w:divBdr>
    </w:div>
    <w:div w:id="1137189712">
      <w:bodyDiv w:val="1"/>
      <w:marLeft w:val="0"/>
      <w:marRight w:val="0"/>
      <w:marTop w:val="0"/>
      <w:marBottom w:val="0"/>
      <w:divBdr>
        <w:top w:val="none" w:sz="0" w:space="0" w:color="auto"/>
        <w:left w:val="none" w:sz="0" w:space="0" w:color="auto"/>
        <w:bottom w:val="none" w:sz="0" w:space="0" w:color="auto"/>
        <w:right w:val="none" w:sz="0" w:space="0" w:color="auto"/>
      </w:divBdr>
    </w:div>
    <w:div w:id="1147208387">
      <w:bodyDiv w:val="1"/>
      <w:marLeft w:val="0"/>
      <w:marRight w:val="0"/>
      <w:marTop w:val="0"/>
      <w:marBottom w:val="0"/>
      <w:divBdr>
        <w:top w:val="none" w:sz="0" w:space="0" w:color="auto"/>
        <w:left w:val="none" w:sz="0" w:space="0" w:color="auto"/>
        <w:bottom w:val="none" w:sz="0" w:space="0" w:color="auto"/>
        <w:right w:val="none" w:sz="0" w:space="0" w:color="auto"/>
      </w:divBdr>
    </w:div>
    <w:div w:id="1173178826">
      <w:bodyDiv w:val="1"/>
      <w:marLeft w:val="0"/>
      <w:marRight w:val="0"/>
      <w:marTop w:val="0"/>
      <w:marBottom w:val="0"/>
      <w:divBdr>
        <w:top w:val="none" w:sz="0" w:space="0" w:color="auto"/>
        <w:left w:val="none" w:sz="0" w:space="0" w:color="auto"/>
        <w:bottom w:val="none" w:sz="0" w:space="0" w:color="auto"/>
        <w:right w:val="none" w:sz="0" w:space="0" w:color="auto"/>
      </w:divBdr>
      <w:divsChild>
        <w:div w:id="1029263634">
          <w:marLeft w:val="0"/>
          <w:marRight w:val="0"/>
          <w:marTop w:val="0"/>
          <w:marBottom w:val="0"/>
          <w:divBdr>
            <w:top w:val="none" w:sz="0" w:space="0" w:color="auto"/>
            <w:left w:val="none" w:sz="0" w:space="0" w:color="auto"/>
            <w:bottom w:val="none" w:sz="0" w:space="0" w:color="auto"/>
            <w:right w:val="none" w:sz="0" w:space="0" w:color="auto"/>
          </w:divBdr>
        </w:div>
      </w:divsChild>
    </w:div>
    <w:div w:id="1185898560">
      <w:bodyDiv w:val="1"/>
      <w:marLeft w:val="0"/>
      <w:marRight w:val="0"/>
      <w:marTop w:val="0"/>
      <w:marBottom w:val="0"/>
      <w:divBdr>
        <w:top w:val="none" w:sz="0" w:space="0" w:color="auto"/>
        <w:left w:val="none" w:sz="0" w:space="0" w:color="auto"/>
        <w:bottom w:val="none" w:sz="0" w:space="0" w:color="auto"/>
        <w:right w:val="none" w:sz="0" w:space="0" w:color="auto"/>
      </w:divBdr>
    </w:div>
    <w:div w:id="1218513929">
      <w:bodyDiv w:val="1"/>
      <w:marLeft w:val="0"/>
      <w:marRight w:val="0"/>
      <w:marTop w:val="0"/>
      <w:marBottom w:val="0"/>
      <w:divBdr>
        <w:top w:val="none" w:sz="0" w:space="0" w:color="auto"/>
        <w:left w:val="none" w:sz="0" w:space="0" w:color="auto"/>
        <w:bottom w:val="none" w:sz="0" w:space="0" w:color="auto"/>
        <w:right w:val="none" w:sz="0" w:space="0" w:color="auto"/>
      </w:divBdr>
    </w:div>
    <w:div w:id="1241066039">
      <w:bodyDiv w:val="1"/>
      <w:marLeft w:val="0"/>
      <w:marRight w:val="0"/>
      <w:marTop w:val="0"/>
      <w:marBottom w:val="0"/>
      <w:divBdr>
        <w:top w:val="none" w:sz="0" w:space="0" w:color="auto"/>
        <w:left w:val="none" w:sz="0" w:space="0" w:color="auto"/>
        <w:bottom w:val="none" w:sz="0" w:space="0" w:color="auto"/>
        <w:right w:val="none" w:sz="0" w:space="0" w:color="auto"/>
      </w:divBdr>
      <w:divsChild>
        <w:div w:id="1805805283">
          <w:marLeft w:val="0"/>
          <w:marRight w:val="0"/>
          <w:marTop w:val="0"/>
          <w:marBottom w:val="0"/>
          <w:divBdr>
            <w:top w:val="none" w:sz="0" w:space="0" w:color="auto"/>
            <w:left w:val="none" w:sz="0" w:space="0" w:color="auto"/>
            <w:bottom w:val="none" w:sz="0" w:space="0" w:color="auto"/>
            <w:right w:val="none" w:sz="0" w:space="0" w:color="auto"/>
          </w:divBdr>
        </w:div>
      </w:divsChild>
    </w:div>
    <w:div w:id="1241252430">
      <w:bodyDiv w:val="1"/>
      <w:marLeft w:val="0"/>
      <w:marRight w:val="0"/>
      <w:marTop w:val="0"/>
      <w:marBottom w:val="0"/>
      <w:divBdr>
        <w:top w:val="none" w:sz="0" w:space="0" w:color="auto"/>
        <w:left w:val="none" w:sz="0" w:space="0" w:color="auto"/>
        <w:bottom w:val="none" w:sz="0" w:space="0" w:color="auto"/>
        <w:right w:val="none" w:sz="0" w:space="0" w:color="auto"/>
      </w:divBdr>
    </w:div>
    <w:div w:id="1259217837">
      <w:bodyDiv w:val="1"/>
      <w:marLeft w:val="0"/>
      <w:marRight w:val="0"/>
      <w:marTop w:val="0"/>
      <w:marBottom w:val="0"/>
      <w:divBdr>
        <w:top w:val="none" w:sz="0" w:space="0" w:color="auto"/>
        <w:left w:val="none" w:sz="0" w:space="0" w:color="auto"/>
        <w:bottom w:val="none" w:sz="0" w:space="0" w:color="auto"/>
        <w:right w:val="none" w:sz="0" w:space="0" w:color="auto"/>
      </w:divBdr>
    </w:div>
    <w:div w:id="1260798406">
      <w:bodyDiv w:val="1"/>
      <w:marLeft w:val="0"/>
      <w:marRight w:val="0"/>
      <w:marTop w:val="0"/>
      <w:marBottom w:val="0"/>
      <w:divBdr>
        <w:top w:val="none" w:sz="0" w:space="0" w:color="auto"/>
        <w:left w:val="none" w:sz="0" w:space="0" w:color="auto"/>
        <w:bottom w:val="none" w:sz="0" w:space="0" w:color="auto"/>
        <w:right w:val="none" w:sz="0" w:space="0" w:color="auto"/>
      </w:divBdr>
    </w:div>
    <w:div w:id="1281034967">
      <w:bodyDiv w:val="1"/>
      <w:marLeft w:val="0"/>
      <w:marRight w:val="0"/>
      <w:marTop w:val="0"/>
      <w:marBottom w:val="0"/>
      <w:divBdr>
        <w:top w:val="none" w:sz="0" w:space="0" w:color="auto"/>
        <w:left w:val="none" w:sz="0" w:space="0" w:color="auto"/>
        <w:bottom w:val="none" w:sz="0" w:space="0" w:color="auto"/>
        <w:right w:val="none" w:sz="0" w:space="0" w:color="auto"/>
      </w:divBdr>
    </w:div>
    <w:div w:id="1298948000">
      <w:bodyDiv w:val="1"/>
      <w:marLeft w:val="0"/>
      <w:marRight w:val="0"/>
      <w:marTop w:val="0"/>
      <w:marBottom w:val="0"/>
      <w:divBdr>
        <w:top w:val="none" w:sz="0" w:space="0" w:color="auto"/>
        <w:left w:val="none" w:sz="0" w:space="0" w:color="auto"/>
        <w:bottom w:val="none" w:sz="0" w:space="0" w:color="auto"/>
        <w:right w:val="none" w:sz="0" w:space="0" w:color="auto"/>
      </w:divBdr>
    </w:div>
    <w:div w:id="1321612840">
      <w:bodyDiv w:val="1"/>
      <w:marLeft w:val="0"/>
      <w:marRight w:val="0"/>
      <w:marTop w:val="0"/>
      <w:marBottom w:val="0"/>
      <w:divBdr>
        <w:top w:val="none" w:sz="0" w:space="0" w:color="auto"/>
        <w:left w:val="none" w:sz="0" w:space="0" w:color="auto"/>
        <w:bottom w:val="none" w:sz="0" w:space="0" w:color="auto"/>
        <w:right w:val="none" w:sz="0" w:space="0" w:color="auto"/>
      </w:divBdr>
      <w:divsChild>
        <w:div w:id="1539201879">
          <w:marLeft w:val="0"/>
          <w:marRight w:val="0"/>
          <w:marTop w:val="0"/>
          <w:marBottom w:val="0"/>
          <w:divBdr>
            <w:top w:val="none" w:sz="0" w:space="0" w:color="auto"/>
            <w:left w:val="none" w:sz="0" w:space="0" w:color="auto"/>
            <w:bottom w:val="none" w:sz="0" w:space="0" w:color="auto"/>
            <w:right w:val="none" w:sz="0" w:space="0" w:color="auto"/>
          </w:divBdr>
        </w:div>
      </w:divsChild>
    </w:div>
    <w:div w:id="1327050644">
      <w:bodyDiv w:val="1"/>
      <w:marLeft w:val="0"/>
      <w:marRight w:val="0"/>
      <w:marTop w:val="0"/>
      <w:marBottom w:val="0"/>
      <w:divBdr>
        <w:top w:val="none" w:sz="0" w:space="0" w:color="auto"/>
        <w:left w:val="none" w:sz="0" w:space="0" w:color="auto"/>
        <w:bottom w:val="none" w:sz="0" w:space="0" w:color="auto"/>
        <w:right w:val="none" w:sz="0" w:space="0" w:color="auto"/>
      </w:divBdr>
    </w:div>
    <w:div w:id="1329479756">
      <w:bodyDiv w:val="1"/>
      <w:marLeft w:val="0"/>
      <w:marRight w:val="0"/>
      <w:marTop w:val="0"/>
      <w:marBottom w:val="0"/>
      <w:divBdr>
        <w:top w:val="none" w:sz="0" w:space="0" w:color="auto"/>
        <w:left w:val="none" w:sz="0" w:space="0" w:color="auto"/>
        <w:bottom w:val="none" w:sz="0" w:space="0" w:color="auto"/>
        <w:right w:val="none" w:sz="0" w:space="0" w:color="auto"/>
      </w:divBdr>
    </w:div>
    <w:div w:id="1336957023">
      <w:bodyDiv w:val="1"/>
      <w:marLeft w:val="0"/>
      <w:marRight w:val="0"/>
      <w:marTop w:val="0"/>
      <w:marBottom w:val="0"/>
      <w:divBdr>
        <w:top w:val="none" w:sz="0" w:space="0" w:color="auto"/>
        <w:left w:val="none" w:sz="0" w:space="0" w:color="auto"/>
        <w:bottom w:val="none" w:sz="0" w:space="0" w:color="auto"/>
        <w:right w:val="none" w:sz="0" w:space="0" w:color="auto"/>
      </w:divBdr>
      <w:divsChild>
        <w:div w:id="1466894565">
          <w:marLeft w:val="0"/>
          <w:marRight w:val="0"/>
          <w:marTop w:val="0"/>
          <w:marBottom w:val="0"/>
          <w:divBdr>
            <w:top w:val="none" w:sz="0" w:space="0" w:color="auto"/>
            <w:left w:val="none" w:sz="0" w:space="0" w:color="auto"/>
            <w:bottom w:val="none" w:sz="0" w:space="0" w:color="auto"/>
            <w:right w:val="none" w:sz="0" w:space="0" w:color="auto"/>
          </w:divBdr>
        </w:div>
      </w:divsChild>
    </w:div>
    <w:div w:id="1352995187">
      <w:bodyDiv w:val="1"/>
      <w:marLeft w:val="0"/>
      <w:marRight w:val="0"/>
      <w:marTop w:val="0"/>
      <w:marBottom w:val="0"/>
      <w:divBdr>
        <w:top w:val="none" w:sz="0" w:space="0" w:color="auto"/>
        <w:left w:val="none" w:sz="0" w:space="0" w:color="auto"/>
        <w:bottom w:val="none" w:sz="0" w:space="0" w:color="auto"/>
        <w:right w:val="none" w:sz="0" w:space="0" w:color="auto"/>
      </w:divBdr>
    </w:div>
    <w:div w:id="1363050203">
      <w:bodyDiv w:val="1"/>
      <w:marLeft w:val="0"/>
      <w:marRight w:val="0"/>
      <w:marTop w:val="0"/>
      <w:marBottom w:val="0"/>
      <w:divBdr>
        <w:top w:val="none" w:sz="0" w:space="0" w:color="auto"/>
        <w:left w:val="none" w:sz="0" w:space="0" w:color="auto"/>
        <w:bottom w:val="none" w:sz="0" w:space="0" w:color="auto"/>
        <w:right w:val="none" w:sz="0" w:space="0" w:color="auto"/>
      </w:divBdr>
    </w:div>
    <w:div w:id="1372875558">
      <w:bodyDiv w:val="1"/>
      <w:marLeft w:val="0"/>
      <w:marRight w:val="0"/>
      <w:marTop w:val="0"/>
      <w:marBottom w:val="0"/>
      <w:divBdr>
        <w:top w:val="none" w:sz="0" w:space="0" w:color="auto"/>
        <w:left w:val="none" w:sz="0" w:space="0" w:color="auto"/>
        <w:bottom w:val="none" w:sz="0" w:space="0" w:color="auto"/>
        <w:right w:val="none" w:sz="0" w:space="0" w:color="auto"/>
      </w:divBdr>
    </w:div>
    <w:div w:id="1374109817">
      <w:bodyDiv w:val="1"/>
      <w:marLeft w:val="0"/>
      <w:marRight w:val="0"/>
      <w:marTop w:val="0"/>
      <w:marBottom w:val="0"/>
      <w:divBdr>
        <w:top w:val="none" w:sz="0" w:space="0" w:color="auto"/>
        <w:left w:val="none" w:sz="0" w:space="0" w:color="auto"/>
        <w:bottom w:val="none" w:sz="0" w:space="0" w:color="auto"/>
        <w:right w:val="none" w:sz="0" w:space="0" w:color="auto"/>
      </w:divBdr>
    </w:div>
    <w:div w:id="1375544754">
      <w:bodyDiv w:val="1"/>
      <w:marLeft w:val="0"/>
      <w:marRight w:val="0"/>
      <w:marTop w:val="0"/>
      <w:marBottom w:val="0"/>
      <w:divBdr>
        <w:top w:val="none" w:sz="0" w:space="0" w:color="auto"/>
        <w:left w:val="none" w:sz="0" w:space="0" w:color="auto"/>
        <w:bottom w:val="none" w:sz="0" w:space="0" w:color="auto"/>
        <w:right w:val="none" w:sz="0" w:space="0" w:color="auto"/>
      </w:divBdr>
    </w:div>
    <w:div w:id="1383553326">
      <w:bodyDiv w:val="1"/>
      <w:marLeft w:val="0"/>
      <w:marRight w:val="0"/>
      <w:marTop w:val="0"/>
      <w:marBottom w:val="0"/>
      <w:divBdr>
        <w:top w:val="none" w:sz="0" w:space="0" w:color="auto"/>
        <w:left w:val="none" w:sz="0" w:space="0" w:color="auto"/>
        <w:bottom w:val="none" w:sz="0" w:space="0" w:color="auto"/>
        <w:right w:val="none" w:sz="0" w:space="0" w:color="auto"/>
      </w:divBdr>
      <w:divsChild>
        <w:div w:id="632642643">
          <w:marLeft w:val="0"/>
          <w:marRight w:val="0"/>
          <w:marTop w:val="0"/>
          <w:marBottom w:val="0"/>
          <w:divBdr>
            <w:top w:val="none" w:sz="0" w:space="0" w:color="auto"/>
            <w:left w:val="none" w:sz="0" w:space="0" w:color="auto"/>
            <w:bottom w:val="none" w:sz="0" w:space="0" w:color="auto"/>
            <w:right w:val="none" w:sz="0" w:space="0" w:color="auto"/>
          </w:divBdr>
        </w:div>
      </w:divsChild>
    </w:div>
    <w:div w:id="1410616903">
      <w:bodyDiv w:val="1"/>
      <w:marLeft w:val="0"/>
      <w:marRight w:val="0"/>
      <w:marTop w:val="0"/>
      <w:marBottom w:val="0"/>
      <w:divBdr>
        <w:top w:val="none" w:sz="0" w:space="0" w:color="auto"/>
        <w:left w:val="none" w:sz="0" w:space="0" w:color="auto"/>
        <w:bottom w:val="none" w:sz="0" w:space="0" w:color="auto"/>
        <w:right w:val="none" w:sz="0" w:space="0" w:color="auto"/>
      </w:divBdr>
    </w:div>
    <w:div w:id="1413159680">
      <w:bodyDiv w:val="1"/>
      <w:marLeft w:val="0"/>
      <w:marRight w:val="0"/>
      <w:marTop w:val="0"/>
      <w:marBottom w:val="0"/>
      <w:divBdr>
        <w:top w:val="none" w:sz="0" w:space="0" w:color="auto"/>
        <w:left w:val="none" w:sz="0" w:space="0" w:color="auto"/>
        <w:bottom w:val="none" w:sz="0" w:space="0" w:color="auto"/>
        <w:right w:val="none" w:sz="0" w:space="0" w:color="auto"/>
      </w:divBdr>
    </w:div>
    <w:div w:id="1425687337">
      <w:bodyDiv w:val="1"/>
      <w:marLeft w:val="0"/>
      <w:marRight w:val="0"/>
      <w:marTop w:val="0"/>
      <w:marBottom w:val="0"/>
      <w:divBdr>
        <w:top w:val="none" w:sz="0" w:space="0" w:color="auto"/>
        <w:left w:val="none" w:sz="0" w:space="0" w:color="auto"/>
        <w:bottom w:val="none" w:sz="0" w:space="0" w:color="auto"/>
        <w:right w:val="none" w:sz="0" w:space="0" w:color="auto"/>
      </w:divBdr>
    </w:div>
    <w:div w:id="1429037359">
      <w:bodyDiv w:val="1"/>
      <w:marLeft w:val="0"/>
      <w:marRight w:val="0"/>
      <w:marTop w:val="0"/>
      <w:marBottom w:val="0"/>
      <w:divBdr>
        <w:top w:val="none" w:sz="0" w:space="0" w:color="auto"/>
        <w:left w:val="none" w:sz="0" w:space="0" w:color="auto"/>
        <w:bottom w:val="none" w:sz="0" w:space="0" w:color="auto"/>
        <w:right w:val="none" w:sz="0" w:space="0" w:color="auto"/>
      </w:divBdr>
    </w:div>
    <w:div w:id="1429351180">
      <w:bodyDiv w:val="1"/>
      <w:marLeft w:val="0"/>
      <w:marRight w:val="0"/>
      <w:marTop w:val="0"/>
      <w:marBottom w:val="0"/>
      <w:divBdr>
        <w:top w:val="none" w:sz="0" w:space="0" w:color="auto"/>
        <w:left w:val="none" w:sz="0" w:space="0" w:color="auto"/>
        <w:bottom w:val="none" w:sz="0" w:space="0" w:color="auto"/>
        <w:right w:val="none" w:sz="0" w:space="0" w:color="auto"/>
      </w:divBdr>
    </w:div>
    <w:div w:id="1435979357">
      <w:bodyDiv w:val="1"/>
      <w:marLeft w:val="0"/>
      <w:marRight w:val="0"/>
      <w:marTop w:val="0"/>
      <w:marBottom w:val="0"/>
      <w:divBdr>
        <w:top w:val="none" w:sz="0" w:space="0" w:color="auto"/>
        <w:left w:val="none" w:sz="0" w:space="0" w:color="auto"/>
        <w:bottom w:val="none" w:sz="0" w:space="0" w:color="auto"/>
        <w:right w:val="none" w:sz="0" w:space="0" w:color="auto"/>
      </w:divBdr>
    </w:div>
    <w:div w:id="1441493857">
      <w:bodyDiv w:val="1"/>
      <w:marLeft w:val="0"/>
      <w:marRight w:val="0"/>
      <w:marTop w:val="0"/>
      <w:marBottom w:val="0"/>
      <w:divBdr>
        <w:top w:val="none" w:sz="0" w:space="0" w:color="auto"/>
        <w:left w:val="none" w:sz="0" w:space="0" w:color="auto"/>
        <w:bottom w:val="none" w:sz="0" w:space="0" w:color="auto"/>
        <w:right w:val="none" w:sz="0" w:space="0" w:color="auto"/>
      </w:divBdr>
    </w:div>
    <w:div w:id="1457872835">
      <w:bodyDiv w:val="1"/>
      <w:marLeft w:val="0"/>
      <w:marRight w:val="0"/>
      <w:marTop w:val="0"/>
      <w:marBottom w:val="0"/>
      <w:divBdr>
        <w:top w:val="none" w:sz="0" w:space="0" w:color="auto"/>
        <w:left w:val="none" w:sz="0" w:space="0" w:color="auto"/>
        <w:bottom w:val="none" w:sz="0" w:space="0" w:color="auto"/>
        <w:right w:val="none" w:sz="0" w:space="0" w:color="auto"/>
      </w:divBdr>
    </w:div>
    <w:div w:id="1457874244">
      <w:bodyDiv w:val="1"/>
      <w:marLeft w:val="0"/>
      <w:marRight w:val="0"/>
      <w:marTop w:val="0"/>
      <w:marBottom w:val="0"/>
      <w:divBdr>
        <w:top w:val="none" w:sz="0" w:space="0" w:color="auto"/>
        <w:left w:val="none" w:sz="0" w:space="0" w:color="auto"/>
        <w:bottom w:val="none" w:sz="0" w:space="0" w:color="auto"/>
        <w:right w:val="none" w:sz="0" w:space="0" w:color="auto"/>
      </w:divBdr>
    </w:div>
    <w:div w:id="1468082683">
      <w:bodyDiv w:val="1"/>
      <w:marLeft w:val="0"/>
      <w:marRight w:val="0"/>
      <w:marTop w:val="0"/>
      <w:marBottom w:val="0"/>
      <w:divBdr>
        <w:top w:val="none" w:sz="0" w:space="0" w:color="auto"/>
        <w:left w:val="none" w:sz="0" w:space="0" w:color="auto"/>
        <w:bottom w:val="none" w:sz="0" w:space="0" w:color="auto"/>
        <w:right w:val="none" w:sz="0" w:space="0" w:color="auto"/>
      </w:divBdr>
    </w:div>
    <w:div w:id="1469588063">
      <w:bodyDiv w:val="1"/>
      <w:marLeft w:val="0"/>
      <w:marRight w:val="0"/>
      <w:marTop w:val="0"/>
      <w:marBottom w:val="0"/>
      <w:divBdr>
        <w:top w:val="none" w:sz="0" w:space="0" w:color="auto"/>
        <w:left w:val="none" w:sz="0" w:space="0" w:color="auto"/>
        <w:bottom w:val="none" w:sz="0" w:space="0" w:color="auto"/>
        <w:right w:val="none" w:sz="0" w:space="0" w:color="auto"/>
      </w:divBdr>
    </w:div>
    <w:div w:id="1516114234">
      <w:bodyDiv w:val="1"/>
      <w:marLeft w:val="0"/>
      <w:marRight w:val="0"/>
      <w:marTop w:val="0"/>
      <w:marBottom w:val="0"/>
      <w:divBdr>
        <w:top w:val="none" w:sz="0" w:space="0" w:color="auto"/>
        <w:left w:val="none" w:sz="0" w:space="0" w:color="auto"/>
        <w:bottom w:val="none" w:sz="0" w:space="0" w:color="auto"/>
        <w:right w:val="none" w:sz="0" w:space="0" w:color="auto"/>
      </w:divBdr>
    </w:div>
    <w:div w:id="1527519779">
      <w:bodyDiv w:val="1"/>
      <w:marLeft w:val="0"/>
      <w:marRight w:val="0"/>
      <w:marTop w:val="0"/>
      <w:marBottom w:val="0"/>
      <w:divBdr>
        <w:top w:val="none" w:sz="0" w:space="0" w:color="auto"/>
        <w:left w:val="none" w:sz="0" w:space="0" w:color="auto"/>
        <w:bottom w:val="none" w:sz="0" w:space="0" w:color="auto"/>
        <w:right w:val="none" w:sz="0" w:space="0" w:color="auto"/>
      </w:divBdr>
    </w:div>
    <w:div w:id="1545943151">
      <w:bodyDiv w:val="1"/>
      <w:marLeft w:val="0"/>
      <w:marRight w:val="0"/>
      <w:marTop w:val="0"/>
      <w:marBottom w:val="0"/>
      <w:divBdr>
        <w:top w:val="none" w:sz="0" w:space="0" w:color="auto"/>
        <w:left w:val="none" w:sz="0" w:space="0" w:color="auto"/>
        <w:bottom w:val="none" w:sz="0" w:space="0" w:color="auto"/>
        <w:right w:val="none" w:sz="0" w:space="0" w:color="auto"/>
      </w:divBdr>
      <w:divsChild>
        <w:div w:id="337003116">
          <w:marLeft w:val="0"/>
          <w:marRight w:val="0"/>
          <w:marTop w:val="0"/>
          <w:marBottom w:val="0"/>
          <w:divBdr>
            <w:top w:val="none" w:sz="0" w:space="0" w:color="auto"/>
            <w:left w:val="none" w:sz="0" w:space="0" w:color="auto"/>
            <w:bottom w:val="none" w:sz="0" w:space="0" w:color="auto"/>
            <w:right w:val="none" w:sz="0" w:space="0" w:color="auto"/>
          </w:divBdr>
        </w:div>
        <w:div w:id="638456796">
          <w:marLeft w:val="0"/>
          <w:marRight w:val="0"/>
          <w:marTop w:val="0"/>
          <w:marBottom w:val="0"/>
          <w:divBdr>
            <w:top w:val="none" w:sz="0" w:space="0" w:color="auto"/>
            <w:left w:val="none" w:sz="0" w:space="0" w:color="auto"/>
            <w:bottom w:val="none" w:sz="0" w:space="0" w:color="auto"/>
            <w:right w:val="none" w:sz="0" w:space="0" w:color="auto"/>
          </w:divBdr>
        </w:div>
        <w:div w:id="961811366">
          <w:marLeft w:val="0"/>
          <w:marRight w:val="0"/>
          <w:marTop w:val="0"/>
          <w:marBottom w:val="0"/>
          <w:divBdr>
            <w:top w:val="none" w:sz="0" w:space="0" w:color="auto"/>
            <w:left w:val="none" w:sz="0" w:space="0" w:color="auto"/>
            <w:bottom w:val="none" w:sz="0" w:space="0" w:color="auto"/>
            <w:right w:val="none" w:sz="0" w:space="0" w:color="auto"/>
          </w:divBdr>
        </w:div>
        <w:div w:id="1231187552">
          <w:marLeft w:val="0"/>
          <w:marRight w:val="0"/>
          <w:marTop w:val="0"/>
          <w:marBottom w:val="0"/>
          <w:divBdr>
            <w:top w:val="none" w:sz="0" w:space="0" w:color="auto"/>
            <w:left w:val="none" w:sz="0" w:space="0" w:color="auto"/>
            <w:bottom w:val="none" w:sz="0" w:space="0" w:color="auto"/>
            <w:right w:val="none" w:sz="0" w:space="0" w:color="auto"/>
          </w:divBdr>
        </w:div>
        <w:div w:id="1236091677">
          <w:marLeft w:val="0"/>
          <w:marRight w:val="0"/>
          <w:marTop w:val="0"/>
          <w:marBottom w:val="0"/>
          <w:divBdr>
            <w:top w:val="none" w:sz="0" w:space="0" w:color="auto"/>
            <w:left w:val="none" w:sz="0" w:space="0" w:color="auto"/>
            <w:bottom w:val="none" w:sz="0" w:space="0" w:color="auto"/>
            <w:right w:val="none" w:sz="0" w:space="0" w:color="auto"/>
          </w:divBdr>
        </w:div>
        <w:div w:id="1272013665">
          <w:marLeft w:val="0"/>
          <w:marRight w:val="0"/>
          <w:marTop w:val="0"/>
          <w:marBottom w:val="0"/>
          <w:divBdr>
            <w:top w:val="none" w:sz="0" w:space="0" w:color="auto"/>
            <w:left w:val="none" w:sz="0" w:space="0" w:color="auto"/>
            <w:bottom w:val="none" w:sz="0" w:space="0" w:color="auto"/>
            <w:right w:val="none" w:sz="0" w:space="0" w:color="auto"/>
          </w:divBdr>
        </w:div>
        <w:div w:id="1670599137">
          <w:marLeft w:val="0"/>
          <w:marRight w:val="0"/>
          <w:marTop w:val="0"/>
          <w:marBottom w:val="0"/>
          <w:divBdr>
            <w:top w:val="none" w:sz="0" w:space="0" w:color="auto"/>
            <w:left w:val="none" w:sz="0" w:space="0" w:color="auto"/>
            <w:bottom w:val="none" w:sz="0" w:space="0" w:color="auto"/>
            <w:right w:val="none" w:sz="0" w:space="0" w:color="auto"/>
          </w:divBdr>
        </w:div>
        <w:div w:id="2054235059">
          <w:marLeft w:val="0"/>
          <w:marRight w:val="0"/>
          <w:marTop w:val="0"/>
          <w:marBottom w:val="0"/>
          <w:divBdr>
            <w:top w:val="none" w:sz="0" w:space="0" w:color="auto"/>
            <w:left w:val="none" w:sz="0" w:space="0" w:color="auto"/>
            <w:bottom w:val="none" w:sz="0" w:space="0" w:color="auto"/>
            <w:right w:val="none" w:sz="0" w:space="0" w:color="auto"/>
          </w:divBdr>
        </w:div>
      </w:divsChild>
    </w:div>
    <w:div w:id="1556551578">
      <w:bodyDiv w:val="1"/>
      <w:marLeft w:val="0"/>
      <w:marRight w:val="0"/>
      <w:marTop w:val="0"/>
      <w:marBottom w:val="0"/>
      <w:divBdr>
        <w:top w:val="none" w:sz="0" w:space="0" w:color="auto"/>
        <w:left w:val="none" w:sz="0" w:space="0" w:color="auto"/>
        <w:bottom w:val="none" w:sz="0" w:space="0" w:color="auto"/>
        <w:right w:val="none" w:sz="0" w:space="0" w:color="auto"/>
      </w:divBdr>
    </w:div>
    <w:div w:id="1589843996">
      <w:bodyDiv w:val="1"/>
      <w:marLeft w:val="0"/>
      <w:marRight w:val="0"/>
      <w:marTop w:val="0"/>
      <w:marBottom w:val="0"/>
      <w:divBdr>
        <w:top w:val="none" w:sz="0" w:space="0" w:color="auto"/>
        <w:left w:val="none" w:sz="0" w:space="0" w:color="auto"/>
        <w:bottom w:val="none" w:sz="0" w:space="0" w:color="auto"/>
        <w:right w:val="none" w:sz="0" w:space="0" w:color="auto"/>
      </w:divBdr>
      <w:divsChild>
        <w:div w:id="914437053">
          <w:marLeft w:val="0"/>
          <w:marRight w:val="0"/>
          <w:marTop w:val="0"/>
          <w:marBottom w:val="0"/>
          <w:divBdr>
            <w:top w:val="none" w:sz="0" w:space="0" w:color="auto"/>
            <w:left w:val="none" w:sz="0" w:space="0" w:color="auto"/>
            <w:bottom w:val="none" w:sz="0" w:space="0" w:color="auto"/>
            <w:right w:val="none" w:sz="0" w:space="0" w:color="auto"/>
          </w:divBdr>
        </w:div>
      </w:divsChild>
    </w:div>
    <w:div w:id="1593972600">
      <w:bodyDiv w:val="1"/>
      <w:marLeft w:val="0"/>
      <w:marRight w:val="0"/>
      <w:marTop w:val="0"/>
      <w:marBottom w:val="0"/>
      <w:divBdr>
        <w:top w:val="none" w:sz="0" w:space="0" w:color="auto"/>
        <w:left w:val="none" w:sz="0" w:space="0" w:color="auto"/>
        <w:bottom w:val="none" w:sz="0" w:space="0" w:color="auto"/>
        <w:right w:val="none" w:sz="0" w:space="0" w:color="auto"/>
      </w:divBdr>
      <w:divsChild>
        <w:div w:id="84884142">
          <w:marLeft w:val="0"/>
          <w:marRight w:val="0"/>
          <w:marTop w:val="0"/>
          <w:marBottom w:val="0"/>
          <w:divBdr>
            <w:top w:val="none" w:sz="0" w:space="0" w:color="auto"/>
            <w:left w:val="none" w:sz="0" w:space="0" w:color="auto"/>
            <w:bottom w:val="none" w:sz="0" w:space="0" w:color="auto"/>
            <w:right w:val="none" w:sz="0" w:space="0" w:color="auto"/>
          </w:divBdr>
        </w:div>
        <w:div w:id="1195994312">
          <w:marLeft w:val="0"/>
          <w:marRight w:val="0"/>
          <w:marTop w:val="0"/>
          <w:marBottom w:val="0"/>
          <w:divBdr>
            <w:top w:val="none" w:sz="0" w:space="0" w:color="auto"/>
            <w:left w:val="none" w:sz="0" w:space="0" w:color="auto"/>
            <w:bottom w:val="none" w:sz="0" w:space="0" w:color="auto"/>
            <w:right w:val="none" w:sz="0" w:space="0" w:color="auto"/>
          </w:divBdr>
        </w:div>
      </w:divsChild>
    </w:div>
    <w:div w:id="1605265679">
      <w:bodyDiv w:val="1"/>
      <w:marLeft w:val="0"/>
      <w:marRight w:val="0"/>
      <w:marTop w:val="0"/>
      <w:marBottom w:val="0"/>
      <w:divBdr>
        <w:top w:val="none" w:sz="0" w:space="0" w:color="auto"/>
        <w:left w:val="none" w:sz="0" w:space="0" w:color="auto"/>
        <w:bottom w:val="none" w:sz="0" w:space="0" w:color="auto"/>
        <w:right w:val="none" w:sz="0" w:space="0" w:color="auto"/>
      </w:divBdr>
    </w:div>
    <w:div w:id="1650405796">
      <w:bodyDiv w:val="1"/>
      <w:marLeft w:val="0"/>
      <w:marRight w:val="0"/>
      <w:marTop w:val="0"/>
      <w:marBottom w:val="0"/>
      <w:divBdr>
        <w:top w:val="none" w:sz="0" w:space="0" w:color="auto"/>
        <w:left w:val="none" w:sz="0" w:space="0" w:color="auto"/>
        <w:bottom w:val="none" w:sz="0" w:space="0" w:color="auto"/>
        <w:right w:val="none" w:sz="0" w:space="0" w:color="auto"/>
      </w:divBdr>
    </w:div>
    <w:div w:id="1666350645">
      <w:bodyDiv w:val="1"/>
      <w:marLeft w:val="0"/>
      <w:marRight w:val="0"/>
      <w:marTop w:val="0"/>
      <w:marBottom w:val="0"/>
      <w:divBdr>
        <w:top w:val="none" w:sz="0" w:space="0" w:color="auto"/>
        <w:left w:val="none" w:sz="0" w:space="0" w:color="auto"/>
        <w:bottom w:val="none" w:sz="0" w:space="0" w:color="auto"/>
        <w:right w:val="none" w:sz="0" w:space="0" w:color="auto"/>
      </w:divBdr>
    </w:div>
    <w:div w:id="1686397291">
      <w:bodyDiv w:val="1"/>
      <w:marLeft w:val="0"/>
      <w:marRight w:val="0"/>
      <w:marTop w:val="0"/>
      <w:marBottom w:val="0"/>
      <w:divBdr>
        <w:top w:val="none" w:sz="0" w:space="0" w:color="auto"/>
        <w:left w:val="none" w:sz="0" w:space="0" w:color="auto"/>
        <w:bottom w:val="none" w:sz="0" w:space="0" w:color="auto"/>
        <w:right w:val="none" w:sz="0" w:space="0" w:color="auto"/>
      </w:divBdr>
    </w:div>
    <w:div w:id="1688632878">
      <w:bodyDiv w:val="1"/>
      <w:marLeft w:val="0"/>
      <w:marRight w:val="0"/>
      <w:marTop w:val="0"/>
      <w:marBottom w:val="0"/>
      <w:divBdr>
        <w:top w:val="none" w:sz="0" w:space="0" w:color="auto"/>
        <w:left w:val="none" w:sz="0" w:space="0" w:color="auto"/>
        <w:bottom w:val="none" w:sz="0" w:space="0" w:color="auto"/>
        <w:right w:val="none" w:sz="0" w:space="0" w:color="auto"/>
      </w:divBdr>
    </w:div>
    <w:div w:id="1689484672">
      <w:bodyDiv w:val="1"/>
      <w:marLeft w:val="0"/>
      <w:marRight w:val="0"/>
      <w:marTop w:val="0"/>
      <w:marBottom w:val="0"/>
      <w:divBdr>
        <w:top w:val="none" w:sz="0" w:space="0" w:color="auto"/>
        <w:left w:val="none" w:sz="0" w:space="0" w:color="auto"/>
        <w:bottom w:val="none" w:sz="0" w:space="0" w:color="auto"/>
        <w:right w:val="none" w:sz="0" w:space="0" w:color="auto"/>
      </w:divBdr>
    </w:div>
    <w:div w:id="1689984314">
      <w:bodyDiv w:val="1"/>
      <w:marLeft w:val="0"/>
      <w:marRight w:val="0"/>
      <w:marTop w:val="0"/>
      <w:marBottom w:val="0"/>
      <w:divBdr>
        <w:top w:val="none" w:sz="0" w:space="0" w:color="auto"/>
        <w:left w:val="none" w:sz="0" w:space="0" w:color="auto"/>
        <w:bottom w:val="none" w:sz="0" w:space="0" w:color="auto"/>
        <w:right w:val="none" w:sz="0" w:space="0" w:color="auto"/>
      </w:divBdr>
    </w:div>
    <w:div w:id="1693721276">
      <w:bodyDiv w:val="1"/>
      <w:marLeft w:val="0"/>
      <w:marRight w:val="0"/>
      <w:marTop w:val="0"/>
      <w:marBottom w:val="0"/>
      <w:divBdr>
        <w:top w:val="none" w:sz="0" w:space="0" w:color="auto"/>
        <w:left w:val="none" w:sz="0" w:space="0" w:color="auto"/>
        <w:bottom w:val="none" w:sz="0" w:space="0" w:color="auto"/>
        <w:right w:val="none" w:sz="0" w:space="0" w:color="auto"/>
      </w:divBdr>
    </w:div>
    <w:div w:id="1705055794">
      <w:bodyDiv w:val="1"/>
      <w:marLeft w:val="0"/>
      <w:marRight w:val="0"/>
      <w:marTop w:val="0"/>
      <w:marBottom w:val="0"/>
      <w:divBdr>
        <w:top w:val="none" w:sz="0" w:space="0" w:color="auto"/>
        <w:left w:val="none" w:sz="0" w:space="0" w:color="auto"/>
        <w:bottom w:val="none" w:sz="0" w:space="0" w:color="auto"/>
        <w:right w:val="none" w:sz="0" w:space="0" w:color="auto"/>
      </w:divBdr>
    </w:div>
    <w:div w:id="1709405444">
      <w:bodyDiv w:val="1"/>
      <w:marLeft w:val="0"/>
      <w:marRight w:val="0"/>
      <w:marTop w:val="0"/>
      <w:marBottom w:val="0"/>
      <w:divBdr>
        <w:top w:val="none" w:sz="0" w:space="0" w:color="auto"/>
        <w:left w:val="none" w:sz="0" w:space="0" w:color="auto"/>
        <w:bottom w:val="none" w:sz="0" w:space="0" w:color="auto"/>
        <w:right w:val="none" w:sz="0" w:space="0" w:color="auto"/>
      </w:divBdr>
    </w:div>
    <w:div w:id="1748839587">
      <w:bodyDiv w:val="1"/>
      <w:marLeft w:val="0"/>
      <w:marRight w:val="0"/>
      <w:marTop w:val="0"/>
      <w:marBottom w:val="0"/>
      <w:divBdr>
        <w:top w:val="none" w:sz="0" w:space="0" w:color="auto"/>
        <w:left w:val="none" w:sz="0" w:space="0" w:color="auto"/>
        <w:bottom w:val="none" w:sz="0" w:space="0" w:color="auto"/>
        <w:right w:val="none" w:sz="0" w:space="0" w:color="auto"/>
      </w:divBdr>
    </w:div>
    <w:div w:id="1750536269">
      <w:bodyDiv w:val="1"/>
      <w:marLeft w:val="0"/>
      <w:marRight w:val="0"/>
      <w:marTop w:val="0"/>
      <w:marBottom w:val="0"/>
      <w:divBdr>
        <w:top w:val="none" w:sz="0" w:space="0" w:color="auto"/>
        <w:left w:val="none" w:sz="0" w:space="0" w:color="auto"/>
        <w:bottom w:val="none" w:sz="0" w:space="0" w:color="auto"/>
        <w:right w:val="none" w:sz="0" w:space="0" w:color="auto"/>
      </w:divBdr>
    </w:div>
    <w:div w:id="1750956713">
      <w:bodyDiv w:val="1"/>
      <w:marLeft w:val="0"/>
      <w:marRight w:val="0"/>
      <w:marTop w:val="0"/>
      <w:marBottom w:val="0"/>
      <w:divBdr>
        <w:top w:val="none" w:sz="0" w:space="0" w:color="auto"/>
        <w:left w:val="none" w:sz="0" w:space="0" w:color="auto"/>
        <w:bottom w:val="none" w:sz="0" w:space="0" w:color="auto"/>
        <w:right w:val="none" w:sz="0" w:space="0" w:color="auto"/>
      </w:divBdr>
    </w:div>
    <w:div w:id="1767075455">
      <w:bodyDiv w:val="1"/>
      <w:marLeft w:val="0"/>
      <w:marRight w:val="0"/>
      <w:marTop w:val="0"/>
      <w:marBottom w:val="0"/>
      <w:divBdr>
        <w:top w:val="none" w:sz="0" w:space="0" w:color="auto"/>
        <w:left w:val="none" w:sz="0" w:space="0" w:color="auto"/>
        <w:bottom w:val="none" w:sz="0" w:space="0" w:color="auto"/>
        <w:right w:val="none" w:sz="0" w:space="0" w:color="auto"/>
      </w:divBdr>
    </w:div>
    <w:div w:id="1769961095">
      <w:bodyDiv w:val="1"/>
      <w:marLeft w:val="0"/>
      <w:marRight w:val="0"/>
      <w:marTop w:val="0"/>
      <w:marBottom w:val="0"/>
      <w:divBdr>
        <w:top w:val="none" w:sz="0" w:space="0" w:color="auto"/>
        <w:left w:val="none" w:sz="0" w:space="0" w:color="auto"/>
        <w:bottom w:val="none" w:sz="0" w:space="0" w:color="auto"/>
        <w:right w:val="none" w:sz="0" w:space="0" w:color="auto"/>
      </w:divBdr>
    </w:div>
    <w:div w:id="1789085923">
      <w:bodyDiv w:val="1"/>
      <w:marLeft w:val="0"/>
      <w:marRight w:val="0"/>
      <w:marTop w:val="0"/>
      <w:marBottom w:val="0"/>
      <w:divBdr>
        <w:top w:val="none" w:sz="0" w:space="0" w:color="auto"/>
        <w:left w:val="none" w:sz="0" w:space="0" w:color="auto"/>
        <w:bottom w:val="none" w:sz="0" w:space="0" w:color="auto"/>
        <w:right w:val="none" w:sz="0" w:space="0" w:color="auto"/>
      </w:divBdr>
    </w:div>
    <w:div w:id="1790465108">
      <w:bodyDiv w:val="1"/>
      <w:marLeft w:val="0"/>
      <w:marRight w:val="0"/>
      <w:marTop w:val="0"/>
      <w:marBottom w:val="0"/>
      <w:divBdr>
        <w:top w:val="none" w:sz="0" w:space="0" w:color="auto"/>
        <w:left w:val="none" w:sz="0" w:space="0" w:color="auto"/>
        <w:bottom w:val="none" w:sz="0" w:space="0" w:color="auto"/>
        <w:right w:val="none" w:sz="0" w:space="0" w:color="auto"/>
      </w:divBdr>
    </w:div>
    <w:div w:id="1792749084">
      <w:bodyDiv w:val="1"/>
      <w:marLeft w:val="0"/>
      <w:marRight w:val="0"/>
      <w:marTop w:val="0"/>
      <w:marBottom w:val="0"/>
      <w:divBdr>
        <w:top w:val="none" w:sz="0" w:space="0" w:color="auto"/>
        <w:left w:val="none" w:sz="0" w:space="0" w:color="auto"/>
        <w:bottom w:val="none" w:sz="0" w:space="0" w:color="auto"/>
        <w:right w:val="none" w:sz="0" w:space="0" w:color="auto"/>
      </w:divBdr>
    </w:div>
    <w:div w:id="1810197832">
      <w:bodyDiv w:val="1"/>
      <w:marLeft w:val="0"/>
      <w:marRight w:val="0"/>
      <w:marTop w:val="0"/>
      <w:marBottom w:val="0"/>
      <w:divBdr>
        <w:top w:val="none" w:sz="0" w:space="0" w:color="auto"/>
        <w:left w:val="none" w:sz="0" w:space="0" w:color="auto"/>
        <w:bottom w:val="none" w:sz="0" w:space="0" w:color="auto"/>
        <w:right w:val="none" w:sz="0" w:space="0" w:color="auto"/>
      </w:divBdr>
    </w:div>
    <w:div w:id="1814984970">
      <w:bodyDiv w:val="1"/>
      <w:marLeft w:val="0"/>
      <w:marRight w:val="0"/>
      <w:marTop w:val="0"/>
      <w:marBottom w:val="0"/>
      <w:divBdr>
        <w:top w:val="none" w:sz="0" w:space="0" w:color="auto"/>
        <w:left w:val="none" w:sz="0" w:space="0" w:color="auto"/>
        <w:bottom w:val="none" w:sz="0" w:space="0" w:color="auto"/>
        <w:right w:val="none" w:sz="0" w:space="0" w:color="auto"/>
      </w:divBdr>
    </w:div>
    <w:div w:id="1818305130">
      <w:bodyDiv w:val="1"/>
      <w:marLeft w:val="0"/>
      <w:marRight w:val="0"/>
      <w:marTop w:val="0"/>
      <w:marBottom w:val="0"/>
      <w:divBdr>
        <w:top w:val="none" w:sz="0" w:space="0" w:color="auto"/>
        <w:left w:val="none" w:sz="0" w:space="0" w:color="auto"/>
        <w:bottom w:val="none" w:sz="0" w:space="0" w:color="auto"/>
        <w:right w:val="none" w:sz="0" w:space="0" w:color="auto"/>
      </w:divBdr>
    </w:div>
    <w:div w:id="1818721362">
      <w:bodyDiv w:val="1"/>
      <w:marLeft w:val="0"/>
      <w:marRight w:val="0"/>
      <w:marTop w:val="0"/>
      <w:marBottom w:val="0"/>
      <w:divBdr>
        <w:top w:val="none" w:sz="0" w:space="0" w:color="auto"/>
        <w:left w:val="none" w:sz="0" w:space="0" w:color="auto"/>
        <w:bottom w:val="none" w:sz="0" w:space="0" w:color="auto"/>
        <w:right w:val="none" w:sz="0" w:space="0" w:color="auto"/>
      </w:divBdr>
    </w:div>
    <w:div w:id="1822455646">
      <w:bodyDiv w:val="1"/>
      <w:marLeft w:val="0"/>
      <w:marRight w:val="0"/>
      <w:marTop w:val="0"/>
      <w:marBottom w:val="0"/>
      <w:divBdr>
        <w:top w:val="none" w:sz="0" w:space="0" w:color="auto"/>
        <w:left w:val="none" w:sz="0" w:space="0" w:color="auto"/>
        <w:bottom w:val="none" w:sz="0" w:space="0" w:color="auto"/>
        <w:right w:val="none" w:sz="0" w:space="0" w:color="auto"/>
      </w:divBdr>
    </w:div>
    <w:div w:id="1829129280">
      <w:bodyDiv w:val="1"/>
      <w:marLeft w:val="0"/>
      <w:marRight w:val="0"/>
      <w:marTop w:val="0"/>
      <w:marBottom w:val="0"/>
      <w:divBdr>
        <w:top w:val="none" w:sz="0" w:space="0" w:color="auto"/>
        <w:left w:val="none" w:sz="0" w:space="0" w:color="auto"/>
        <w:bottom w:val="none" w:sz="0" w:space="0" w:color="auto"/>
        <w:right w:val="none" w:sz="0" w:space="0" w:color="auto"/>
      </w:divBdr>
    </w:div>
    <w:div w:id="1834565598">
      <w:bodyDiv w:val="1"/>
      <w:marLeft w:val="0"/>
      <w:marRight w:val="0"/>
      <w:marTop w:val="0"/>
      <w:marBottom w:val="0"/>
      <w:divBdr>
        <w:top w:val="none" w:sz="0" w:space="0" w:color="auto"/>
        <w:left w:val="none" w:sz="0" w:space="0" w:color="auto"/>
        <w:bottom w:val="none" w:sz="0" w:space="0" w:color="auto"/>
        <w:right w:val="none" w:sz="0" w:space="0" w:color="auto"/>
      </w:divBdr>
    </w:div>
    <w:div w:id="1842499725">
      <w:bodyDiv w:val="1"/>
      <w:marLeft w:val="0"/>
      <w:marRight w:val="0"/>
      <w:marTop w:val="0"/>
      <w:marBottom w:val="0"/>
      <w:divBdr>
        <w:top w:val="none" w:sz="0" w:space="0" w:color="auto"/>
        <w:left w:val="none" w:sz="0" w:space="0" w:color="auto"/>
        <w:bottom w:val="none" w:sz="0" w:space="0" w:color="auto"/>
        <w:right w:val="none" w:sz="0" w:space="0" w:color="auto"/>
      </w:divBdr>
    </w:div>
    <w:div w:id="1858304959">
      <w:bodyDiv w:val="1"/>
      <w:marLeft w:val="0"/>
      <w:marRight w:val="0"/>
      <w:marTop w:val="0"/>
      <w:marBottom w:val="0"/>
      <w:divBdr>
        <w:top w:val="none" w:sz="0" w:space="0" w:color="auto"/>
        <w:left w:val="none" w:sz="0" w:space="0" w:color="auto"/>
        <w:bottom w:val="none" w:sz="0" w:space="0" w:color="auto"/>
        <w:right w:val="none" w:sz="0" w:space="0" w:color="auto"/>
      </w:divBdr>
    </w:div>
    <w:div w:id="1900094599">
      <w:bodyDiv w:val="1"/>
      <w:marLeft w:val="0"/>
      <w:marRight w:val="0"/>
      <w:marTop w:val="0"/>
      <w:marBottom w:val="0"/>
      <w:divBdr>
        <w:top w:val="none" w:sz="0" w:space="0" w:color="auto"/>
        <w:left w:val="none" w:sz="0" w:space="0" w:color="auto"/>
        <w:bottom w:val="none" w:sz="0" w:space="0" w:color="auto"/>
        <w:right w:val="none" w:sz="0" w:space="0" w:color="auto"/>
      </w:divBdr>
    </w:div>
    <w:div w:id="1931573568">
      <w:bodyDiv w:val="1"/>
      <w:marLeft w:val="0"/>
      <w:marRight w:val="0"/>
      <w:marTop w:val="0"/>
      <w:marBottom w:val="0"/>
      <w:divBdr>
        <w:top w:val="none" w:sz="0" w:space="0" w:color="auto"/>
        <w:left w:val="none" w:sz="0" w:space="0" w:color="auto"/>
        <w:bottom w:val="none" w:sz="0" w:space="0" w:color="auto"/>
        <w:right w:val="none" w:sz="0" w:space="0" w:color="auto"/>
      </w:divBdr>
      <w:divsChild>
        <w:div w:id="1123156088">
          <w:marLeft w:val="0"/>
          <w:marRight w:val="0"/>
          <w:marTop w:val="0"/>
          <w:marBottom w:val="0"/>
          <w:divBdr>
            <w:top w:val="none" w:sz="0" w:space="0" w:color="auto"/>
            <w:left w:val="none" w:sz="0" w:space="0" w:color="auto"/>
            <w:bottom w:val="none" w:sz="0" w:space="0" w:color="auto"/>
            <w:right w:val="none" w:sz="0" w:space="0" w:color="auto"/>
          </w:divBdr>
        </w:div>
      </w:divsChild>
    </w:div>
    <w:div w:id="1942640986">
      <w:bodyDiv w:val="1"/>
      <w:marLeft w:val="0"/>
      <w:marRight w:val="0"/>
      <w:marTop w:val="0"/>
      <w:marBottom w:val="0"/>
      <w:divBdr>
        <w:top w:val="none" w:sz="0" w:space="0" w:color="auto"/>
        <w:left w:val="none" w:sz="0" w:space="0" w:color="auto"/>
        <w:bottom w:val="none" w:sz="0" w:space="0" w:color="auto"/>
        <w:right w:val="none" w:sz="0" w:space="0" w:color="auto"/>
      </w:divBdr>
      <w:divsChild>
        <w:div w:id="1526364725">
          <w:marLeft w:val="0"/>
          <w:marRight w:val="0"/>
          <w:marTop w:val="0"/>
          <w:marBottom w:val="0"/>
          <w:divBdr>
            <w:top w:val="none" w:sz="0" w:space="0" w:color="auto"/>
            <w:left w:val="none" w:sz="0" w:space="0" w:color="auto"/>
            <w:bottom w:val="none" w:sz="0" w:space="0" w:color="auto"/>
            <w:right w:val="none" w:sz="0" w:space="0" w:color="auto"/>
          </w:divBdr>
        </w:div>
      </w:divsChild>
    </w:div>
    <w:div w:id="1999650129">
      <w:bodyDiv w:val="1"/>
      <w:marLeft w:val="0"/>
      <w:marRight w:val="0"/>
      <w:marTop w:val="0"/>
      <w:marBottom w:val="0"/>
      <w:divBdr>
        <w:top w:val="none" w:sz="0" w:space="0" w:color="auto"/>
        <w:left w:val="none" w:sz="0" w:space="0" w:color="auto"/>
        <w:bottom w:val="none" w:sz="0" w:space="0" w:color="auto"/>
        <w:right w:val="none" w:sz="0" w:space="0" w:color="auto"/>
      </w:divBdr>
    </w:div>
    <w:div w:id="2004357180">
      <w:bodyDiv w:val="1"/>
      <w:marLeft w:val="0"/>
      <w:marRight w:val="0"/>
      <w:marTop w:val="0"/>
      <w:marBottom w:val="0"/>
      <w:divBdr>
        <w:top w:val="none" w:sz="0" w:space="0" w:color="auto"/>
        <w:left w:val="none" w:sz="0" w:space="0" w:color="auto"/>
        <w:bottom w:val="none" w:sz="0" w:space="0" w:color="auto"/>
        <w:right w:val="none" w:sz="0" w:space="0" w:color="auto"/>
      </w:divBdr>
    </w:div>
    <w:div w:id="2020739590">
      <w:bodyDiv w:val="1"/>
      <w:marLeft w:val="0"/>
      <w:marRight w:val="0"/>
      <w:marTop w:val="0"/>
      <w:marBottom w:val="0"/>
      <w:divBdr>
        <w:top w:val="none" w:sz="0" w:space="0" w:color="auto"/>
        <w:left w:val="none" w:sz="0" w:space="0" w:color="auto"/>
        <w:bottom w:val="none" w:sz="0" w:space="0" w:color="auto"/>
        <w:right w:val="none" w:sz="0" w:space="0" w:color="auto"/>
      </w:divBdr>
    </w:div>
    <w:div w:id="2025396558">
      <w:bodyDiv w:val="1"/>
      <w:marLeft w:val="0"/>
      <w:marRight w:val="0"/>
      <w:marTop w:val="0"/>
      <w:marBottom w:val="0"/>
      <w:divBdr>
        <w:top w:val="none" w:sz="0" w:space="0" w:color="auto"/>
        <w:left w:val="none" w:sz="0" w:space="0" w:color="auto"/>
        <w:bottom w:val="none" w:sz="0" w:space="0" w:color="auto"/>
        <w:right w:val="none" w:sz="0" w:space="0" w:color="auto"/>
      </w:divBdr>
    </w:div>
    <w:div w:id="2025745017">
      <w:bodyDiv w:val="1"/>
      <w:marLeft w:val="0"/>
      <w:marRight w:val="0"/>
      <w:marTop w:val="0"/>
      <w:marBottom w:val="0"/>
      <w:divBdr>
        <w:top w:val="none" w:sz="0" w:space="0" w:color="auto"/>
        <w:left w:val="none" w:sz="0" w:space="0" w:color="auto"/>
        <w:bottom w:val="none" w:sz="0" w:space="0" w:color="auto"/>
        <w:right w:val="none" w:sz="0" w:space="0" w:color="auto"/>
      </w:divBdr>
    </w:div>
    <w:div w:id="2051953995">
      <w:bodyDiv w:val="1"/>
      <w:marLeft w:val="0"/>
      <w:marRight w:val="0"/>
      <w:marTop w:val="0"/>
      <w:marBottom w:val="0"/>
      <w:divBdr>
        <w:top w:val="none" w:sz="0" w:space="0" w:color="auto"/>
        <w:left w:val="none" w:sz="0" w:space="0" w:color="auto"/>
        <w:bottom w:val="none" w:sz="0" w:space="0" w:color="auto"/>
        <w:right w:val="none" w:sz="0" w:space="0" w:color="auto"/>
      </w:divBdr>
    </w:div>
    <w:div w:id="2061316793">
      <w:bodyDiv w:val="1"/>
      <w:marLeft w:val="0"/>
      <w:marRight w:val="0"/>
      <w:marTop w:val="0"/>
      <w:marBottom w:val="0"/>
      <w:divBdr>
        <w:top w:val="none" w:sz="0" w:space="0" w:color="auto"/>
        <w:left w:val="none" w:sz="0" w:space="0" w:color="auto"/>
        <w:bottom w:val="none" w:sz="0" w:space="0" w:color="auto"/>
        <w:right w:val="none" w:sz="0" w:space="0" w:color="auto"/>
      </w:divBdr>
    </w:div>
    <w:div w:id="2073192080">
      <w:bodyDiv w:val="1"/>
      <w:marLeft w:val="0"/>
      <w:marRight w:val="0"/>
      <w:marTop w:val="0"/>
      <w:marBottom w:val="0"/>
      <w:divBdr>
        <w:top w:val="none" w:sz="0" w:space="0" w:color="auto"/>
        <w:left w:val="none" w:sz="0" w:space="0" w:color="auto"/>
        <w:bottom w:val="none" w:sz="0" w:space="0" w:color="auto"/>
        <w:right w:val="none" w:sz="0" w:space="0" w:color="auto"/>
      </w:divBdr>
    </w:div>
    <w:div w:id="2090618914">
      <w:bodyDiv w:val="1"/>
      <w:marLeft w:val="0"/>
      <w:marRight w:val="0"/>
      <w:marTop w:val="0"/>
      <w:marBottom w:val="0"/>
      <w:divBdr>
        <w:top w:val="none" w:sz="0" w:space="0" w:color="auto"/>
        <w:left w:val="none" w:sz="0" w:space="0" w:color="auto"/>
        <w:bottom w:val="none" w:sz="0" w:space="0" w:color="auto"/>
        <w:right w:val="none" w:sz="0" w:space="0" w:color="auto"/>
      </w:divBdr>
    </w:div>
    <w:div w:id="2092434166">
      <w:bodyDiv w:val="1"/>
      <w:marLeft w:val="0"/>
      <w:marRight w:val="0"/>
      <w:marTop w:val="0"/>
      <w:marBottom w:val="0"/>
      <w:divBdr>
        <w:top w:val="none" w:sz="0" w:space="0" w:color="auto"/>
        <w:left w:val="none" w:sz="0" w:space="0" w:color="auto"/>
        <w:bottom w:val="none" w:sz="0" w:space="0" w:color="auto"/>
        <w:right w:val="none" w:sz="0" w:space="0" w:color="auto"/>
      </w:divBdr>
    </w:div>
    <w:div w:id="2097093143">
      <w:bodyDiv w:val="1"/>
      <w:marLeft w:val="0"/>
      <w:marRight w:val="0"/>
      <w:marTop w:val="0"/>
      <w:marBottom w:val="0"/>
      <w:divBdr>
        <w:top w:val="none" w:sz="0" w:space="0" w:color="auto"/>
        <w:left w:val="none" w:sz="0" w:space="0" w:color="auto"/>
        <w:bottom w:val="none" w:sz="0" w:space="0" w:color="auto"/>
        <w:right w:val="none" w:sz="0" w:space="0" w:color="auto"/>
      </w:divBdr>
    </w:div>
    <w:div w:id="2114785855">
      <w:bodyDiv w:val="1"/>
      <w:marLeft w:val="0"/>
      <w:marRight w:val="0"/>
      <w:marTop w:val="0"/>
      <w:marBottom w:val="0"/>
      <w:divBdr>
        <w:top w:val="none" w:sz="0" w:space="0" w:color="auto"/>
        <w:left w:val="none" w:sz="0" w:space="0" w:color="auto"/>
        <w:bottom w:val="none" w:sz="0" w:space="0" w:color="auto"/>
        <w:right w:val="none" w:sz="0" w:space="0" w:color="auto"/>
      </w:divBdr>
    </w:div>
    <w:div w:id="2116249927">
      <w:bodyDiv w:val="1"/>
      <w:marLeft w:val="0"/>
      <w:marRight w:val="0"/>
      <w:marTop w:val="0"/>
      <w:marBottom w:val="0"/>
      <w:divBdr>
        <w:top w:val="none" w:sz="0" w:space="0" w:color="auto"/>
        <w:left w:val="none" w:sz="0" w:space="0" w:color="auto"/>
        <w:bottom w:val="none" w:sz="0" w:space="0" w:color="auto"/>
        <w:right w:val="none" w:sz="0" w:space="0" w:color="auto"/>
      </w:divBdr>
    </w:div>
    <w:div w:id="2117796732">
      <w:bodyDiv w:val="1"/>
      <w:marLeft w:val="0"/>
      <w:marRight w:val="0"/>
      <w:marTop w:val="0"/>
      <w:marBottom w:val="0"/>
      <w:divBdr>
        <w:top w:val="none" w:sz="0" w:space="0" w:color="auto"/>
        <w:left w:val="none" w:sz="0" w:space="0" w:color="auto"/>
        <w:bottom w:val="none" w:sz="0" w:space="0" w:color="auto"/>
        <w:right w:val="none" w:sz="0" w:space="0" w:color="auto"/>
      </w:divBdr>
    </w:div>
    <w:div w:id="2126462325">
      <w:bodyDiv w:val="1"/>
      <w:marLeft w:val="0"/>
      <w:marRight w:val="0"/>
      <w:marTop w:val="0"/>
      <w:marBottom w:val="0"/>
      <w:divBdr>
        <w:top w:val="none" w:sz="0" w:space="0" w:color="auto"/>
        <w:left w:val="none" w:sz="0" w:space="0" w:color="auto"/>
        <w:bottom w:val="none" w:sz="0" w:space="0" w:color="auto"/>
        <w:right w:val="none" w:sz="0" w:space="0" w:color="auto"/>
      </w:divBdr>
    </w:div>
    <w:div w:id="2146659416">
      <w:bodyDiv w:val="1"/>
      <w:marLeft w:val="0"/>
      <w:marRight w:val="0"/>
      <w:marTop w:val="0"/>
      <w:marBottom w:val="0"/>
      <w:divBdr>
        <w:top w:val="none" w:sz="0" w:space="0" w:color="auto"/>
        <w:left w:val="none" w:sz="0" w:space="0" w:color="auto"/>
        <w:bottom w:val="none" w:sz="0" w:space="0" w:color="auto"/>
        <w:right w:val="none" w:sz="0" w:space="0" w:color="auto"/>
      </w:divBdr>
    </w:div>
    <w:div w:id="214669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britten\Documents\Custom%20Office%20Templates\Search%20Laboratory\Rebranded%20documents\Internal%20doc%20template%20UK.dotx" TargetMode="External"/></Relationships>
</file>

<file path=word/theme/theme1.xml><?xml version="1.0" encoding="utf-8"?>
<a:theme xmlns:a="http://schemas.openxmlformats.org/drawingml/2006/main" name="SL STYLE">
  <a:themeElements>
    <a:clrScheme name="SL rebrand 2021">
      <a:dk1>
        <a:srgbClr val="000000"/>
      </a:dk1>
      <a:lt1>
        <a:srgbClr val="FFFFFF"/>
      </a:lt1>
      <a:dk2>
        <a:srgbClr val="44546A"/>
      </a:dk2>
      <a:lt2>
        <a:srgbClr val="E7E6E6"/>
      </a:lt2>
      <a:accent1>
        <a:srgbClr val="003756"/>
      </a:accent1>
      <a:accent2>
        <a:srgbClr val="E6EAF2"/>
      </a:accent2>
      <a:accent3>
        <a:srgbClr val="0DC7FF"/>
      </a:accent3>
      <a:accent4>
        <a:srgbClr val="56DBFF"/>
      </a:accent4>
      <a:accent5>
        <a:srgbClr val="9EEBFF"/>
      </a:accent5>
      <a:accent6>
        <a:srgbClr val="99FFCF"/>
      </a:accent6>
      <a:hlink>
        <a:srgbClr val="0DC7FF"/>
      </a:hlink>
      <a:folHlink>
        <a:srgbClr val="003756"/>
      </a:folHlink>
    </a:clrScheme>
    <a:fontScheme name="SL Microsoft font se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2021-11-15T00:00:00</PublishDate>
  <Abstract>Manager’s meeting report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F7DB2204AA3E941A1F2E6DEAA2180D9" ma:contentTypeVersion="11" ma:contentTypeDescription="Create a new document." ma:contentTypeScope="" ma:versionID="f6bc4ccefbd95220eea8934903251a4b">
  <xsd:schema xmlns:xsd="http://www.w3.org/2001/XMLSchema" xmlns:xs="http://www.w3.org/2001/XMLSchema" xmlns:p="http://schemas.microsoft.com/office/2006/metadata/properties" xmlns:ns2="b6944f51-c904-48de-b78e-14e622f41a5c" xmlns:ns3="6054208a-0b4c-43e4-9b24-e097170e707b" targetNamespace="http://schemas.microsoft.com/office/2006/metadata/properties" ma:root="true" ma:fieldsID="695b87bc18a158217d228f4cfb1e2267" ns2:_="" ns3:_="">
    <xsd:import namespace="b6944f51-c904-48de-b78e-14e622f41a5c"/>
    <xsd:import namespace="6054208a-0b4c-43e4-9b24-e097170e7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4f51-c904-48de-b78e-14e622f41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4208a-0b4c-43e4-9b24-e097170e70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6054208a-0b4c-43e4-9b24-e097170e707b">
      <UserInfo>
        <DisplayName>Chris Attewell</DisplayName>
        <AccountId>20</AccountId>
        <AccountType/>
      </UserInfo>
      <UserInfo>
        <DisplayName>Nick Baldwin</DisplayName>
        <AccountId>51</AccountId>
        <AccountType/>
      </UserInfo>
      <UserInfo>
        <DisplayName>John Sellwood</DisplayName>
        <AccountId>57</AccountId>
        <AccountType/>
      </UserInfo>
    </SharedWithUsers>
    <_dlc_DocId xmlns="6054208a-0b4c-43e4-9b24-e097170e707b">7AS4TUF7ZNSY-1179869659-342</_dlc_DocId>
    <_dlc_DocIdUrl xmlns="6054208a-0b4c-43e4-9b24-e097170e707b">
      <Url>https://searchlaboratory.sharepoint.com/sites/TheLab/_layouts/15/DocIdRedir.aspx?ID=7AS4TUF7ZNSY-1179869659-342</Url>
      <Description>7AS4TUF7ZNSY-1179869659-342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422D2-6417-4784-849E-E3E768220632}">
  <ds:schemaRefs>
    <ds:schemaRef ds:uri="http://schemas.microsoft.com/sharepoint/v3/contenttype/forms"/>
  </ds:schemaRefs>
</ds:datastoreItem>
</file>

<file path=customXml/itemProps3.xml><?xml version="1.0" encoding="utf-8"?>
<ds:datastoreItem xmlns:ds="http://schemas.openxmlformats.org/officeDocument/2006/customXml" ds:itemID="{406163CC-DCA6-4FA0-AC7E-0479F3272DEC}">
  <ds:schemaRefs>
    <ds:schemaRef ds:uri="http://schemas.microsoft.com/sharepoint/events"/>
  </ds:schemaRefs>
</ds:datastoreItem>
</file>

<file path=customXml/itemProps4.xml><?xml version="1.0" encoding="utf-8"?>
<ds:datastoreItem xmlns:ds="http://schemas.openxmlformats.org/officeDocument/2006/customXml" ds:itemID="{CE1DAFBE-E8CF-475A-8AF5-B18EF38E1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4f51-c904-48de-b78e-14e622f41a5c"/>
    <ds:schemaRef ds:uri="6054208a-0b4c-43e4-9b24-e097170e7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C4E69A-646C-431B-A529-288E9B10940C}">
  <ds:schemaRefs>
    <ds:schemaRef ds:uri="http://schemas.microsoft.com/office/2006/metadata/properties"/>
    <ds:schemaRef ds:uri="http://schemas.microsoft.com/office/infopath/2007/PartnerControls"/>
    <ds:schemaRef ds:uri="6054208a-0b4c-43e4-9b24-e097170e707b"/>
  </ds:schemaRefs>
</ds:datastoreItem>
</file>

<file path=customXml/itemProps6.xml><?xml version="1.0" encoding="utf-8"?>
<ds:datastoreItem xmlns:ds="http://schemas.openxmlformats.org/officeDocument/2006/customXml" ds:itemID="{88DC5898-7D0A-4DF9-A980-85E5E19C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doc template UK</Template>
  <TotalTime>89</TotalTime>
  <Pages>18</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search laboratory internal template</vt:lpstr>
    </vt:vector>
  </TitlesOfParts>
  <Company/>
  <LinksUpToDate>false</LinksUpToDate>
  <CharactersWithSpaces>11989</CharactersWithSpaces>
  <SharedDoc>false</SharedDoc>
  <HLinks>
    <vt:vector size="114" baseType="variant">
      <vt:variant>
        <vt:i4>3932260</vt:i4>
      </vt:variant>
      <vt:variant>
        <vt:i4>54</vt:i4>
      </vt:variant>
      <vt:variant>
        <vt:i4>0</vt:i4>
      </vt:variant>
      <vt:variant>
        <vt:i4>5</vt:i4>
      </vt:variant>
      <vt:variant>
        <vt:lpwstr>https://searchlaboratory-my.sharepoint.com/personal/laura_britten_searchlaboratory_com/_layouts/15/guestaccess.aspx?docid=11845059e8e0446d587d39df293b4d494&amp;authkey=AWmO3hf16p-ITXc1HUFAWms&amp;expiration=2020-04-15T07%3A42%3A22.000Z&amp;e=qoOR4t</vt:lpwstr>
      </vt:variant>
      <vt:variant>
        <vt:lpwstr/>
      </vt:variant>
      <vt:variant>
        <vt:i4>2359328</vt:i4>
      </vt:variant>
      <vt:variant>
        <vt:i4>51</vt:i4>
      </vt:variant>
      <vt:variant>
        <vt:i4>0</vt:i4>
      </vt:variant>
      <vt:variant>
        <vt:i4>5</vt:i4>
      </vt:variant>
      <vt:variant>
        <vt:lpwstr>https://www.instagram.com/searchlabsus/</vt:lpwstr>
      </vt:variant>
      <vt:variant>
        <vt:lpwstr/>
      </vt:variant>
      <vt:variant>
        <vt:i4>3932192</vt:i4>
      </vt:variant>
      <vt:variant>
        <vt:i4>48</vt:i4>
      </vt:variant>
      <vt:variant>
        <vt:i4>0</vt:i4>
      </vt:variant>
      <vt:variant>
        <vt:i4>5</vt:i4>
      </vt:variant>
      <vt:variant>
        <vt:lpwstr>https://www.instagram.com/searchlabsuk/</vt:lpwstr>
      </vt:variant>
      <vt:variant>
        <vt:lpwstr/>
      </vt:variant>
      <vt:variant>
        <vt:i4>7012414</vt:i4>
      </vt:variant>
      <vt:variant>
        <vt:i4>45</vt:i4>
      </vt:variant>
      <vt:variant>
        <vt:i4>0</vt:i4>
      </vt:variant>
      <vt:variant>
        <vt:i4>5</vt:i4>
      </vt:variant>
      <vt:variant>
        <vt:lpwstr>https://www.linkedin.com/showcase/31426742/</vt:lpwstr>
      </vt:variant>
      <vt:variant>
        <vt:lpwstr/>
      </vt:variant>
      <vt:variant>
        <vt:i4>2949170</vt:i4>
      </vt:variant>
      <vt:variant>
        <vt:i4>42</vt:i4>
      </vt:variant>
      <vt:variant>
        <vt:i4>0</vt:i4>
      </vt:variant>
      <vt:variant>
        <vt:i4>5</vt:i4>
      </vt:variant>
      <vt:variant>
        <vt:lpwstr>https://www.searchlaboratory.com/us/2020/01/what-does-2020-hold-for-digital-marketing/</vt:lpwstr>
      </vt:variant>
      <vt:variant>
        <vt:lpwstr/>
      </vt:variant>
      <vt:variant>
        <vt:i4>2359357</vt:i4>
      </vt:variant>
      <vt:variant>
        <vt:i4>39</vt:i4>
      </vt:variant>
      <vt:variant>
        <vt:i4>0</vt:i4>
      </vt:variant>
      <vt:variant>
        <vt:i4>5</vt:i4>
      </vt:variant>
      <vt:variant>
        <vt:lpwstr>https://www.searchlaboratory.com/2020/01/what-does-2020-hold-for-digital-marketing/</vt:lpwstr>
      </vt:variant>
      <vt:variant>
        <vt:lpwstr/>
      </vt:variant>
      <vt:variant>
        <vt:i4>1966085</vt:i4>
      </vt:variant>
      <vt:variant>
        <vt:i4>36</vt:i4>
      </vt:variant>
      <vt:variant>
        <vt:i4>0</vt:i4>
      </vt:variant>
      <vt:variant>
        <vt:i4>5</vt:i4>
      </vt:variant>
      <vt:variant>
        <vt:lpwstr>https://www.searchlaboratory.com/us/case-studies/deep-analysis-of-incremental-amazon-ad-spend-increased-iroas-by-11-26-for-mars-petcare/</vt:lpwstr>
      </vt:variant>
      <vt:variant>
        <vt:lpwstr/>
      </vt:variant>
      <vt:variant>
        <vt:i4>6226015</vt:i4>
      </vt:variant>
      <vt:variant>
        <vt:i4>33</vt:i4>
      </vt:variant>
      <vt:variant>
        <vt:i4>0</vt:i4>
      </vt:variant>
      <vt:variant>
        <vt:i4>5</vt:i4>
      </vt:variant>
      <vt:variant>
        <vt:lpwstr>https://www.searchlaboratory.com/case-studies/deep-analysis-of-incremental-amazon-ad-spend-increased-iroas-for-mars-petcare/</vt:lpwstr>
      </vt:variant>
      <vt:variant>
        <vt:lpwstr/>
      </vt:variant>
      <vt:variant>
        <vt:i4>7340086</vt:i4>
      </vt:variant>
      <vt:variant>
        <vt:i4>30</vt:i4>
      </vt:variant>
      <vt:variant>
        <vt:i4>0</vt:i4>
      </vt:variant>
      <vt:variant>
        <vt:i4>5</vt:i4>
      </vt:variant>
      <vt:variant>
        <vt:lpwstr>https://www.searchlaboratory.com/us/2020/01/what-is-google-app-web-properties/</vt:lpwstr>
      </vt:variant>
      <vt:variant>
        <vt:lpwstr/>
      </vt:variant>
      <vt:variant>
        <vt:i4>2097248</vt:i4>
      </vt:variant>
      <vt:variant>
        <vt:i4>27</vt:i4>
      </vt:variant>
      <vt:variant>
        <vt:i4>0</vt:i4>
      </vt:variant>
      <vt:variant>
        <vt:i4>5</vt:i4>
      </vt:variant>
      <vt:variant>
        <vt:lpwstr>https://www.searchlaboratory.com/2020/01/what-is-google-app-web-properties/</vt:lpwstr>
      </vt:variant>
      <vt:variant>
        <vt:lpwstr/>
      </vt:variant>
      <vt:variant>
        <vt:i4>6684704</vt:i4>
      </vt:variant>
      <vt:variant>
        <vt:i4>24</vt:i4>
      </vt:variant>
      <vt:variant>
        <vt:i4>0</vt:i4>
      </vt:variant>
      <vt:variant>
        <vt:i4>5</vt:i4>
      </vt:variant>
      <vt:variant>
        <vt:lpwstr>https://www.searchlaboratory.com/us/2020/01/everything-you-need-to-know-about-entering-the-chinese-market/</vt:lpwstr>
      </vt:variant>
      <vt:variant>
        <vt:lpwstr/>
      </vt:variant>
      <vt:variant>
        <vt:i4>3539062</vt:i4>
      </vt:variant>
      <vt:variant>
        <vt:i4>21</vt:i4>
      </vt:variant>
      <vt:variant>
        <vt:i4>0</vt:i4>
      </vt:variant>
      <vt:variant>
        <vt:i4>5</vt:i4>
      </vt:variant>
      <vt:variant>
        <vt:lpwstr>https://www.searchlaboratory.com/2020/01/everything-you-need-to-know-about-entering-the-chinese-market/</vt:lpwstr>
      </vt:variant>
      <vt:variant>
        <vt:lpwstr/>
      </vt:variant>
      <vt:variant>
        <vt:i4>8323129</vt:i4>
      </vt:variant>
      <vt:variant>
        <vt:i4>18</vt:i4>
      </vt:variant>
      <vt:variant>
        <vt:i4>0</vt:i4>
      </vt:variant>
      <vt:variant>
        <vt:i4>5</vt:i4>
      </vt:variant>
      <vt:variant>
        <vt:lpwstr>https://www.searchlaboratory.com/us/2020/01/using-first-party-data-to-inform-your-content-strategy/</vt:lpwstr>
      </vt:variant>
      <vt:variant>
        <vt:lpwstr/>
      </vt:variant>
      <vt:variant>
        <vt:i4>72</vt:i4>
      </vt:variant>
      <vt:variant>
        <vt:i4>15</vt:i4>
      </vt:variant>
      <vt:variant>
        <vt:i4>0</vt:i4>
      </vt:variant>
      <vt:variant>
        <vt:i4>5</vt:i4>
      </vt:variant>
      <vt:variant>
        <vt:lpwstr>https://www.searchlaboratory.com/2019/12/using-first-party-data-to-inform-your-content-strategy/</vt:lpwstr>
      </vt:variant>
      <vt:variant>
        <vt:lpwstr/>
      </vt:variant>
      <vt:variant>
        <vt:i4>5636190</vt:i4>
      </vt:variant>
      <vt:variant>
        <vt:i4>12</vt:i4>
      </vt:variant>
      <vt:variant>
        <vt:i4>0</vt:i4>
      </vt:variant>
      <vt:variant>
        <vt:i4>5</vt:i4>
      </vt:variant>
      <vt:variant>
        <vt:lpwstr>https://www.bbc.co.uk/programmes/m000ds4t</vt:lpwstr>
      </vt:variant>
      <vt:variant>
        <vt:lpwstr/>
      </vt:variant>
      <vt:variant>
        <vt:i4>655455</vt:i4>
      </vt:variant>
      <vt:variant>
        <vt:i4>9</vt:i4>
      </vt:variant>
      <vt:variant>
        <vt:i4>0</vt:i4>
      </vt:variant>
      <vt:variant>
        <vt:i4>5</vt:i4>
      </vt:variant>
      <vt:variant>
        <vt:lpwstr>https://www.bbc.co.uk/programmes/m000drhn</vt:lpwstr>
      </vt:variant>
      <vt:variant>
        <vt:lpwstr/>
      </vt:variant>
      <vt:variant>
        <vt:i4>5242906</vt:i4>
      </vt:variant>
      <vt:variant>
        <vt:i4>6</vt:i4>
      </vt:variant>
      <vt:variant>
        <vt:i4>0</vt:i4>
      </vt:variant>
      <vt:variant>
        <vt:i4>5</vt:i4>
      </vt:variant>
      <vt:variant>
        <vt:lpwstr>https://digitalmarketingsolutionssummit.co.uk/3rd-row/online-visibility-is-more-than-google-search-ignoring-other-platforms-is-losing-you-sales/</vt:lpwstr>
      </vt:variant>
      <vt:variant>
        <vt:lpwstr/>
      </vt:variant>
      <vt:variant>
        <vt:i4>2752548</vt:i4>
      </vt:variant>
      <vt:variant>
        <vt:i4>3</vt:i4>
      </vt:variant>
      <vt:variant>
        <vt:i4>0</vt:i4>
      </vt:variant>
      <vt:variant>
        <vt:i4>5</vt:i4>
      </vt:variant>
      <vt:variant>
        <vt:lpwstr>https://smallbusiness.co.uk/seven-seo-tips-for-2020-to-keep-your-small-business-ahead-of-the-game-2549226/</vt:lpwstr>
      </vt:variant>
      <vt:variant>
        <vt:lpwstr/>
      </vt:variant>
      <vt:variant>
        <vt:i4>6422585</vt:i4>
      </vt:variant>
      <vt:variant>
        <vt:i4>0</vt:i4>
      </vt:variant>
      <vt:variant>
        <vt:i4>0</vt:i4>
      </vt:variant>
      <vt:variant>
        <vt:i4>5</vt:i4>
      </vt:variant>
      <vt:variant>
        <vt:lpwstr>https://www.smetechnologyguide.com/news/small-business-technology-priorities-for-2020-columnists-view/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laboratory internal template</dc:title>
  <dc:subject/>
  <dc:creator>Laura Britten</dc:creator>
  <cp:keywords/>
  <dc:description/>
  <cp:lastModifiedBy>Steven Jackson</cp:lastModifiedBy>
  <cp:revision>2</cp:revision>
  <dcterms:created xsi:type="dcterms:W3CDTF">2022-11-23T15:54:00Z</dcterms:created>
  <dcterms:modified xsi:type="dcterms:W3CDTF">2023-07-20T08:29:00Z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0x0101009F7DB2204AA3E941A1F2E6DEAA2180D9</vt:lpwstr>
  </property>
  <property fmtid="{D5CDD505-2E9C-101B-9397-08002B2CF9AE}" pid="3" name="_dlc_DocIdItemGuid">
    <vt:lpwstr>7b6b7ed0-84dd-43ce-a811-952be53480bb</vt:lpwstr>
  </property>
</Properties>
</file>